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22816780"/>
        <w:docPartObj>
          <w:docPartGallery w:val="Cover Pages"/>
          <w:docPartUnique/>
        </w:docPartObj>
      </w:sdtPr>
      <w:sdtEndPr/>
      <w:sdtContent>
        <w:p w14:paraId="67D34A0A" w14:textId="77777777" w:rsidR="00FA2EF0" w:rsidRDefault="00FA2EF0">
          <w:r>
            <w:rPr>
              <w:noProof/>
            </w:rPr>
            <mc:AlternateContent>
              <mc:Choice Requires="wps">
                <w:drawing>
                  <wp:anchor distT="0" distB="0" distL="114300" distR="114300" simplePos="0" relativeHeight="251660288" behindDoc="1" locked="0" layoutInCell="1" allowOverlap="1" wp14:anchorId="67D34BFA" wp14:editId="67D34BFB">
                    <wp:simplePos x="0" y="0"/>
                    <wp:positionH relativeFrom="page">
                      <wp:align>center</wp:align>
                    </wp:positionH>
                    <wp:positionV relativeFrom="page">
                      <wp:align>center</wp:align>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7D34C26" w14:textId="77777777" w:rsidR="001D71B5" w:rsidRDefault="001D71B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619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14:paraId="67D34C26" w14:textId="77777777" w:rsidR="001D71B5" w:rsidRDefault="001D71B5"/>
                      </w:txbxContent>
                    </v:textbox>
                    <w10:wrap anchorx="page" anchory="page"/>
                  </v:rect>
                </w:pict>
              </mc:Fallback>
            </mc:AlternateContent>
          </w:r>
          <w:r>
            <w:rPr>
              <w:noProof/>
            </w:rPr>
            <mc:AlternateContent>
              <mc:Choice Requires="wps">
                <w:drawing>
                  <wp:anchor distT="0" distB="0" distL="114300" distR="114300" simplePos="0" relativeHeight="251654144" behindDoc="0" locked="0" layoutInCell="1" allowOverlap="1" wp14:anchorId="67D34BFC" wp14:editId="54D7548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34C27" w14:textId="77777777" w:rsidR="001D71B5" w:rsidRDefault="001D71B5">
                                <w:pPr>
                                  <w:spacing w:before="240"/>
                                  <w:jc w:val="center"/>
                                  <w:rPr>
                                    <w:color w:val="FFFFFF" w:themeColor="background1"/>
                                  </w:rPr>
                                </w:pPr>
                                <w:r>
                                  <w:rPr>
                                    <w:noProof/>
                                    <w:color w:val="FFFFFF" w:themeColor="background1"/>
                                  </w:rPr>
                                  <w:drawing>
                                    <wp:inline distT="0" distB="0" distL="0" distR="0" wp14:anchorId="67D34C36" wp14:editId="67D34C37">
                                      <wp:extent cx="2484120" cy="2125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1.jpg"/>
                                              <pic:cNvPicPr/>
                                            </pic:nvPicPr>
                                            <pic:blipFill>
                                              <a:blip r:embed="rId12">
                                                <a:extLst>
                                                  <a:ext uri="{28A0092B-C50C-407E-A947-70E740481C1C}">
                                                    <a14:useLocalDpi xmlns:a14="http://schemas.microsoft.com/office/drawing/2010/main" val="0"/>
                                                  </a:ext>
                                                </a:extLst>
                                              </a:blip>
                                              <a:stretch>
                                                <a:fillRect/>
                                              </a:stretch>
                                            </pic:blipFill>
                                            <pic:spPr>
                                              <a:xfrm>
                                                <a:off x="0" y="0"/>
                                                <a:ext cx="2484120" cy="212598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5414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" fillcolor="#007681" stroked="f" strokeweight="2pt">
                    <v:textbox inset="14.4pt,14.4pt,14.4pt,28.8pt">
                      <w:txbxContent>
                        <w:p w14:paraId="67D34C27" w14:textId="77777777" w:rsidR="001D71B5" w:rsidRDefault="001D71B5">
                          <w:pPr>
                            <w:spacing w:before="240"/>
                            <w:jc w:val="center"/>
                            <w:rPr>
                              <w:color w:val="FFFFFF" w:themeColor="background1"/>
                            </w:rPr>
                          </w:pPr>
                          <w:r>
                            <w:rPr>
                              <w:noProof/>
                              <w:color w:val="FFFFFF" w:themeColor="background1"/>
                            </w:rPr>
                            <w:drawing>
                              <wp:inline distT="0" distB="0" distL="0" distR="0" wp14:anchorId="67D34C36" wp14:editId="67D34C37">
                                <wp:extent cx="2484120" cy="2125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1.jpg"/>
                                        <pic:cNvPicPr/>
                                      </pic:nvPicPr>
                                      <pic:blipFill>
                                        <a:blip r:embed="rId12">
                                          <a:extLst>
                                            <a:ext uri="{28A0092B-C50C-407E-A947-70E740481C1C}">
                                              <a14:useLocalDpi xmlns:a14="http://schemas.microsoft.com/office/drawing/2010/main" val="0"/>
                                            </a:ext>
                                          </a:extLst>
                                        </a:blip>
                                        <a:stretch>
                                          <a:fillRect/>
                                        </a:stretch>
                                      </pic:blipFill>
                                      <pic:spPr>
                                        <a:xfrm>
                                          <a:off x="0" y="0"/>
                                          <a:ext cx="2484120" cy="2125980"/>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52096" behindDoc="0" locked="0" layoutInCell="1" allowOverlap="1" wp14:anchorId="67D34BFE" wp14:editId="67D34BFF">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67D34C00" wp14:editId="3D4255D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5824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" fillcolor="#007681" stroked="f" strokeweight="2pt">
                    <w10:wrap anchorx="page" anchory="page"/>
                  </v:rect>
                </w:pict>
              </mc:Fallback>
            </mc:AlternateContent>
          </w:r>
        </w:p>
        <w:p w14:paraId="67D34A0B" w14:textId="77777777" w:rsidR="00FA2EF0" w:rsidRDefault="00FA2EF0">
          <w:r>
            <w:rPr>
              <w:noProof/>
            </w:rPr>
            <mc:AlternateContent>
              <mc:Choice Requires="wps">
                <w:drawing>
                  <wp:anchor distT="0" distB="0" distL="114300" distR="114300" simplePos="0" relativeHeight="251656192" behindDoc="0" locked="0" layoutInCell="1" allowOverlap="1" wp14:anchorId="67D34C02" wp14:editId="67D34C0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91465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914650"/>
                            </a:xfrm>
                            <a:prstGeom prst="rect">
                              <a:avLst/>
                            </a:prstGeom>
                            <a:noFill/>
                            <a:ln w="6350">
                              <a:noFill/>
                            </a:ln>
                            <a:effectLst/>
                          </wps:spPr>
                          <wps:txbx>
                            <w:txbxContent>
                              <w:sdt>
                                <w:sdtPr>
                                  <w:rPr>
                                    <w:rFonts w:asciiTheme="majorHAnsi" w:hAnsiTheme="majorHAnsi"/>
                                    <w:noProof/>
                                    <w:sz w:val="64"/>
                                    <w:szCs w:val="6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67D34C28" w14:textId="77777777" w:rsidR="001D71B5" w:rsidRPr="002A0467" w:rsidRDefault="001D71B5" w:rsidP="002A0467">
                                    <w:pPr>
                                      <w:jc w:val="center"/>
                                      <w:rPr>
                                        <w:rFonts w:asciiTheme="majorHAnsi" w:hAnsiTheme="majorHAnsi"/>
                                        <w:noProof/>
                                        <w:sz w:val="64"/>
                                        <w:szCs w:val="64"/>
                                      </w:rPr>
                                    </w:pPr>
                                    <w:r w:rsidRPr="002A0467">
                                      <w:rPr>
                                        <w:rFonts w:asciiTheme="majorHAnsi" w:hAnsiTheme="majorHAnsi"/>
                                        <w:noProof/>
                                        <w:sz w:val="64"/>
                                        <w:szCs w:val="64"/>
                                      </w:rPr>
                                      <w:t>Doing the Right Thing</w:t>
                                    </w:r>
                                  </w:p>
                                </w:sdtContent>
                              </w:sdt>
                              <w:sdt>
                                <w:sdtPr>
                                  <w:rPr>
                                    <w:rFonts w:asciiTheme="majorHAnsi" w:hAnsiTheme="majorHAnsi"/>
                                    <w:noProof/>
                                    <w:sz w:val="28"/>
                                    <w:szCs w:val="28"/>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67D34C29" w14:textId="77777777" w:rsidR="001D71B5" w:rsidRPr="00204B4B" w:rsidRDefault="001D71B5">
                                    <w:pPr>
                                      <w:rPr>
                                        <w:rFonts w:asciiTheme="majorHAnsi" w:hAnsiTheme="majorHAnsi"/>
                                        <w:noProof/>
                                        <w:color w:val="1F497D" w:themeColor="text2"/>
                                        <w:sz w:val="28"/>
                                        <w:szCs w:val="28"/>
                                      </w:rPr>
                                    </w:pPr>
                                    <w:r w:rsidRPr="002A0467">
                                      <w:rPr>
                                        <w:rFonts w:asciiTheme="majorHAnsi" w:hAnsiTheme="majorHAnsi"/>
                                        <w:noProof/>
                                        <w:sz w:val="28"/>
                                        <w:szCs w:val="28"/>
                                      </w:rPr>
                                      <w:t>Management Development Series</w:t>
                                    </w:r>
                                  </w:p>
                                </w:sdtContent>
                              </w:sdt>
                              <w:p w14:paraId="67D34C2A" w14:textId="07A80A4F" w:rsidR="001D71B5" w:rsidRDefault="00841C5E" w:rsidP="00AE1109">
                                <w:pPr>
                                  <w:ind w:left="720"/>
                                  <w:rPr>
                                    <w:rFonts w:asciiTheme="majorHAnsi" w:hAnsiTheme="majorHAnsi"/>
                                    <w:noProof/>
                                    <w:color w:val="1F497D" w:themeColor="text2"/>
                                    <w:sz w:val="32"/>
                                    <w:szCs w:val="40"/>
                                  </w:rPr>
                                </w:pPr>
                                <w:r>
                                  <w:rPr>
                                    <w:noProof/>
                                  </w:rPr>
                                  <w:drawing>
                                    <wp:inline distT="0" distB="0" distL="0" distR="0" wp14:anchorId="6619897E" wp14:editId="09E35ABA">
                                      <wp:extent cx="1892595" cy="680483"/>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95216" cy="681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0;margin-top:0;width:220.3pt;height:229.5pt;z-index:25165619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" filled="f" stroked="f" strokeweight=".5pt">
                    <v:textbox>
                      <w:txbxContent>
                        <w:sdt>
                          <w:sdtPr>
                            <w:rPr>
                              <w:rFonts w:asciiTheme="majorHAnsi" w:hAnsiTheme="majorHAnsi"/>
                              <w:noProof/>
                              <w:sz w:val="64"/>
                              <w:szCs w:val="6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67D34C28" w14:textId="77777777" w:rsidR="001D71B5" w:rsidRPr="002A0467" w:rsidRDefault="001D71B5" w:rsidP="002A0467">
                              <w:pPr>
                                <w:jc w:val="center"/>
                                <w:rPr>
                                  <w:rFonts w:asciiTheme="majorHAnsi" w:hAnsiTheme="majorHAnsi"/>
                                  <w:noProof/>
                                  <w:sz w:val="64"/>
                                  <w:szCs w:val="64"/>
                                </w:rPr>
                              </w:pPr>
                              <w:r w:rsidRPr="002A0467">
                                <w:rPr>
                                  <w:rFonts w:asciiTheme="majorHAnsi" w:hAnsiTheme="majorHAnsi"/>
                                  <w:noProof/>
                                  <w:sz w:val="64"/>
                                  <w:szCs w:val="64"/>
                                </w:rPr>
                                <w:t>Doing the Right Thing</w:t>
                              </w:r>
                            </w:p>
                          </w:sdtContent>
                        </w:sdt>
                        <w:sdt>
                          <w:sdtPr>
                            <w:rPr>
                              <w:rFonts w:asciiTheme="majorHAnsi" w:hAnsiTheme="majorHAnsi"/>
                              <w:noProof/>
                              <w:sz w:val="28"/>
                              <w:szCs w:val="28"/>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67D34C29" w14:textId="77777777" w:rsidR="001D71B5" w:rsidRPr="00204B4B" w:rsidRDefault="001D71B5">
                              <w:pPr>
                                <w:rPr>
                                  <w:rFonts w:asciiTheme="majorHAnsi" w:hAnsiTheme="majorHAnsi"/>
                                  <w:noProof/>
                                  <w:color w:val="1F497D" w:themeColor="text2"/>
                                  <w:sz w:val="28"/>
                                  <w:szCs w:val="28"/>
                                </w:rPr>
                              </w:pPr>
                              <w:r w:rsidRPr="002A0467">
                                <w:rPr>
                                  <w:rFonts w:asciiTheme="majorHAnsi" w:hAnsiTheme="majorHAnsi"/>
                                  <w:noProof/>
                                  <w:sz w:val="28"/>
                                  <w:szCs w:val="28"/>
                                </w:rPr>
                                <w:t>Management Development Series</w:t>
                              </w:r>
                            </w:p>
                          </w:sdtContent>
                        </w:sdt>
                        <w:p w14:paraId="67D34C2A" w14:textId="07A80A4F" w:rsidR="001D71B5" w:rsidRDefault="00841C5E" w:rsidP="00AE1109">
                          <w:pPr>
                            <w:ind w:left="720"/>
                            <w:rPr>
                              <w:rFonts w:asciiTheme="majorHAnsi" w:hAnsiTheme="majorHAnsi"/>
                              <w:noProof/>
                              <w:color w:val="1F497D" w:themeColor="text2"/>
                              <w:sz w:val="32"/>
                              <w:szCs w:val="40"/>
                            </w:rPr>
                          </w:pPr>
                          <w:r>
                            <w:rPr>
                              <w:noProof/>
                            </w:rPr>
                            <w:drawing>
                              <wp:inline distT="0" distB="0" distL="0" distR="0" wp14:anchorId="6619897E" wp14:editId="09E35ABA">
                                <wp:extent cx="1892595" cy="680483"/>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95216" cy="68142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67D34C04" wp14:editId="67D34C05">
                    <wp:simplePos x="0" y="0"/>
                    <wp:positionH relativeFrom="page">
                      <wp:posOffset>3616325</wp:posOffset>
                    </wp:positionH>
                    <wp:positionV relativeFrom="page">
                      <wp:posOffset>6437630</wp:posOffset>
                    </wp:positionV>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7D34C2B" w14:textId="77777777" w:rsidR="001D71B5" w:rsidRPr="002A0467" w:rsidRDefault="00942342">
                                <w:pPr>
                                  <w:pStyle w:val="NoSpacing"/>
                                  <w:rPr>
                                    <w:noProof/>
                                  </w:rPr>
                                </w:pPr>
                                <w:sdt>
                                  <w:sdtPr>
                                    <w:rPr>
                                      <w:noProof/>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1D71B5" w:rsidRPr="002A0467">
                                      <w:rPr>
                                        <w:noProof/>
                                      </w:rPr>
                                      <w:t>New York State Department of Taxation and Finance</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Text Box 33" o:spid="_x0000_s1029" type="#_x0000_t202" style="position:absolute;margin-left:284.75pt;margin-top:506.9pt;width:220.3pt;height:21.15pt;z-index:25166233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" filled="f" stroked="f" strokeweight=".5pt">
                    <v:textbox style="mso-fit-shape-to-text:t">
                      <w:txbxContent>
                        <w:p w14:paraId="67D34C2B" w14:textId="77777777" w:rsidR="001D71B5" w:rsidRPr="002A0467" w:rsidRDefault="00942342">
                          <w:pPr>
                            <w:pStyle w:val="NoSpacing"/>
                            <w:rPr>
                              <w:noProof/>
                            </w:rPr>
                          </w:pPr>
                          <w:sdt>
                            <w:sdtPr>
                              <w:rPr>
                                <w:noProof/>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1D71B5" w:rsidRPr="002A0467">
                                <w:rPr>
                                  <w:noProof/>
                                </w:rPr>
                                <w:t>New York State Department of Taxation and Finance</w:t>
                              </w:r>
                            </w:sdtContent>
                          </w:sdt>
                        </w:p>
                      </w:txbxContent>
                    </v:textbox>
                    <w10:wrap type="square" anchorx="page" anchory="page"/>
                  </v:shape>
                </w:pict>
              </mc:Fallback>
            </mc:AlternateContent>
          </w:r>
          <w:r>
            <w:br w:type="page"/>
          </w:r>
        </w:p>
      </w:sdtContent>
    </w:sdt>
    <w:p w14:paraId="67D34A0C" w14:textId="77777777" w:rsidR="00EB11E3" w:rsidRDefault="00E7030F">
      <w:pPr>
        <w:rPr>
          <w:noProof/>
        </w:rPr>
      </w:pPr>
      <w:r>
        <w:rPr>
          <w:noProof/>
        </w:rPr>
        <w:lastRenderedPageBreak/>
        <mc:AlternateContent>
          <mc:Choice Requires="wps">
            <w:drawing>
              <wp:anchor distT="0" distB="0" distL="114300" distR="114300" simplePos="0" relativeHeight="251664384" behindDoc="0" locked="0" layoutInCell="1" allowOverlap="1" wp14:anchorId="67D34C06" wp14:editId="67D34C07">
                <wp:simplePos x="0" y="0"/>
                <wp:positionH relativeFrom="column">
                  <wp:posOffset>66675</wp:posOffset>
                </wp:positionH>
                <wp:positionV relativeFrom="paragraph">
                  <wp:posOffset>-191135</wp:posOffset>
                </wp:positionV>
                <wp:extent cx="4352925" cy="4762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476250"/>
                        </a:xfrm>
                        <a:prstGeom prst="rect">
                          <a:avLst/>
                        </a:prstGeom>
                        <a:solidFill>
                          <a:srgbClr val="FFFFFF"/>
                        </a:solidFill>
                        <a:ln w="9525">
                          <a:noFill/>
                          <a:miter lim="800000"/>
                          <a:headEnd/>
                          <a:tailEnd/>
                        </a:ln>
                      </wps:spPr>
                      <wps:txbx>
                        <w:txbxContent>
                          <w:p w14:paraId="67D34C2C" w14:textId="77777777" w:rsidR="001D71B5" w:rsidRPr="00E7030F" w:rsidRDefault="001D71B5" w:rsidP="00AE1109">
                            <w:pPr>
                              <w:shd w:val="clear" w:color="auto" w:fill="007681"/>
                              <w:jc w:val="center"/>
                              <w:rPr>
                                <w:color w:val="FFFFFF" w:themeColor="background1"/>
                                <w:sz w:val="44"/>
                                <w:szCs w:val="44"/>
                              </w:rPr>
                            </w:pPr>
                            <w:r w:rsidRPr="00E7030F">
                              <w:rPr>
                                <w:color w:val="FFFFFF" w:themeColor="background1"/>
                                <w:sz w:val="44"/>
                                <w:szCs w:val="44"/>
                              </w:rPr>
                              <w:t>Class Objectives</w:t>
                            </w:r>
                          </w:p>
                          <w:p w14:paraId="3222EA29" w14:textId="77777777" w:rsidR="00AE1109" w:rsidRDefault="00AE11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5.25pt;margin-top:-15.05pt;width:342.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" stroked="f">
                <v:textbox>
                  <w:txbxContent>
                    <w:p w14:paraId="67D34C2C" w14:textId="77777777" w:rsidR="001D71B5" w:rsidRPr="00E7030F" w:rsidRDefault="001D71B5" w:rsidP="00AE1109">
                      <w:pPr>
                        <w:shd w:val="clear" w:color="auto" w:fill="007681"/>
                        <w:jc w:val="center"/>
                        <w:rPr>
                          <w:color w:val="FFFFFF" w:themeColor="background1"/>
                          <w:sz w:val="44"/>
                          <w:szCs w:val="44"/>
                        </w:rPr>
                      </w:pPr>
                      <w:r w:rsidRPr="00E7030F">
                        <w:rPr>
                          <w:color w:val="FFFFFF" w:themeColor="background1"/>
                          <w:sz w:val="44"/>
                          <w:szCs w:val="44"/>
                        </w:rPr>
                        <w:t>Class Objectives</w:t>
                      </w:r>
                    </w:p>
                    <w:p w14:paraId="3222EA29" w14:textId="77777777" w:rsidR="00AE1109" w:rsidRDefault="00AE1109"/>
                  </w:txbxContent>
                </v:textbox>
              </v:shape>
            </w:pict>
          </mc:Fallback>
        </mc:AlternateContent>
      </w:r>
    </w:p>
    <w:p w14:paraId="67D34A0D" w14:textId="77777777" w:rsidR="00894EC6" w:rsidRDefault="00293419">
      <w:r>
        <w:rPr>
          <w:noProof/>
        </w:rPr>
        <w:drawing>
          <wp:inline distT="0" distB="0" distL="0" distR="0" wp14:anchorId="67D34C08" wp14:editId="7F9BAE01">
            <wp:extent cx="5401340" cy="2838893"/>
            <wp:effectExtent l="0" t="0" r="889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7D34A21" w14:textId="22E6EC8F" w:rsidR="00AB218A" w:rsidRPr="00AD5BC4" w:rsidRDefault="00E7030F" w:rsidP="00AD5BC4">
      <w:pPr>
        <w:tabs>
          <w:tab w:val="left" w:pos="3765"/>
        </w:tabs>
      </w:pPr>
      <w:r>
        <w:tab/>
      </w:r>
      <w:r w:rsidR="00B26EA6">
        <w:rPr>
          <w:noProof/>
        </w:rPr>
        <w:drawing>
          <wp:inline distT="0" distB="0" distL="0" distR="0" wp14:anchorId="67D34C0A" wp14:editId="3F61741B">
            <wp:extent cx="5676900" cy="444817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9AF48C7" w14:textId="77777777" w:rsidR="003804D8" w:rsidRDefault="003804D8" w:rsidP="00BB5B00">
      <w:pPr>
        <w:rPr>
          <w:sz w:val="36"/>
          <w:szCs w:val="36"/>
        </w:rPr>
      </w:pPr>
    </w:p>
    <w:p w14:paraId="6487C8D1" w14:textId="77777777" w:rsidR="003804D8" w:rsidRDefault="003804D8" w:rsidP="00BB5B00">
      <w:pPr>
        <w:rPr>
          <w:sz w:val="36"/>
          <w:szCs w:val="36"/>
        </w:rPr>
      </w:pPr>
    </w:p>
    <w:p w14:paraId="67D34A22" w14:textId="77777777" w:rsidR="0025241B" w:rsidRPr="00C26E40" w:rsidRDefault="00CF6577" w:rsidP="00BB5B00">
      <w:pPr>
        <w:rPr>
          <w:sz w:val="36"/>
          <w:szCs w:val="36"/>
        </w:rPr>
      </w:pPr>
      <w:r w:rsidRPr="00C26E40">
        <w:rPr>
          <w:sz w:val="36"/>
          <w:szCs w:val="36"/>
        </w:rPr>
        <w:t xml:space="preserve">When presented with a dilemma. </w:t>
      </w:r>
      <w:r w:rsidRPr="00C26E40">
        <w:rPr>
          <w:b/>
          <w:sz w:val="36"/>
          <w:szCs w:val="36"/>
        </w:rPr>
        <w:t xml:space="preserve">LEO </w:t>
      </w:r>
      <w:r w:rsidRPr="00C26E40">
        <w:rPr>
          <w:sz w:val="36"/>
          <w:szCs w:val="36"/>
        </w:rPr>
        <w:t>can guide you.</w:t>
      </w:r>
      <w:r w:rsidR="0025241B" w:rsidRPr="00C26E40">
        <w:rPr>
          <w:sz w:val="36"/>
          <w:szCs w:val="36"/>
        </w:rPr>
        <w:t xml:space="preserve"> </w:t>
      </w:r>
      <w:r w:rsidRPr="00C26E40">
        <w:rPr>
          <w:sz w:val="36"/>
          <w:szCs w:val="36"/>
        </w:rPr>
        <w:t>Just ask yourself:</w:t>
      </w:r>
    </w:p>
    <w:p w14:paraId="6747D47A" w14:textId="0F09AD1B" w:rsidR="003804D8" w:rsidRPr="006079CD" w:rsidRDefault="00EB11E3" w:rsidP="006079CD">
      <w:pPr>
        <w:ind w:left="-360" w:hanging="540"/>
        <w:jc w:val="center"/>
        <w:rPr>
          <w:sz w:val="56"/>
          <w:szCs w:val="56"/>
        </w:rPr>
      </w:pPr>
      <w:r>
        <w:rPr>
          <w:noProof/>
          <w:sz w:val="56"/>
          <w:szCs w:val="56"/>
        </w:rPr>
        <w:drawing>
          <wp:inline distT="0" distB="0" distL="0" distR="0" wp14:anchorId="67D34C0C" wp14:editId="388BA2FC">
            <wp:extent cx="5924550" cy="217170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7811AB8" w14:textId="750E5ECF" w:rsidR="00AD5BC4" w:rsidRPr="00D525C2" w:rsidRDefault="00AD5BC4" w:rsidP="00D525C2">
      <w:pPr>
        <w:jc w:val="center"/>
        <w:rPr>
          <w:b/>
          <w:sz w:val="40"/>
          <w:szCs w:val="40"/>
          <w:u w:val="single"/>
        </w:rPr>
      </w:pPr>
      <w:r w:rsidRPr="00D525C2">
        <w:rPr>
          <w:b/>
          <w:bCs/>
          <w:sz w:val="40"/>
          <w:szCs w:val="40"/>
          <w:u w:val="single"/>
        </w:rPr>
        <w:t>NYS Code of Ethics</w:t>
      </w:r>
    </w:p>
    <w:p w14:paraId="4460F1D7" w14:textId="77777777" w:rsidR="00DF3EBF" w:rsidRPr="00D525C2" w:rsidRDefault="008F6E56" w:rsidP="00AD5BC4">
      <w:pPr>
        <w:numPr>
          <w:ilvl w:val="0"/>
          <w:numId w:val="41"/>
        </w:numPr>
        <w:rPr>
          <w:b/>
          <w:sz w:val="32"/>
          <w:szCs w:val="32"/>
        </w:rPr>
      </w:pPr>
      <w:r w:rsidRPr="00D525C2">
        <w:rPr>
          <w:b/>
          <w:bCs/>
          <w:iCs/>
          <w:sz w:val="32"/>
          <w:szCs w:val="32"/>
        </w:rPr>
        <w:t>Don’t use your state position to obtain anything to which you are not entitled.</w:t>
      </w:r>
    </w:p>
    <w:p w14:paraId="562AA5C3" w14:textId="77777777" w:rsidR="00DF3EBF" w:rsidRPr="00D525C2" w:rsidRDefault="008F6E56" w:rsidP="00AD5BC4">
      <w:pPr>
        <w:numPr>
          <w:ilvl w:val="0"/>
          <w:numId w:val="41"/>
        </w:numPr>
        <w:rPr>
          <w:b/>
          <w:sz w:val="32"/>
          <w:szCs w:val="32"/>
        </w:rPr>
      </w:pPr>
      <w:r w:rsidRPr="00D525C2">
        <w:rPr>
          <w:b/>
          <w:bCs/>
          <w:iCs/>
          <w:sz w:val="32"/>
          <w:szCs w:val="32"/>
        </w:rPr>
        <w:t>Don’t allow any outside interests to improperly influence your official actions.</w:t>
      </w:r>
    </w:p>
    <w:p w14:paraId="3D260FD1" w14:textId="7ECBB327" w:rsidR="00DF3EBF" w:rsidRPr="00D525C2" w:rsidRDefault="008F6E56" w:rsidP="00AD5BC4">
      <w:pPr>
        <w:numPr>
          <w:ilvl w:val="0"/>
          <w:numId w:val="41"/>
        </w:numPr>
        <w:rPr>
          <w:b/>
          <w:sz w:val="32"/>
          <w:szCs w:val="32"/>
        </w:rPr>
      </w:pPr>
      <w:r w:rsidRPr="00D525C2">
        <w:rPr>
          <w:b/>
          <w:bCs/>
          <w:iCs/>
          <w:sz w:val="32"/>
          <w:szCs w:val="32"/>
        </w:rPr>
        <w:t>Don’t do anything that could make it look as if you are doing one of the first two things.</w:t>
      </w:r>
    </w:p>
    <w:p w14:paraId="60A0447C" w14:textId="77777777" w:rsidR="00F207C6" w:rsidRDefault="00F207C6" w:rsidP="006079CD">
      <w:pPr>
        <w:rPr>
          <w:b/>
          <w:sz w:val="32"/>
          <w:szCs w:val="32"/>
        </w:rPr>
      </w:pPr>
    </w:p>
    <w:p w14:paraId="66882DBC" w14:textId="01B41821" w:rsidR="00D525C2" w:rsidRDefault="00D525C2" w:rsidP="00D525C2">
      <w:pPr>
        <w:rPr>
          <w:b/>
          <w:sz w:val="32"/>
          <w:szCs w:val="32"/>
        </w:rPr>
      </w:pPr>
      <w:r w:rsidRPr="00717EE2">
        <w:rPr>
          <w:b/>
          <w:sz w:val="32"/>
          <w:szCs w:val="32"/>
        </w:rPr>
        <w:t>‘Hotspots’ that managers should monitor since they may present a conflict of interest for Tax Department employees:</w:t>
      </w:r>
    </w:p>
    <w:p w14:paraId="165B52B7" w14:textId="152067BB" w:rsidR="006079CD" w:rsidRPr="00717EE2" w:rsidRDefault="006079CD" w:rsidP="00D525C2">
      <w:pPr>
        <w:rPr>
          <w:b/>
          <w:sz w:val="32"/>
          <w:szCs w:val="32"/>
        </w:rPr>
      </w:pPr>
      <w:r>
        <w:rPr>
          <w:b/>
          <w:noProof/>
          <w:sz w:val="32"/>
          <w:szCs w:val="32"/>
        </w:rPr>
        <w:drawing>
          <wp:inline distT="0" distB="0" distL="0" distR="0" wp14:anchorId="17382636" wp14:editId="5FF86C4B">
            <wp:extent cx="6114197" cy="1201003"/>
            <wp:effectExtent l="38100" t="0" r="2032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0D949B0" w14:textId="7BFE2D7D" w:rsidR="00D525C2" w:rsidRPr="00717EE2" w:rsidRDefault="00687F2E" w:rsidP="003804D8">
      <w:pPr>
        <w:ind w:left="-720"/>
        <w:rPr>
          <w:sz w:val="32"/>
          <w:szCs w:val="32"/>
        </w:rPr>
      </w:pPr>
      <w:r>
        <w:rPr>
          <w:b/>
          <w:noProof/>
          <w:sz w:val="36"/>
          <w:szCs w:val="36"/>
        </w:rPr>
        <w:lastRenderedPageBreak/>
        <w:drawing>
          <wp:inline distT="0" distB="0" distL="0" distR="0" wp14:anchorId="5EE6E506" wp14:editId="7BE00DCC">
            <wp:extent cx="6933063" cy="9048466"/>
            <wp:effectExtent l="38100" t="0" r="9652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7844F12" w14:textId="0680B605" w:rsidR="00C9022D" w:rsidRPr="00B4693C" w:rsidRDefault="00B4693C" w:rsidP="00B4693C">
      <w:pPr>
        <w:ind w:left="-720"/>
        <w:rPr>
          <w:sz w:val="32"/>
          <w:szCs w:val="32"/>
        </w:rPr>
      </w:pPr>
      <w:r>
        <w:rPr>
          <w:b/>
          <w:noProof/>
          <w:sz w:val="32"/>
          <w:szCs w:val="32"/>
        </w:rPr>
        <w:lastRenderedPageBreak/>
        <w:drawing>
          <wp:inline distT="0" distB="0" distL="0" distR="0" wp14:anchorId="55C6C1B4" wp14:editId="023F22D5">
            <wp:extent cx="6933063" cy="7233314"/>
            <wp:effectExtent l="38100" t="0" r="5842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784FAC" w14:textId="77777777" w:rsidR="00717EE2" w:rsidRPr="00717EE2" w:rsidRDefault="00717EE2" w:rsidP="00717EE2">
      <w:pPr>
        <w:tabs>
          <w:tab w:val="left" w:pos="1065"/>
        </w:tabs>
        <w:spacing w:line="240" w:lineRule="auto"/>
        <w:ind w:right="1350"/>
        <w:rPr>
          <w:sz w:val="36"/>
          <w:szCs w:val="36"/>
        </w:rPr>
      </w:pPr>
      <w:r w:rsidRPr="00717EE2">
        <w:rPr>
          <w:b/>
          <w:sz w:val="36"/>
          <w:szCs w:val="36"/>
        </w:rPr>
        <w:t>The Department’s Mission is:</w:t>
      </w:r>
    </w:p>
    <w:p w14:paraId="52DB90F5" w14:textId="14192656" w:rsidR="00D525C2" w:rsidRPr="00717EE2" w:rsidRDefault="00717EE2" w:rsidP="00717EE2">
      <w:pPr>
        <w:spacing w:after="480" w:line="240" w:lineRule="auto"/>
        <w:ind w:left="720" w:right="432"/>
        <w:rPr>
          <w:rFonts w:cstheme="minorHAnsi"/>
          <w:sz w:val="32"/>
          <w:szCs w:val="32"/>
        </w:rPr>
      </w:pPr>
      <w:r w:rsidRPr="00717EE2">
        <w:rPr>
          <w:rFonts w:cstheme="minorHAnsi"/>
          <w:sz w:val="32"/>
          <w:szCs w:val="32"/>
        </w:rPr>
        <w:t>To efficiently collect tax revenues in support of State services and programs while acting with integrity and fairness in the administration of the tax laws of New York State.</w:t>
      </w:r>
    </w:p>
    <w:p w14:paraId="51BF0518" w14:textId="4D3AD93E" w:rsidR="00335F36" w:rsidRPr="00335F36" w:rsidRDefault="00335F36" w:rsidP="00335F36">
      <w:pPr>
        <w:spacing w:before="100" w:beforeAutospacing="1" w:after="100" w:afterAutospacing="1" w:line="240" w:lineRule="auto"/>
        <w:ind w:firstLine="720"/>
        <w:contextualSpacing/>
        <w:jc w:val="center"/>
        <w:rPr>
          <w:rFonts w:cstheme="minorHAnsi"/>
          <w:i/>
          <w:sz w:val="32"/>
          <w:szCs w:val="32"/>
        </w:rPr>
      </w:pPr>
      <w:r w:rsidRPr="00335F36">
        <w:rPr>
          <w:rFonts w:cstheme="minorHAnsi"/>
          <w:i/>
          <w:sz w:val="32"/>
          <w:szCs w:val="32"/>
        </w:rPr>
        <w:lastRenderedPageBreak/>
        <w:t>Be honest to those who are honest, and be also honest to those who are not honest. Thus honesty is attained.</w:t>
      </w:r>
    </w:p>
    <w:p w14:paraId="007D6463" w14:textId="714DC238" w:rsidR="00717EE2" w:rsidRPr="00335F36" w:rsidRDefault="00335F36" w:rsidP="00335F36">
      <w:pPr>
        <w:spacing w:before="100" w:beforeAutospacing="1" w:after="100" w:afterAutospacing="1" w:line="240" w:lineRule="auto"/>
        <w:ind w:firstLine="720"/>
        <w:contextualSpacing/>
        <w:jc w:val="center"/>
        <w:rPr>
          <w:rFonts w:cstheme="minorHAnsi"/>
          <w:sz w:val="32"/>
          <w:szCs w:val="32"/>
        </w:rPr>
      </w:pPr>
      <w:r w:rsidRPr="00335F36">
        <w:rPr>
          <w:rFonts w:cstheme="minorHAnsi"/>
          <w:i/>
          <w:sz w:val="32"/>
          <w:szCs w:val="32"/>
        </w:rPr>
        <w:t>-</w:t>
      </w:r>
      <w:r w:rsidRPr="00335F36">
        <w:rPr>
          <w:rFonts w:cstheme="minorHAnsi"/>
          <w:sz w:val="32"/>
          <w:szCs w:val="32"/>
        </w:rPr>
        <w:t>Lao Tzu</w:t>
      </w:r>
    </w:p>
    <w:p w14:paraId="57F3AD77" w14:textId="77777777" w:rsidR="00335F36" w:rsidRPr="00335F36" w:rsidRDefault="00335F36" w:rsidP="00335F36">
      <w:pPr>
        <w:spacing w:before="100" w:beforeAutospacing="1" w:after="100" w:afterAutospacing="1" w:line="240" w:lineRule="auto"/>
        <w:ind w:firstLine="720"/>
        <w:contextualSpacing/>
        <w:rPr>
          <w:rFonts w:cstheme="minorHAnsi"/>
          <w:sz w:val="24"/>
          <w:szCs w:val="24"/>
        </w:rPr>
      </w:pPr>
    </w:p>
    <w:p w14:paraId="67D34A26" w14:textId="3DA46374" w:rsidR="002F0604" w:rsidRPr="00767F17" w:rsidRDefault="002F0604" w:rsidP="00D525C2">
      <w:pPr>
        <w:ind w:firstLine="720"/>
        <w:rPr>
          <w:sz w:val="32"/>
          <w:szCs w:val="32"/>
        </w:rPr>
      </w:pPr>
      <w:r w:rsidRPr="001823AE">
        <w:rPr>
          <w:b/>
          <w:sz w:val="40"/>
          <w:szCs w:val="40"/>
          <w:u w:val="single"/>
        </w:rPr>
        <w:t>Ethical Principles</w:t>
      </w:r>
    </w:p>
    <w:p w14:paraId="67D34A27" w14:textId="77777777" w:rsidR="0059107E" w:rsidRDefault="0059107E" w:rsidP="0059107E">
      <w:pPr>
        <w:pStyle w:val="ListParagraph"/>
        <w:numPr>
          <w:ilvl w:val="0"/>
          <w:numId w:val="28"/>
        </w:numPr>
        <w:rPr>
          <w:sz w:val="32"/>
          <w:szCs w:val="32"/>
        </w:rPr>
      </w:pPr>
      <w:r w:rsidRPr="00FC4093">
        <w:rPr>
          <w:sz w:val="32"/>
          <w:szCs w:val="32"/>
        </w:rPr>
        <w:t>Honesty:</w:t>
      </w:r>
      <w:r>
        <w:rPr>
          <w:sz w:val="32"/>
          <w:szCs w:val="32"/>
        </w:rPr>
        <w:t xml:space="preserve"> ______________________________________________</w:t>
      </w:r>
    </w:p>
    <w:p w14:paraId="67D34A28" w14:textId="77777777" w:rsidR="0059107E" w:rsidRDefault="0059107E" w:rsidP="0059107E">
      <w:pPr>
        <w:pStyle w:val="ListParagraph"/>
        <w:rPr>
          <w:sz w:val="32"/>
          <w:szCs w:val="32"/>
        </w:rPr>
      </w:pPr>
      <w:r>
        <w:rPr>
          <w:sz w:val="32"/>
          <w:szCs w:val="32"/>
        </w:rPr>
        <w:t>______________________________________________________</w:t>
      </w:r>
    </w:p>
    <w:p w14:paraId="67D34A29" w14:textId="77777777" w:rsidR="0059107E" w:rsidRPr="0059107E" w:rsidRDefault="0059107E" w:rsidP="0059107E">
      <w:pPr>
        <w:pStyle w:val="ListParagraph"/>
        <w:numPr>
          <w:ilvl w:val="0"/>
          <w:numId w:val="27"/>
        </w:numPr>
        <w:rPr>
          <w:b/>
          <w:sz w:val="32"/>
          <w:szCs w:val="32"/>
          <w:u w:val="single"/>
        </w:rPr>
      </w:pPr>
      <w:r w:rsidRPr="004C7926">
        <w:rPr>
          <w:sz w:val="32"/>
          <w:szCs w:val="32"/>
        </w:rPr>
        <w:t>Integrity:</w:t>
      </w:r>
      <w:r>
        <w:rPr>
          <w:sz w:val="32"/>
          <w:szCs w:val="32"/>
        </w:rPr>
        <w:t xml:space="preserve"> ______________________________________________</w:t>
      </w:r>
    </w:p>
    <w:p w14:paraId="67D34A2A" w14:textId="77777777" w:rsidR="0059107E" w:rsidRPr="0059107E" w:rsidRDefault="0059107E" w:rsidP="0059107E">
      <w:pPr>
        <w:pStyle w:val="ListParagraph"/>
        <w:rPr>
          <w:sz w:val="32"/>
          <w:szCs w:val="32"/>
        </w:rPr>
      </w:pPr>
      <w:r>
        <w:rPr>
          <w:sz w:val="32"/>
          <w:szCs w:val="32"/>
        </w:rPr>
        <w:t>______________________________________________________</w:t>
      </w:r>
    </w:p>
    <w:p w14:paraId="67D34A2B" w14:textId="77777777" w:rsidR="0059107E" w:rsidRDefault="0059107E" w:rsidP="0059107E">
      <w:pPr>
        <w:pStyle w:val="ListParagraph"/>
        <w:numPr>
          <w:ilvl w:val="0"/>
          <w:numId w:val="27"/>
        </w:numPr>
        <w:rPr>
          <w:sz w:val="32"/>
          <w:szCs w:val="32"/>
        </w:rPr>
      </w:pPr>
      <w:r w:rsidRPr="004C7926">
        <w:rPr>
          <w:sz w:val="32"/>
          <w:szCs w:val="32"/>
        </w:rPr>
        <w:t>Promise Keeping:</w:t>
      </w:r>
      <w:r>
        <w:rPr>
          <w:sz w:val="32"/>
          <w:szCs w:val="32"/>
        </w:rPr>
        <w:t xml:space="preserve"> _______________________________________</w:t>
      </w:r>
    </w:p>
    <w:p w14:paraId="67D34A2C" w14:textId="77777777" w:rsidR="0059107E" w:rsidRDefault="0059107E" w:rsidP="0059107E">
      <w:pPr>
        <w:pStyle w:val="ListParagraph"/>
        <w:rPr>
          <w:sz w:val="32"/>
          <w:szCs w:val="32"/>
        </w:rPr>
      </w:pPr>
      <w:r>
        <w:rPr>
          <w:sz w:val="32"/>
          <w:szCs w:val="32"/>
        </w:rPr>
        <w:t>______________________________________________________</w:t>
      </w:r>
    </w:p>
    <w:p w14:paraId="67D34A2D" w14:textId="77777777" w:rsidR="0059107E" w:rsidRDefault="0059107E" w:rsidP="0059107E">
      <w:pPr>
        <w:pStyle w:val="ListParagraph"/>
        <w:numPr>
          <w:ilvl w:val="0"/>
          <w:numId w:val="27"/>
        </w:numPr>
        <w:rPr>
          <w:sz w:val="32"/>
          <w:szCs w:val="32"/>
        </w:rPr>
      </w:pPr>
      <w:r w:rsidRPr="004C7926">
        <w:rPr>
          <w:sz w:val="32"/>
          <w:szCs w:val="32"/>
        </w:rPr>
        <w:t>Loyalty:</w:t>
      </w:r>
      <w:r>
        <w:rPr>
          <w:sz w:val="32"/>
          <w:szCs w:val="32"/>
        </w:rPr>
        <w:t xml:space="preserve"> _______________________________________________</w:t>
      </w:r>
    </w:p>
    <w:p w14:paraId="67D34A2E" w14:textId="77777777" w:rsidR="0059107E" w:rsidRDefault="0059107E" w:rsidP="0059107E">
      <w:pPr>
        <w:pStyle w:val="ListParagraph"/>
        <w:rPr>
          <w:sz w:val="32"/>
          <w:szCs w:val="32"/>
        </w:rPr>
      </w:pPr>
      <w:r>
        <w:rPr>
          <w:sz w:val="32"/>
          <w:szCs w:val="32"/>
        </w:rPr>
        <w:t>______________________________________________________</w:t>
      </w:r>
    </w:p>
    <w:p w14:paraId="67D34A2F" w14:textId="77777777" w:rsidR="0059107E" w:rsidRDefault="0059107E" w:rsidP="0059107E">
      <w:pPr>
        <w:pStyle w:val="ListParagraph"/>
        <w:numPr>
          <w:ilvl w:val="0"/>
          <w:numId w:val="27"/>
        </w:numPr>
        <w:rPr>
          <w:sz w:val="32"/>
          <w:szCs w:val="32"/>
        </w:rPr>
      </w:pPr>
      <w:r w:rsidRPr="004C7926">
        <w:rPr>
          <w:sz w:val="32"/>
          <w:szCs w:val="32"/>
        </w:rPr>
        <w:t>Fairness:</w:t>
      </w:r>
      <w:r>
        <w:rPr>
          <w:sz w:val="32"/>
          <w:szCs w:val="32"/>
        </w:rPr>
        <w:t xml:space="preserve"> ______________________________________________</w:t>
      </w:r>
    </w:p>
    <w:p w14:paraId="67D34A30" w14:textId="77777777" w:rsidR="0059107E" w:rsidRDefault="0059107E" w:rsidP="0059107E">
      <w:pPr>
        <w:pStyle w:val="ListParagraph"/>
        <w:rPr>
          <w:sz w:val="32"/>
          <w:szCs w:val="32"/>
        </w:rPr>
      </w:pPr>
      <w:r>
        <w:rPr>
          <w:sz w:val="32"/>
          <w:szCs w:val="32"/>
        </w:rPr>
        <w:t>______________________________________________________</w:t>
      </w:r>
    </w:p>
    <w:p w14:paraId="67D34A31" w14:textId="77777777" w:rsidR="0059107E" w:rsidRDefault="0059107E" w:rsidP="0059107E">
      <w:pPr>
        <w:pStyle w:val="ListParagraph"/>
        <w:numPr>
          <w:ilvl w:val="0"/>
          <w:numId w:val="27"/>
        </w:numPr>
        <w:rPr>
          <w:sz w:val="32"/>
          <w:szCs w:val="32"/>
        </w:rPr>
      </w:pPr>
      <w:r>
        <w:rPr>
          <w:sz w:val="32"/>
          <w:szCs w:val="32"/>
        </w:rPr>
        <w:t>Caring and Concern for Others: ____________________________</w:t>
      </w:r>
    </w:p>
    <w:p w14:paraId="67D34A32" w14:textId="77777777" w:rsidR="0059107E" w:rsidRDefault="0059107E" w:rsidP="0059107E">
      <w:pPr>
        <w:pStyle w:val="ListParagraph"/>
        <w:rPr>
          <w:sz w:val="32"/>
          <w:szCs w:val="32"/>
        </w:rPr>
      </w:pPr>
      <w:r>
        <w:rPr>
          <w:sz w:val="32"/>
          <w:szCs w:val="32"/>
        </w:rPr>
        <w:t>______________________________________________________</w:t>
      </w:r>
    </w:p>
    <w:p w14:paraId="67D34A33" w14:textId="77777777" w:rsidR="0059107E" w:rsidRDefault="0059107E" w:rsidP="0059107E">
      <w:pPr>
        <w:pStyle w:val="ListParagraph"/>
        <w:numPr>
          <w:ilvl w:val="0"/>
          <w:numId w:val="27"/>
        </w:numPr>
        <w:ind w:right="-90"/>
        <w:rPr>
          <w:sz w:val="32"/>
          <w:szCs w:val="32"/>
        </w:rPr>
      </w:pPr>
      <w:r>
        <w:rPr>
          <w:sz w:val="32"/>
          <w:szCs w:val="32"/>
        </w:rPr>
        <w:t>Respect for Others: ______________________________________</w:t>
      </w:r>
    </w:p>
    <w:p w14:paraId="67D34A34" w14:textId="77777777" w:rsidR="0059107E" w:rsidRDefault="0059107E" w:rsidP="0059107E">
      <w:pPr>
        <w:pStyle w:val="ListParagraph"/>
        <w:ind w:right="-90"/>
        <w:rPr>
          <w:sz w:val="32"/>
          <w:szCs w:val="32"/>
        </w:rPr>
      </w:pPr>
      <w:r>
        <w:rPr>
          <w:sz w:val="32"/>
          <w:szCs w:val="32"/>
        </w:rPr>
        <w:t>______________________________________________________</w:t>
      </w:r>
    </w:p>
    <w:p w14:paraId="67D34A35" w14:textId="77777777" w:rsidR="0059107E" w:rsidRDefault="0059107E" w:rsidP="0059107E">
      <w:pPr>
        <w:pStyle w:val="ListParagraph"/>
        <w:numPr>
          <w:ilvl w:val="0"/>
          <w:numId w:val="27"/>
        </w:numPr>
        <w:rPr>
          <w:sz w:val="32"/>
          <w:szCs w:val="32"/>
        </w:rPr>
      </w:pPr>
      <w:r>
        <w:rPr>
          <w:sz w:val="32"/>
          <w:szCs w:val="32"/>
        </w:rPr>
        <w:t>Civic Duty: _____________________________________________</w:t>
      </w:r>
    </w:p>
    <w:p w14:paraId="67D34A36" w14:textId="77777777" w:rsidR="0059107E" w:rsidRDefault="0059107E" w:rsidP="0059107E">
      <w:pPr>
        <w:pStyle w:val="ListParagraph"/>
        <w:rPr>
          <w:sz w:val="32"/>
          <w:szCs w:val="32"/>
        </w:rPr>
      </w:pPr>
      <w:r>
        <w:rPr>
          <w:sz w:val="32"/>
          <w:szCs w:val="32"/>
        </w:rPr>
        <w:t>______________________________________________________</w:t>
      </w:r>
    </w:p>
    <w:p w14:paraId="67D34A37" w14:textId="77777777" w:rsidR="0059107E" w:rsidRDefault="0059107E" w:rsidP="0059107E">
      <w:pPr>
        <w:pStyle w:val="ListParagraph"/>
        <w:numPr>
          <w:ilvl w:val="0"/>
          <w:numId w:val="27"/>
        </w:numPr>
        <w:rPr>
          <w:sz w:val="32"/>
          <w:szCs w:val="32"/>
        </w:rPr>
      </w:pPr>
      <w:r>
        <w:rPr>
          <w:sz w:val="32"/>
          <w:szCs w:val="32"/>
        </w:rPr>
        <w:t>Pursuit of Excellence: ____________________________________</w:t>
      </w:r>
    </w:p>
    <w:p w14:paraId="67D34A38" w14:textId="77777777" w:rsidR="0059107E" w:rsidRDefault="0059107E" w:rsidP="0059107E">
      <w:pPr>
        <w:pStyle w:val="ListParagraph"/>
        <w:rPr>
          <w:sz w:val="32"/>
          <w:szCs w:val="32"/>
        </w:rPr>
      </w:pPr>
      <w:r>
        <w:rPr>
          <w:sz w:val="32"/>
          <w:szCs w:val="32"/>
        </w:rPr>
        <w:t>______________________________________________________</w:t>
      </w:r>
    </w:p>
    <w:p w14:paraId="67D34A39" w14:textId="77777777" w:rsidR="0059107E" w:rsidRPr="0059107E" w:rsidRDefault="0059107E" w:rsidP="0059107E">
      <w:pPr>
        <w:pStyle w:val="ListParagraph"/>
        <w:numPr>
          <w:ilvl w:val="0"/>
          <w:numId w:val="27"/>
        </w:numPr>
        <w:rPr>
          <w:sz w:val="32"/>
          <w:szCs w:val="32"/>
        </w:rPr>
      </w:pPr>
      <w:r>
        <w:rPr>
          <w:sz w:val="32"/>
          <w:szCs w:val="28"/>
        </w:rPr>
        <w:t>Personal A</w:t>
      </w:r>
      <w:r w:rsidRPr="00946CB6">
        <w:rPr>
          <w:sz w:val="32"/>
          <w:szCs w:val="28"/>
        </w:rPr>
        <w:t>ccountability</w:t>
      </w:r>
      <w:r>
        <w:rPr>
          <w:sz w:val="32"/>
          <w:szCs w:val="28"/>
        </w:rPr>
        <w:t>: __________________________________</w:t>
      </w:r>
    </w:p>
    <w:p w14:paraId="67D34A3B" w14:textId="7864141C" w:rsidR="001823AE" w:rsidRPr="00D525C2" w:rsidRDefault="0059107E" w:rsidP="00D525C2">
      <w:pPr>
        <w:pStyle w:val="ListParagraph"/>
        <w:rPr>
          <w:sz w:val="32"/>
          <w:szCs w:val="32"/>
        </w:rPr>
      </w:pPr>
      <w:r>
        <w:rPr>
          <w:sz w:val="32"/>
          <w:szCs w:val="28"/>
        </w:rPr>
        <w:t>______________________________________________________</w:t>
      </w:r>
    </w:p>
    <w:p w14:paraId="79AF1BEB" w14:textId="175F080E" w:rsidR="00335F36" w:rsidRDefault="00335F36" w:rsidP="00335F36">
      <w:pPr>
        <w:spacing w:before="100" w:beforeAutospacing="1" w:after="100" w:afterAutospacing="1" w:line="240" w:lineRule="auto"/>
        <w:contextualSpacing/>
        <w:jc w:val="center"/>
        <w:rPr>
          <w:rFonts w:cstheme="minorHAnsi"/>
          <w:sz w:val="32"/>
          <w:szCs w:val="32"/>
        </w:rPr>
      </w:pPr>
      <w:r w:rsidRPr="00335F36">
        <w:rPr>
          <w:rFonts w:cstheme="minorHAnsi"/>
          <w:i/>
          <w:sz w:val="32"/>
          <w:szCs w:val="32"/>
        </w:rPr>
        <w:t>Real integrity is doing the right thing, knowing that nobody's going to know whether you did it or not.</w:t>
      </w:r>
    </w:p>
    <w:p w14:paraId="75918806" w14:textId="4F20D1CF" w:rsidR="00D525C2" w:rsidRPr="00335F36" w:rsidRDefault="00335F36" w:rsidP="00335F36">
      <w:pPr>
        <w:spacing w:before="100" w:beforeAutospacing="1" w:after="100" w:afterAutospacing="1" w:line="240" w:lineRule="auto"/>
        <w:contextualSpacing/>
        <w:jc w:val="center"/>
        <w:rPr>
          <w:rFonts w:cstheme="minorHAnsi"/>
          <w:sz w:val="32"/>
          <w:szCs w:val="32"/>
        </w:rPr>
      </w:pPr>
      <w:r w:rsidRPr="00335F36">
        <w:rPr>
          <w:rFonts w:cstheme="minorHAnsi"/>
          <w:sz w:val="32"/>
          <w:szCs w:val="32"/>
        </w:rPr>
        <w:t>-Oprah Winfrey</w:t>
      </w:r>
    </w:p>
    <w:p w14:paraId="709C3B9A" w14:textId="77777777" w:rsidR="00B4693C" w:rsidRDefault="00B4693C" w:rsidP="0059107E">
      <w:pPr>
        <w:rPr>
          <w:sz w:val="36"/>
          <w:szCs w:val="36"/>
        </w:rPr>
      </w:pPr>
    </w:p>
    <w:p w14:paraId="4FC75EC1" w14:textId="77777777" w:rsidR="009A42C1" w:rsidRDefault="009A42C1" w:rsidP="0059107E">
      <w:pPr>
        <w:rPr>
          <w:sz w:val="36"/>
          <w:szCs w:val="36"/>
        </w:rPr>
      </w:pPr>
    </w:p>
    <w:p w14:paraId="67D34A3F" w14:textId="4E930838" w:rsidR="00B27648" w:rsidRPr="0059107E" w:rsidRDefault="00B27648" w:rsidP="0059107E">
      <w:pPr>
        <w:rPr>
          <w:sz w:val="36"/>
          <w:szCs w:val="36"/>
        </w:rPr>
      </w:pPr>
      <w:r>
        <w:rPr>
          <w:noProof/>
          <w:sz w:val="56"/>
          <w:szCs w:val="56"/>
        </w:rPr>
        <w:lastRenderedPageBreak/>
        <mc:AlternateContent>
          <mc:Choice Requires="wps">
            <w:drawing>
              <wp:anchor distT="0" distB="0" distL="114300" distR="114300" simplePos="0" relativeHeight="251650048" behindDoc="0" locked="0" layoutInCell="1" allowOverlap="1" wp14:anchorId="67D34C0E" wp14:editId="0B3565BF">
                <wp:simplePos x="0" y="0"/>
                <wp:positionH relativeFrom="column">
                  <wp:posOffset>1076325</wp:posOffset>
                </wp:positionH>
                <wp:positionV relativeFrom="paragraph">
                  <wp:posOffset>11430</wp:posOffset>
                </wp:positionV>
                <wp:extent cx="3819525" cy="1019175"/>
                <wp:effectExtent l="0" t="0" r="9525" b="9525"/>
                <wp:wrapNone/>
                <wp:docPr id="8" name="Rounded Rectangle 8"/>
                <wp:cNvGraphicFramePr/>
                <a:graphic xmlns:a="http://schemas.openxmlformats.org/drawingml/2006/main">
                  <a:graphicData uri="http://schemas.microsoft.com/office/word/2010/wordprocessingShape">
                    <wps:wsp>
                      <wps:cNvSpPr/>
                      <wps:spPr>
                        <a:xfrm>
                          <a:off x="0" y="0"/>
                          <a:ext cx="3819525" cy="1019175"/>
                        </a:xfrm>
                        <a:prstGeom prst="round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34C2D" w14:textId="77777777" w:rsidR="001D71B5" w:rsidRPr="001823AE" w:rsidRDefault="001D71B5" w:rsidP="000F709F">
                            <w:pPr>
                              <w:spacing w:line="240" w:lineRule="auto"/>
                              <w:jc w:val="center"/>
                              <w:rPr>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pPr>
                            <w:r w:rsidRPr="001823AE">
                              <w:rPr>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t>Right vs. Right -</w:t>
                            </w:r>
                          </w:p>
                          <w:p w14:paraId="67D34C2E" w14:textId="77777777" w:rsidR="001D71B5" w:rsidRPr="001823AE" w:rsidRDefault="001D71B5" w:rsidP="000F709F">
                            <w:pPr>
                              <w:spacing w:line="240" w:lineRule="auto"/>
                              <w:jc w:val="cente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pPr>
                            <w:r w:rsidRPr="001823AE">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t>Facing tough choices</w:t>
                            </w:r>
                          </w:p>
                          <w:p w14:paraId="67D34C2F" w14:textId="77777777" w:rsidR="001D71B5" w:rsidRPr="000F709F" w:rsidRDefault="001D71B5" w:rsidP="000F709F">
                            <w:pPr>
                              <w:spacing w:line="240" w:lineRule="auto"/>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67D34C30" w14:textId="77777777" w:rsidR="001D71B5" w:rsidRPr="000F709F" w:rsidRDefault="001D71B5" w:rsidP="00B35415">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67D34C31" w14:textId="77777777" w:rsidR="001D71B5" w:rsidRPr="00B35415" w:rsidRDefault="001D71B5" w:rsidP="00B35415">
                            <w:pPr>
                              <w:jc w:val="center"/>
                              <w:rPr>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1" style="position:absolute;margin-left:84.75pt;margin-top:.9pt;width:300.75pt;height:8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" fillcolor="#007681" stroked="f" strokeweight="2pt">
                <v:textbox>
                  <w:txbxContent>
                    <w:p w14:paraId="67D34C2D" w14:textId="77777777" w:rsidR="001D71B5" w:rsidRPr="001823AE" w:rsidRDefault="001D71B5" w:rsidP="000F709F">
                      <w:pPr>
                        <w:spacing w:line="240" w:lineRule="auto"/>
                        <w:jc w:val="center"/>
                        <w:rPr>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pPr>
                      <w:r w:rsidRPr="001823AE">
                        <w:rPr>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t>Right vs. Right -</w:t>
                      </w:r>
                    </w:p>
                    <w:p w14:paraId="67D34C2E" w14:textId="77777777" w:rsidR="001D71B5" w:rsidRPr="001823AE" w:rsidRDefault="001D71B5" w:rsidP="000F709F">
                      <w:pPr>
                        <w:spacing w:line="240" w:lineRule="auto"/>
                        <w:jc w:val="cente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pPr>
                      <w:r w:rsidRPr="001823AE">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t>Facing tough choices</w:t>
                      </w:r>
                    </w:p>
                    <w:p w14:paraId="67D34C2F" w14:textId="77777777" w:rsidR="001D71B5" w:rsidRPr="000F709F" w:rsidRDefault="001D71B5" w:rsidP="000F709F">
                      <w:pPr>
                        <w:spacing w:line="240" w:lineRule="auto"/>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67D34C30" w14:textId="77777777" w:rsidR="001D71B5" w:rsidRPr="000F709F" w:rsidRDefault="001D71B5" w:rsidP="00B35415">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67D34C31" w14:textId="77777777" w:rsidR="001D71B5" w:rsidRPr="00B35415" w:rsidRDefault="001D71B5" w:rsidP="00B35415">
                      <w:pPr>
                        <w:jc w:val="center"/>
                        <w:rPr>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roundrect>
            </w:pict>
          </mc:Fallback>
        </mc:AlternateContent>
      </w:r>
    </w:p>
    <w:p w14:paraId="67D34A40" w14:textId="77777777" w:rsidR="001823AE" w:rsidRDefault="001823AE" w:rsidP="000F709F">
      <w:pPr>
        <w:tabs>
          <w:tab w:val="left" w:pos="1065"/>
        </w:tabs>
        <w:rPr>
          <w:sz w:val="56"/>
          <w:szCs w:val="56"/>
        </w:rPr>
      </w:pPr>
    </w:p>
    <w:p w14:paraId="67D34A41" w14:textId="77777777" w:rsidR="00293419" w:rsidRPr="001823AE" w:rsidRDefault="000F709F" w:rsidP="000F709F">
      <w:pPr>
        <w:tabs>
          <w:tab w:val="left" w:pos="1065"/>
        </w:tabs>
        <w:rPr>
          <w:sz w:val="28"/>
          <w:szCs w:val="28"/>
        </w:rPr>
      </w:pPr>
      <w:r w:rsidRPr="001823AE">
        <w:rPr>
          <w:sz w:val="28"/>
          <w:szCs w:val="28"/>
        </w:rPr>
        <w:t xml:space="preserve">When we are faced with a clear-cut “wrong”, this is not really a dilemma. </w:t>
      </w:r>
    </w:p>
    <w:p w14:paraId="67D34A42" w14:textId="77777777" w:rsidR="00C40B13" w:rsidRPr="001823AE" w:rsidRDefault="000F709F" w:rsidP="000F709F">
      <w:pPr>
        <w:tabs>
          <w:tab w:val="left" w:pos="1065"/>
        </w:tabs>
        <w:rPr>
          <w:noProof/>
          <w:sz w:val="28"/>
          <w:szCs w:val="28"/>
        </w:rPr>
      </w:pPr>
      <w:r w:rsidRPr="001823AE">
        <w:rPr>
          <w:sz w:val="28"/>
          <w:szCs w:val="28"/>
        </w:rPr>
        <w:t>Upon sober reflection, most of us can differentiat</w:t>
      </w:r>
      <w:r w:rsidR="00FC4093">
        <w:rPr>
          <w:sz w:val="28"/>
          <w:szCs w:val="28"/>
        </w:rPr>
        <w:t xml:space="preserve">e between right and wrong and </w:t>
      </w:r>
      <w:r w:rsidRPr="001823AE">
        <w:rPr>
          <w:sz w:val="28"/>
          <w:szCs w:val="28"/>
        </w:rPr>
        <w:t>there is no real moral struggle. The struggle results from decisions we must make</w:t>
      </w:r>
      <w:r w:rsidR="00FC4093">
        <w:rPr>
          <w:sz w:val="28"/>
          <w:szCs w:val="28"/>
        </w:rPr>
        <w:t xml:space="preserve"> when the</w:t>
      </w:r>
      <w:r w:rsidRPr="001823AE">
        <w:rPr>
          <w:sz w:val="28"/>
          <w:szCs w:val="28"/>
        </w:rPr>
        <w:t xml:space="preserve"> choice</w:t>
      </w:r>
      <w:r w:rsidR="00FC4093">
        <w:rPr>
          <w:sz w:val="28"/>
          <w:szCs w:val="28"/>
        </w:rPr>
        <w:t>s are</w:t>
      </w:r>
      <w:r w:rsidRPr="001823AE">
        <w:rPr>
          <w:sz w:val="28"/>
          <w:szCs w:val="28"/>
        </w:rPr>
        <w:t xml:space="preserve"> between two “rights”.</w:t>
      </w:r>
      <w:r w:rsidR="00C40B13" w:rsidRPr="001823AE">
        <w:rPr>
          <w:noProof/>
          <w:sz w:val="28"/>
          <w:szCs w:val="28"/>
        </w:rPr>
        <w:t xml:space="preserve"> </w:t>
      </w:r>
    </w:p>
    <w:p w14:paraId="67D34A43" w14:textId="77777777" w:rsidR="00C40B13" w:rsidRPr="004A7EF9" w:rsidRDefault="005A7CDA" w:rsidP="00414B88">
      <w:pPr>
        <w:tabs>
          <w:tab w:val="left" w:pos="1065"/>
        </w:tabs>
        <w:jc w:val="center"/>
        <w:rPr>
          <w:b/>
          <w:noProof/>
          <w:sz w:val="36"/>
          <w:szCs w:val="36"/>
          <w:u w:val="single"/>
        </w:rPr>
      </w:pPr>
      <w:r w:rsidRPr="004A7EF9">
        <w:rPr>
          <w:noProof/>
          <w:sz w:val="36"/>
          <w:szCs w:val="36"/>
          <w:u w:val="single"/>
        </w:rPr>
        <w:drawing>
          <wp:anchor distT="0" distB="0" distL="114300" distR="114300" simplePos="0" relativeHeight="251685888" behindDoc="1" locked="0" layoutInCell="1" allowOverlap="1" wp14:anchorId="67D34C10" wp14:editId="67D34C11">
            <wp:simplePos x="0" y="0"/>
            <wp:positionH relativeFrom="column">
              <wp:posOffset>-276225</wp:posOffset>
            </wp:positionH>
            <wp:positionV relativeFrom="paragraph">
              <wp:posOffset>438150</wp:posOffset>
            </wp:positionV>
            <wp:extent cx="2705100" cy="4171950"/>
            <wp:effectExtent l="0" t="0" r="0" b="0"/>
            <wp:wrapThrough wrapText="bothSides">
              <wp:wrapPolygon edited="0">
                <wp:start x="9431" y="0"/>
                <wp:lineTo x="0" y="789"/>
                <wp:lineTo x="0" y="20614"/>
                <wp:lineTo x="9127" y="21501"/>
                <wp:lineTo x="12017" y="21501"/>
                <wp:lineTo x="21448" y="20614"/>
                <wp:lineTo x="21448" y="789"/>
                <wp:lineTo x="11865" y="0"/>
                <wp:lineTo x="9431" y="0"/>
              </wp:wrapPolygon>
            </wp:wrapThrough>
            <wp:docPr id="2053" name="Picture 5" descr="C:\Users\TG40982\AppData\Local\Microsoft\Windows\Temporary Internet Files\Content.IE5\W1Z5PRP6\MC910217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TG40982\AppData\Local\Microsoft\Windows\Temporary Internet Files\Content.IE5\W1Z5PRP6\MC910217581[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0" cy="4171950"/>
                    </a:xfrm>
                    <a:prstGeom prst="rect">
                      <a:avLst/>
                    </a:prstGeom>
                    <a:noFill/>
                    <a:extLst/>
                  </pic:spPr>
                </pic:pic>
              </a:graphicData>
            </a:graphic>
            <wp14:sizeRelH relativeFrom="page">
              <wp14:pctWidth>0</wp14:pctWidth>
            </wp14:sizeRelH>
            <wp14:sizeRelV relativeFrom="page">
              <wp14:pctHeight>0</wp14:pctHeight>
            </wp14:sizeRelV>
          </wp:anchor>
        </w:drawing>
      </w:r>
      <w:r w:rsidR="007C353E" w:rsidRPr="004A7EF9">
        <w:rPr>
          <w:b/>
          <w:noProof/>
          <w:sz w:val="36"/>
          <w:szCs w:val="36"/>
          <w:u w:val="single"/>
        </w:rPr>
        <w:t>Right vs. Right Dilemmas</w:t>
      </w:r>
    </w:p>
    <w:p w14:paraId="67D34A44" w14:textId="77777777" w:rsidR="007C353E" w:rsidRPr="004A7EF9" w:rsidRDefault="007C353E" w:rsidP="00E7030F">
      <w:pPr>
        <w:tabs>
          <w:tab w:val="left" w:pos="1065"/>
        </w:tabs>
        <w:rPr>
          <w:b/>
          <w:noProof/>
          <w:sz w:val="32"/>
          <w:szCs w:val="32"/>
        </w:rPr>
      </w:pPr>
      <w:r w:rsidRPr="004A7EF9">
        <w:rPr>
          <w:b/>
          <w:noProof/>
          <w:sz w:val="32"/>
          <w:szCs w:val="32"/>
        </w:rPr>
        <w:t>Truth vs. Loyalty</w:t>
      </w:r>
    </w:p>
    <w:p w14:paraId="67D34A45" w14:textId="77777777" w:rsidR="004A7EF9" w:rsidRPr="004A7EF9" w:rsidRDefault="004A7EF9" w:rsidP="00E7030F">
      <w:pPr>
        <w:ind w:left="720"/>
        <w:rPr>
          <w:rStyle w:val="bqquotelink1"/>
          <w:rFonts w:asciiTheme="minorHAnsi" w:hAnsiTheme="minorHAnsi" w:cstheme="minorHAnsi"/>
          <w:bCs/>
          <w:sz w:val="24"/>
          <w:szCs w:val="24"/>
        </w:rPr>
      </w:pPr>
      <w:r w:rsidRPr="004A7EF9">
        <w:rPr>
          <w:rStyle w:val="bqquotelink1"/>
          <w:rFonts w:asciiTheme="minorHAnsi" w:hAnsiTheme="minorHAnsi" w:cstheme="minorHAnsi"/>
          <w:bCs/>
          <w:sz w:val="24"/>
          <w:szCs w:val="24"/>
        </w:rPr>
        <w:t>Would you tell a lie to save a life?</w:t>
      </w:r>
    </w:p>
    <w:p w14:paraId="67D34A46" w14:textId="77777777" w:rsidR="004A7EF9" w:rsidRPr="004A7EF9" w:rsidRDefault="004A7EF9" w:rsidP="009C4528">
      <w:pPr>
        <w:ind w:left="720"/>
        <w:rPr>
          <w:rFonts w:cstheme="minorHAnsi"/>
          <w:bCs/>
          <w:sz w:val="24"/>
          <w:szCs w:val="24"/>
        </w:rPr>
      </w:pPr>
      <w:r w:rsidRPr="004A7EF9">
        <w:rPr>
          <w:rStyle w:val="bqquotelink1"/>
          <w:rFonts w:asciiTheme="minorHAnsi" w:hAnsiTheme="minorHAnsi" w:cstheme="minorHAnsi"/>
          <w:bCs/>
          <w:sz w:val="24"/>
          <w:szCs w:val="24"/>
        </w:rPr>
        <w:t xml:space="preserve">Would </w:t>
      </w:r>
      <w:r w:rsidR="00A06285">
        <w:rPr>
          <w:rStyle w:val="bqquotelink1"/>
          <w:rFonts w:asciiTheme="minorHAnsi" w:hAnsiTheme="minorHAnsi" w:cstheme="minorHAnsi"/>
          <w:bCs/>
          <w:sz w:val="24"/>
          <w:szCs w:val="24"/>
        </w:rPr>
        <w:t xml:space="preserve">you </w:t>
      </w:r>
      <w:r w:rsidRPr="004A7EF9">
        <w:rPr>
          <w:rStyle w:val="bqquotelink1"/>
          <w:rFonts w:asciiTheme="minorHAnsi" w:hAnsiTheme="minorHAnsi" w:cstheme="minorHAnsi"/>
          <w:bCs/>
          <w:sz w:val="24"/>
          <w:szCs w:val="24"/>
        </w:rPr>
        <w:t xml:space="preserve">compromise </w:t>
      </w:r>
      <w:r w:rsidR="009C4528">
        <w:rPr>
          <w:rStyle w:val="bqquotelink1"/>
          <w:rFonts w:asciiTheme="minorHAnsi" w:hAnsiTheme="minorHAnsi" w:cstheme="minorHAnsi"/>
          <w:bCs/>
          <w:sz w:val="24"/>
          <w:szCs w:val="24"/>
        </w:rPr>
        <w:t xml:space="preserve">your personal integrity to help </w:t>
      </w:r>
      <w:r w:rsidRPr="004A7EF9">
        <w:rPr>
          <w:rStyle w:val="bqquotelink1"/>
          <w:rFonts w:asciiTheme="minorHAnsi" w:hAnsiTheme="minorHAnsi" w:cstheme="minorHAnsi"/>
          <w:bCs/>
          <w:sz w:val="24"/>
          <w:szCs w:val="24"/>
        </w:rPr>
        <w:t>a friend?</w:t>
      </w:r>
    </w:p>
    <w:p w14:paraId="67D34A47" w14:textId="77777777" w:rsidR="007C353E" w:rsidRPr="004A7EF9" w:rsidRDefault="007C353E" w:rsidP="00E7030F">
      <w:pPr>
        <w:tabs>
          <w:tab w:val="left" w:pos="1065"/>
        </w:tabs>
        <w:rPr>
          <w:b/>
          <w:noProof/>
          <w:sz w:val="32"/>
          <w:szCs w:val="32"/>
        </w:rPr>
      </w:pPr>
      <w:r w:rsidRPr="004A7EF9">
        <w:rPr>
          <w:b/>
          <w:noProof/>
          <w:sz w:val="32"/>
          <w:szCs w:val="32"/>
        </w:rPr>
        <w:t>Individual vs. Community</w:t>
      </w:r>
    </w:p>
    <w:p w14:paraId="67D34A48" w14:textId="77777777" w:rsidR="004A7EF9" w:rsidRPr="004A7EF9" w:rsidRDefault="004A7EF9" w:rsidP="0094285A">
      <w:pPr>
        <w:rPr>
          <w:rFonts w:cstheme="minorHAnsi"/>
          <w:bCs/>
          <w:sz w:val="24"/>
          <w:szCs w:val="24"/>
        </w:rPr>
      </w:pPr>
      <w:r w:rsidRPr="004A7EF9">
        <w:rPr>
          <w:rStyle w:val="bqquotelink1"/>
          <w:rFonts w:asciiTheme="minorHAnsi" w:hAnsiTheme="minorHAnsi" w:cstheme="minorHAnsi"/>
          <w:bCs/>
          <w:sz w:val="24"/>
          <w:szCs w:val="24"/>
        </w:rPr>
        <w:t>Should the rights of the individual outweigh the rights of the community or vice versa?</w:t>
      </w:r>
    </w:p>
    <w:p w14:paraId="67D34A49" w14:textId="77777777" w:rsidR="007C353E" w:rsidRPr="004A7EF9" w:rsidRDefault="007C353E" w:rsidP="00E7030F">
      <w:pPr>
        <w:tabs>
          <w:tab w:val="left" w:pos="1065"/>
        </w:tabs>
        <w:rPr>
          <w:b/>
          <w:noProof/>
          <w:sz w:val="32"/>
          <w:szCs w:val="32"/>
        </w:rPr>
      </w:pPr>
      <w:r w:rsidRPr="004A7EF9">
        <w:rPr>
          <w:b/>
          <w:noProof/>
          <w:sz w:val="32"/>
          <w:szCs w:val="32"/>
        </w:rPr>
        <w:t>Short Term vs. Long Term</w:t>
      </w:r>
    </w:p>
    <w:p w14:paraId="67D34A4A" w14:textId="77777777" w:rsidR="004A7EF9" w:rsidRPr="004A7EF9" w:rsidRDefault="004A7EF9" w:rsidP="0094285A">
      <w:pPr>
        <w:rPr>
          <w:rFonts w:cstheme="minorHAnsi"/>
          <w:bCs/>
          <w:sz w:val="24"/>
          <w:szCs w:val="24"/>
        </w:rPr>
      </w:pPr>
      <w:r w:rsidRPr="004A7EF9">
        <w:rPr>
          <w:rStyle w:val="bqquotelink1"/>
          <w:rFonts w:asciiTheme="minorHAnsi" w:hAnsiTheme="minorHAnsi" w:cstheme="minorHAnsi"/>
          <w:bCs/>
          <w:sz w:val="24"/>
          <w:szCs w:val="24"/>
        </w:rPr>
        <w:t>Save for retirement or buy a needed new car?</w:t>
      </w:r>
    </w:p>
    <w:p w14:paraId="67D34A4B" w14:textId="77777777" w:rsidR="00DB6160" w:rsidRPr="004A7EF9" w:rsidRDefault="007C353E" w:rsidP="00E7030F">
      <w:pPr>
        <w:tabs>
          <w:tab w:val="left" w:pos="1065"/>
        </w:tabs>
        <w:rPr>
          <w:b/>
          <w:noProof/>
          <w:sz w:val="32"/>
          <w:szCs w:val="32"/>
        </w:rPr>
      </w:pPr>
      <w:r w:rsidRPr="004A7EF9">
        <w:rPr>
          <w:b/>
          <w:noProof/>
          <w:sz w:val="32"/>
          <w:szCs w:val="32"/>
        </w:rPr>
        <w:t>Justice vs. Mercy</w:t>
      </w:r>
    </w:p>
    <w:p w14:paraId="67D34A4C" w14:textId="77777777" w:rsidR="0094285A" w:rsidRDefault="004A7EF9" w:rsidP="0094285A">
      <w:pPr>
        <w:tabs>
          <w:tab w:val="left" w:pos="1065"/>
        </w:tabs>
        <w:rPr>
          <w:rStyle w:val="bqquotelink1"/>
          <w:rFonts w:asciiTheme="minorHAnsi" w:hAnsiTheme="minorHAnsi" w:cstheme="minorHAnsi"/>
          <w:bCs/>
          <w:sz w:val="24"/>
          <w:szCs w:val="24"/>
        </w:rPr>
      </w:pPr>
      <w:r w:rsidRPr="004A7EF9">
        <w:rPr>
          <w:rStyle w:val="bqquotelink1"/>
          <w:rFonts w:asciiTheme="minorHAnsi" w:hAnsiTheme="minorHAnsi" w:cstheme="minorHAnsi"/>
          <w:bCs/>
          <w:sz w:val="24"/>
          <w:szCs w:val="24"/>
        </w:rPr>
        <w:t xml:space="preserve">Justice = follow the law and principles, regardless of the circumstances.  Mercy = compassion. </w:t>
      </w:r>
    </w:p>
    <w:p w14:paraId="67D34A4D" w14:textId="77777777" w:rsidR="001B67D7" w:rsidRDefault="0094285A" w:rsidP="00861371">
      <w:pPr>
        <w:tabs>
          <w:tab w:val="left" w:pos="1065"/>
        </w:tabs>
        <w:rPr>
          <w:rStyle w:val="bqquotelink1"/>
          <w:rFonts w:asciiTheme="minorHAnsi" w:hAnsiTheme="minorHAnsi" w:cstheme="minorHAnsi"/>
          <w:bCs/>
          <w:sz w:val="24"/>
          <w:szCs w:val="24"/>
        </w:rPr>
      </w:pPr>
      <w:r>
        <w:rPr>
          <w:rStyle w:val="bqquotelink1"/>
          <w:rFonts w:asciiTheme="minorHAnsi" w:hAnsiTheme="minorHAnsi" w:cstheme="minorHAnsi"/>
          <w:bCs/>
          <w:sz w:val="24"/>
          <w:szCs w:val="24"/>
        </w:rPr>
        <w:t xml:space="preserve">     </w:t>
      </w:r>
      <w:r w:rsidR="004A7EF9" w:rsidRPr="004A7EF9">
        <w:rPr>
          <w:rStyle w:val="bqquotelink1"/>
          <w:rFonts w:asciiTheme="minorHAnsi" w:hAnsiTheme="minorHAnsi" w:cstheme="minorHAnsi"/>
          <w:bCs/>
          <w:sz w:val="24"/>
          <w:szCs w:val="24"/>
        </w:rPr>
        <w:t xml:space="preserve">Consideration of individual circumstances.  </w:t>
      </w:r>
    </w:p>
    <w:p w14:paraId="67D34A4F" w14:textId="4A792C02" w:rsidR="0034109A" w:rsidRPr="00861371" w:rsidRDefault="00F86974" w:rsidP="0094285A">
      <w:pPr>
        <w:rPr>
          <w:noProof/>
          <w:sz w:val="32"/>
          <w:szCs w:val="32"/>
        </w:rPr>
      </w:pPr>
      <w:r>
        <w:rPr>
          <w:noProof/>
          <w:sz w:val="44"/>
          <w:szCs w:val="44"/>
          <w:u w:val="single"/>
        </w:rPr>
        <w:drawing>
          <wp:inline distT="0" distB="0" distL="0" distR="0" wp14:anchorId="259A1588" wp14:editId="34A9903B">
            <wp:extent cx="5741581" cy="1031358"/>
            <wp:effectExtent l="0" t="0" r="1206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946CB6">
        <w:rPr>
          <w:noProof/>
          <w:sz w:val="44"/>
          <w:szCs w:val="44"/>
          <w:u w:val="single"/>
        </w:rPr>
        <w:br w:type="page"/>
      </w:r>
      <w:r w:rsidR="0034109A" w:rsidRPr="005A7CDA">
        <w:rPr>
          <w:noProof/>
          <w:sz w:val="44"/>
          <w:szCs w:val="44"/>
          <w:u w:val="single"/>
        </w:rPr>
        <w:lastRenderedPageBreak/>
        <w:drawing>
          <wp:anchor distT="0" distB="0" distL="114300" distR="114300" simplePos="0" relativeHeight="251657728" behindDoc="1" locked="0" layoutInCell="1" allowOverlap="1" wp14:anchorId="67D34C12" wp14:editId="08D5AD28">
            <wp:simplePos x="0" y="0"/>
            <wp:positionH relativeFrom="column">
              <wp:posOffset>5297170</wp:posOffset>
            </wp:positionH>
            <wp:positionV relativeFrom="paragraph">
              <wp:posOffset>-63500</wp:posOffset>
            </wp:positionV>
            <wp:extent cx="1190625" cy="1668145"/>
            <wp:effectExtent l="0" t="0" r="9525" b="8255"/>
            <wp:wrapThrough wrapText="bothSides">
              <wp:wrapPolygon edited="0">
                <wp:start x="0" y="0"/>
                <wp:lineTo x="0" y="21460"/>
                <wp:lineTo x="21427" y="21460"/>
                <wp:lineTo x="21427" y="0"/>
                <wp:lineTo x="0" y="0"/>
              </wp:wrapPolygon>
            </wp:wrapThrough>
            <wp:docPr id="16" name="Picture 16" descr="C:\Users\t58785\AppData\Local\Microsoft\Windows\Temporary Internet Files\Content.IE5\GRKVHNSS\MP900321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58785\AppData\Local\Microsoft\Windows\Temporary Internet Files\Content.IE5\GRKVHNSS\MP900321197[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062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F01" w:rsidRPr="005A7CDA">
        <w:rPr>
          <w:noProof/>
          <w:sz w:val="44"/>
          <w:szCs w:val="44"/>
          <w:u w:val="single"/>
        </w:rPr>
        <w:t>Dilemma Exercises</w:t>
      </w:r>
    </w:p>
    <w:p w14:paraId="67D34A50" w14:textId="77777777" w:rsidR="00984B20" w:rsidRDefault="00C54233" w:rsidP="00AD55F2">
      <w:pPr>
        <w:tabs>
          <w:tab w:val="left" w:pos="1065"/>
        </w:tabs>
        <w:spacing w:line="240" w:lineRule="auto"/>
        <w:rPr>
          <w:b/>
          <w:noProof/>
          <w:sz w:val="32"/>
          <w:szCs w:val="32"/>
          <w:u w:val="single"/>
        </w:rPr>
      </w:pPr>
      <w:r>
        <w:rPr>
          <w:b/>
          <w:noProof/>
          <w:sz w:val="32"/>
          <w:szCs w:val="32"/>
          <w:u w:val="single"/>
        </w:rPr>
        <w:t>Office consolidation</w:t>
      </w:r>
    </w:p>
    <w:p w14:paraId="67D34A51" w14:textId="77777777" w:rsidR="002B5F53" w:rsidRDefault="00766B95" w:rsidP="0094285A">
      <w:pPr>
        <w:tabs>
          <w:tab w:val="left" w:pos="1065"/>
        </w:tabs>
        <w:spacing w:line="240" w:lineRule="auto"/>
        <w:ind w:left="360"/>
        <w:rPr>
          <w:noProof/>
          <w:sz w:val="28"/>
          <w:szCs w:val="28"/>
        </w:rPr>
      </w:pPr>
      <w:r w:rsidRPr="00984B20">
        <w:rPr>
          <w:noProof/>
          <w:sz w:val="28"/>
          <w:szCs w:val="28"/>
        </w:rPr>
        <w:t>You are a manager in a District Office.  A subordinate comes to you and asks about a rumor she has heard about some office consolidations.  You are aware that there is indeed a plan to consolidate some offices. You are not supposed to share this information while the plan is still evolving. Your subordinate employee is very concerned, as she has elderly parents living near her who are not well.  The employee is worried about her job and her family commitments. This employee has been hardworking and loyal, and has always supporte</w:t>
      </w:r>
      <w:r w:rsidR="0094285A">
        <w:rPr>
          <w:noProof/>
          <w:sz w:val="28"/>
          <w:szCs w:val="28"/>
        </w:rPr>
        <w:t>d your management initiatives.</w:t>
      </w:r>
      <w:r w:rsidR="0094285A">
        <w:rPr>
          <w:noProof/>
          <w:sz w:val="28"/>
          <w:szCs w:val="28"/>
        </w:rPr>
        <w:br/>
      </w:r>
    </w:p>
    <w:p w14:paraId="67D34A52" w14:textId="77777777" w:rsidR="00C86EC2" w:rsidRDefault="00C86EC2" w:rsidP="001B67D7">
      <w:pPr>
        <w:tabs>
          <w:tab w:val="left" w:pos="1065"/>
        </w:tabs>
        <w:spacing w:line="240" w:lineRule="auto"/>
        <w:rPr>
          <w:noProof/>
          <w:sz w:val="28"/>
          <w:szCs w:val="28"/>
        </w:rPr>
      </w:pPr>
      <w:r w:rsidRPr="001C72DA">
        <w:rPr>
          <w:noProof/>
          <w:sz w:val="28"/>
          <w:szCs w:val="28"/>
        </w:rPr>
        <w:t>What would you do?</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76"/>
      </w:tblGrid>
      <w:tr w:rsidR="001B67D7" w14:paraId="67D34A54" w14:textId="77777777" w:rsidTr="001B67D7">
        <w:tc>
          <w:tcPr>
            <w:tcW w:w="9936" w:type="dxa"/>
          </w:tcPr>
          <w:p w14:paraId="67D34A53" w14:textId="77777777" w:rsidR="001B67D7" w:rsidRPr="001B67D7" w:rsidRDefault="001B67D7" w:rsidP="00C86EC2">
            <w:pPr>
              <w:tabs>
                <w:tab w:val="left" w:pos="1065"/>
              </w:tabs>
              <w:rPr>
                <w:noProof/>
                <w:sz w:val="36"/>
                <w:szCs w:val="36"/>
              </w:rPr>
            </w:pPr>
          </w:p>
        </w:tc>
      </w:tr>
      <w:tr w:rsidR="001B67D7" w14:paraId="67D34A56" w14:textId="77777777" w:rsidTr="001B67D7">
        <w:tc>
          <w:tcPr>
            <w:tcW w:w="9936" w:type="dxa"/>
          </w:tcPr>
          <w:p w14:paraId="67D34A55" w14:textId="77777777" w:rsidR="001B67D7" w:rsidRPr="001B67D7" w:rsidRDefault="001B67D7" w:rsidP="00C86EC2">
            <w:pPr>
              <w:tabs>
                <w:tab w:val="left" w:pos="1065"/>
              </w:tabs>
              <w:rPr>
                <w:noProof/>
                <w:sz w:val="36"/>
                <w:szCs w:val="36"/>
              </w:rPr>
            </w:pPr>
          </w:p>
        </w:tc>
      </w:tr>
      <w:tr w:rsidR="001B67D7" w14:paraId="67D34A58" w14:textId="77777777" w:rsidTr="001B67D7">
        <w:tc>
          <w:tcPr>
            <w:tcW w:w="9936" w:type="dxa"/>
          </w:tcPr>
          <w:p w14:paraId="67D34A57" w14:textId="77777777" w:rsidR="001B67D7" w:rsidRPr="001B67D7" w:rsidRDefault="001B67D7" w:rsidP="00C86EC2">
            <w:pPr>
              <w:tabs>
                <w:tab w:val="left" w:pos="1065"/>
              </w:tabs>
              <w:rPr>
                <w:noProof/>
                <w:sz w:val="36"/>
                <w:szCs w:val="36"/>
              </w:rPr>
            </w:pPr>
          </w:p>
        </w:tc>
      </w:tr>
      <w:tr w:rsidR="001B67D7" w14:paraId="67D34A5A" w14:textId="77777777" w:rsidTr="001B67D7">
        <w:tc>
          <w:tcPr>
            <w:tcW w:w="9936" w:type="dxa"/>
          </w:tcPr>
          <w:p w14:paraId="67D34A59" w14:textId="77777777" w:rsidR="001B67D7" w:rsidRPr="001B67D7" w:rsidRDefault="001B67D7" w:rsidP="00C86EC2">
            <w:pPr>
              <w:tabs>
                <w:tab w:val="left" w:pos="1065"/>
              </w:tabs>
              <w:rPr>
                <w:noProof/>
                <w:sz w:val="36"/>
                <w:szCs w:val="36"/>
              </w:rPr>
            </w:pPr>
          </w:p>
        </w:tc>
      </w:tr>
      <w:tr w:rsidR="001B67D7" w14:paraId="67D34A5C" w14:textId="77777777" w:rsidTr="001B67D7">
        <w:tc>
          <w:tcPr>
            <w:tcW w:w="9936" w:type="dxa"/>
          </w:tcPr>
          <w:p w14:paraId="67D34A5B" w14:textId="77777777" w:rsidR="001B67D7" w:rsidRPr="001B67D7" w:rsidRDefault="001B67D7" w:rsidP="00C86EC2">
            <w:pPr>
              <w:tabs>
                <w:tab w:val="left" w:pos="1065"/>
              </w:tabs>
              <w:rPr>
                <w:noProof/>
                <w:sz w:val="36"/>
                <w:szCs w:val="36"/>
              </w:rPr>
            </w:pPr>
          </w:p>
        </w:tc>
      </w:tr>
      <w:tr w:rsidR="001B67D7" w14:paraId="67D34A5E" w14:textId="77777777" w:rsidTr="001B67D7">
        <w:tc>
          <w:tcPr>
            <w:tcW w:w="9936" w:type="dxa"/>
          </w:tcPr>
          <w:p w14:paraId="67D34A5D" w14:textId="77777777" w:rsidR="001B67D7" w:rsidRPr="001B67D7" w:rsidRDefault="001B67D7" w:rsidP="00C86EC2">
            <w:pPr>
              <w:tabs>
                <w:tab w:val="left" w:pos="1065"/>
              </w:tabs>
              <w:rPr>
                <w:noProof/>
                <w:sz w:val="36"/>
                <w:szCs w:val="36"/>
              </w:rPr>
            </w:pPr>
          </w:p>
        </w:tc>
      </w:tr>
      <w:tr w:rsidR="001B67D7" w14:paraId="67D34A60" w14:textId="77777777" w:rsidTr="001B67D7">
        <w:tc>
          <w:tcPr>
            <w:tcW w:w="9936" w:type="dxa"/>
          </w:tcPr>
          <w:p w14:paraId="67D34A5F" w14:textId="77777777" w:rsidR="001B67D7" w:rsidRPr="001B67D7" w:rsidRDefault="001B67D7" w:rsidP="00C86EC2">
            <w:pPr>
              <w:tabs>
                <w:tab w:val="left" w:pos="1065"/>
              </w:tabs>
              <w:rPr>
                <w:noProof/>
                <w:sz w:val="36"/>
                <w:szCs w:val="36"/>
              </w:rPr>
            </w:pPr>
          </w:p>
        </w:tc>
      </w:tr>
      <w:tr w:rsidR="001B67D7" w14:paraId="67D34A62" w14:textId="77777777" w:rsidTr="001B67D7">
        <w:tc>
          <w:tcPr>
            <w:tcW w:w="9936" w:type="dxa"/>
          </w:tcPr>
          <w:p w14:paraId="67D34A61" w14:textId="77777777" w:rsidR="001B67D7" w:rsidRPr="001B67D7" w:rsidRDefault="001B67D7" w:rsidP="00C86EC2">
            <w:pPr>
              <w:tabs>
                <w:tab w:val="left" w:pos="1065"/>
              </w:tabs>
              <w:rPr>
                <w:noProof/>
                <w:sz w:val="36"/>
                <w:szCs w:val="36"/>
              </w:rPr>
            </w:pPr>
          </w:p>
        </w:tc>
      </w:tr>
      <w:tr w:rsidR="001B67D7" w14:paraId="67D34A64" w14:textId="77777777" w:rsidTr="001B67D7">
        <w:tc>
          <w:tcPr>
            <w:tcW w:w="9936" w:type="dxa"/>
          </w:tcPr>
          <w:p w14:paraId="67D34A63" w14:textId="77777777" w:rsidR="001B67D7" w:rsidRPr="001B67D7" w:rsidRDefault="001B67D7" w:rsidP="00C86EC2">
            <w:pPr>
              <w:tabs>
                <w:tab w:val="left" w:pos="1065"/>
              </w:tabs>
              <w:rPr>
                <w:noProof/>
                <w:sz w:val="36"/>
                <w:szCs w:val="36"/>
              </w:rPr>
            </w:pPr>
          </w:p>
        </w:tc>
      </w:tr>
    </w:tbl>
    <w:p w14:paraId="67D34A65" w14:textId="6D801EBD" w:rsidR="00C86EC2" w:rsidRPr="00984B20" w:rsidRDefault="00197F43" w:rsidP="001B67D7">
      <w:pPr>
        <w:tabs>
          <w:tab w:val="left" w:pos="1065"/>
        </w:tabs>
        <w:spacing w:line="240" w:lineRule="auto"/>
        <w:rPr>
          <w:noProof/>
          <w:sz w:val="28"/>
          <w:szCs w:val="28"/>
        </w:rPr>
      </w:pPr>
      <w:r>
        <w:rPr>
          <w:noProof/>
          <w:sz w:val="28"/>
          <w:szCs w:val="28"/>
        </w:rPr>
        <w:t>What are the Right vs. Right Principles that helped you come to your decision?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76"/>
      </w:tblGrid>
      <w:tr w:rsidR="001B67D7" w:rsidRPr="001B67D7" w14:paraId="67D34A67" w14:textId="77777777" w:rsidTr="0094285A">
        <w:trPr>
          <w:trHeight w:val="401"/>
        </w:trPr>
        <w:tc>
          <w:tcPr>
            <w:tcW w:w="9576" w:type="dxa"/>
          </w:tcPr>
          <w:p w14:paraId="67D34A66" w14:textId="77777777" w:rsidR="001B67D7" w:rsidRPr="001B67D7" w:rsidRDefault="001B67D7" w:rsidP="001B67D7">
            <w:pPr>
              <w:tabs>
                <w:tab w:val="left" w:pos="1065"/>
              </w:tabs>
              <w:rPr>
                <w:b/>
                <w:noProof/>
                <w:sz w:val="40"/>
                <w:szCs w:val="40"/>
                <w:u w:val="single"/>
              </w:rPr>
            </w:pPr>
          </w:p>
        </w:tc>
      </w:tr>
      <w:tr w:rsidR="001B67D7" w:rsidRPr="001B67D7" w14:paraId="67D34A69" w14:textId="77777777" w:rsidTr="0094285A">
        <w:trPr>
          <w:trHeight w:val="386"/>
        </w:trPr>
        <w:tc>
          <w:tcPr>
            <w:tcW w:w="9576" w:type="dxa"/>
          </w:tcPr>
          <w:p w14:paraId="67D34A68" w14:textId="77777777" w:rsidR="001B67D7" w:rsidRPr="001B67D7" w:rsidRDefault="001B67D7" w:rsidP="001B67D7">
            <w:pPr>
              <w:tabs>
                <w:tab w:val="left" w:pos="1065"/>
              </w:tabs>
              <w:rPr>
                <w:b/>
                <w:noProof/>
                <w:sz w:val="40"/>
                <w:szCs w:val="40"/>
                <w:u w:val="single"/>
              </w:rPr>
            </w:pPr>
          </w:p>
        </w:tc>
      </w:tr>
      <w:tr w:rsidR="001B67D7" w:rsidRPr="001B67D7" w14:paraId="67D34A6B" w14:textId="77777777" w:rsidTr="0094285A">
        <w:trPr>
          <w:trHeight w:val="401"/>
        </w:trPr>
        <w:tc>
          <w:tcPr>
            <w:tcW w:w="9576" w:type="dxa"/>
          </w:tcPr>
          <w:p w14:paraId="67D34A6A" w14:textId="77777777" w:rsidR="001B67D7" w:rsidRPr="001B67D7" w:rsidRDefault="001B67D7" w:rsidP="001B67D7">
            <w:pPr>
              <w:tabs>
                <w:tab w:val="left" w:pos="1065"/>
              </w:tabs>
              <w:rPr>
                <w:b/>
                <w:noProof/>
                <w:sz w:val="40"/>
                <w:szCs w:val="40"/>
                <w:u w:val="single"/>
              </w:rPr>
            </w:pPr>
          </w:p>
        </w:tc>
      </w:tr>
      <w:tr w:rsidR="001B67D7" w:rsidRPr="001B67D7" w14:paraId="67D34A6D" w14:textId="77777777" w:rsidTr="0094285A">
        <w:trPr>
          <w:trHeight w:val="401"/>
        </w:trPr>
        <w:tc>
          <w:tcPr>
            <w:tcW w:w="9576" w:type="dxa"/>
          </w:tcPr>
          <w:p w14:paraId="67D34A6C" w14:textId="77777777" w:rsidR="001B67D7" w:rsidRPr="001B67D7" w:rsidRDefault="001B67D7" w:rsidP="001B67D7">
            <w:pPr>
              <w:tabs>
                <w:tab w:val="left" w:pos="1065"/>
              </w:tabs>
              <w:rPr>
                <w:b/>
                <w:noProof/>
                <w:sz w:val="40"/>
                <w:szCs w:val="40"/>
                <w:u w:val="single"/>
              </w:rPr>
            </w:pPr>
          </w:p>
        </w:tc>
      </w:tr>
    </w:tbl>
    <w:p w14:paraId="67D34A6E" w14:textId="77777777" w:rsidR="0094285A" w:rsidRDefault="0094285A" w:rsidP="00AD55F2">
      <w:pPr>
        <w:tabs>
          <w:tab w:val="left" w:pos="1065"/>
        </w:tabs>
        <w:spacing w:line="240" w:lineRule="auto"/>
        <w:rPr>
          <w:b/>
          <w:noProof/>
          <w:sz w:val="32"/>
          <w:szCs w:val="32"/>
          <w:u w:val="single"/>
        </w:rPr>
      </w:pPr>
    </w:p>
    <w:p w14:paraId="2E8AE30A" w14:textId="77777777" w:rsidR="009A42C1" w:rsidRDefault="009A42C1" w:rsidP="00AD55F2">
      <w:pPr>
        <w:tabs>
          <w:tab w:val="left" w:pos="1065"/>
        </w:tabs>
        <w:spacing w:line="240" w:lineRule="auto"/>
        <w:rPr>
          <w:b/>
          <w:noProof/>
          <w:sz w:val="32"/>
          <w:szCs w:val="32"/>
          <w:u w:val="single"/>
        </w:rPr>
      </w:pPr>
    </w:p>
    <w:p w14:paraId="2134B0B4" w14:textId="77777777" w:rsidR="009A42C1" w:rsidRDefault="009A42C1" w:rsidP="00AD55F2">
      <w:pPr>
        <w:tabs>
          <w:tab w:val="left" w:pos="1065"/>
        </w:tabs>
        <w:spacing w:line="240" w:lineRule="auto"/>
        <w:rPr>
          <w:b/>
          <w:noProof/>
          <w:sz w:val="32"/>
          <w:szCs w:val="32"/>
          <w:u w:val="single"/>
        </w:rPr>
      </w:pPr>
    </w:p>
    <w:p w14:paraId="67D34A83" w14:textId="77777777" w:rsidR="00984B20" w:rsidRDefault="001A44B2" w:rsidP="00AD55F2">
      <w:pPr>
        <w:tabs>
          <w:tab w:val="left" w:pos="1065"/>
        </w:tabs>
        <w:spacing w:line="240" w:lineRule="auto"/>
        <w:rPr>
          <w:b/>
          <w:noProof/>
          <w:sz w:val="32"/>
          <w:szCs w:val="32"/>
          <w:u w:val="single"/>
        </w:rPr>
      </w:pPr>
      <w:r>
        <w:rPr>
          <w:b/>
          <w:noProof/>
          <w:sz w:val="32"/>
          <w:szCs w:val="32"/>
          <w:u w:val="single"/>
        </w:rPr>
        <w:lastRenderedPageBreak/>
        <w:t>New Employee</w:t>
      </w:r>
    </w:p>
    <w:p w14:paraId="67D34A84" w14:textId="7AEEEE34" w:rsidR="008B2901" w:rsidRDefault="008B2901" w:rsidP="008B2901">
      <w:pPr>
        <w:tabs>
          <w:tab w:val="left" w:pos="1065"/>
        </w:tabs>
        <w:spacing w:line="240" w:lineRule="auto"/>
        <w:rPr>
          <w:noProof/>
          <w:sz w:val="28"/>
          <w:szCs w:val="28"/>
        </w:rPr>
      </w:pPr>
      <w:r w:rsidRPr="00984B20">
        <w:rPr>
          <w:noProof/>
          <w:sz w:val="28"/>
          <w:szCs w:val="28"/>
        </w:rPr>
        <w:t xml:space="preserve">A new employee appears to have great potential. She is a hard worker, careful and likable. One day, she approaches her supervisor with a question and sits down at her desk. She sees on her supervisor’s desktop that she is browsing wage reporting. </w:t>
      </w:r>
      <w:r w:rsidR="008B3884">
        <w:rPr>
          <w:noProof/>
          <w:sz w:val="28"/>
          <w:szCs w:val="28"/>
        </w:rPr>
        <w:t xml:space="preserve">She notices that the account her supervisor is looking up the same last name. </w:t>
      </w:r>
      <w:r w:rsidRPr="00984B20">
        <w:rPr>
          <w:noProof/>
          <w:sz w:val="28"/>
          <w:szCs w:val="28"/>
        </w:rPr>
        <w:t xml:space="preserve">Her supervisor had told her when she first met her that she has a daughter who has </w:t>
      </w:r>
      <w:r w:rsidRPr="00F40863">
        <w:rPr>
          <w:rFonts w:cstheme="minorHAnsi"/>
          <w:noProof/>
          <w:sz w:val="28"/>
          <w:szCs w:val="28"/>
        </w:rPr>
        <w:t xml:space="preserve">some health issues. She has also heard through the grapevine that there are a lot of medical expenses and that her ex-husband has stopped paying child support. </w:t>
      </w:r>
      <w:r w:rsidR="00F40863" w:rsidRPr="00F40863">
        <w:rPr>
          <w:rFonts w:cstheme="minorHAnsi"/>
          <w:color w:val="000000"/>
          <w:sz w:val="28"/>
          <w:szCs w:val="28"/>
        </w:rPr>
        <w:t>The new employee, having recently taken Annual Disclosure and Security Awareness training, knows this need</w:t>
      </w:r>
      <w:r w:rsidR="00F40863">
        <w:rPr>
          <w:rFonts w:cstheme="minorHAnsi"/>
          <w:color w:val="000000"/>
          <w:sz w:val="28"/>
          <w:szCs w:val="28"/>
        </w:rPr>
        <w:t>s</w:t>
      </w:r>
      <w:r w:rsidR="00F40863" w:rsidRPr="00F40863">
        <w:rPr>
          <w:rFonts w:cstheme="minorHAnsi"/>
          <w:color w:val="000000"/>
          <w:sz w:val="28"/>
          <w:szCs w:val="28"/>
        </w:rPr>
        <w:t xml:space="preserve"> to be reported and comes to you with what she has seen.  You are a supervisor of another team in this unit.  The supervisor in question is a long-time friend and coworker who you know is going through a tough time.</w:t>
      </w:r>
    </w:p>
    <w:p w14:paraId="67D34A85" w14:textId="77777777" w:rsidR="008B2901" w:rsidRDefault="008B2901" w:rsidP="008B2901">
      <w:pPr>
        <w:tabs>
          <w:tab w:val="left" w:pos="1065"/>
        </w:tabs>
        <w:spacing w:line="240" w:lineRule="auto"/>
        <w:rPr>
          <w:noProof/>
          <w:sz w:val="28"/>
          <w:szCs w:val="28"/>
        </w:rPr>
      </w:pPr>
      <w:r w:rsidRPr="001C72DA">
        <w:rPr>
          <w:noProof/>
          <w:sz w:val="28"/>
          <w:szCs w:val="28"/>
        </w:rPr>
        <w:t>What would you do?</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76"/>
      </w:tblGrid>
      <w:tr w:rsidR="008B2901" w14:paraId="67D34A87" w14:textId="77777777" w:rsidTr="00197F43">
        <w:tc>
          <w:tcPr>
            <w:tcW w:w="9576" w:type="dxa"/>
          </w:tcPr>
          <w:p w14:paraId="67D34A86" w14:textId="77777777" w:rsidR="008B2901" w:rsidRPr="001B67D7" w:rsidRDefault="008B2901" w:rsidP="008B2901">
            <w:pPr>
              <w:tabs>
                <w:tab w:val="left" w:pos="1065"/>
              </w:tabs>
              <w:rPr>
                <w:noProof/>
                <w:sz w:val="36"/>
                <w:szCs w:val="36"/>
              </w:rPr>
            </w:pPr>
          </w:p>
        </w:tc>
      </w:tr>
      <w:tr w:rsidR="008B2901" w14:paraId="67D34A89" w14:textId="77777777" w:rsidTr="00197F43">
        <w:tc>
          <w:tcPr>
            <w:tcW w:w="9576" w:type="dxa"/>
          </w:tcPr>
          <w:p w14:paraId="67D34A88" w14:textId="77777777" w:rsidR="008B2901" w:rsidRPr="001B67D7" w:rsidRDefault="008B2901" w:rsidP="008B2901">
            <w:pPr>
              <w:tabs>
                <w:tab w:val="left" w:pos="1065"/>
              </w:tabs>
              <w:rPr>
                <w:noProof/>
                <w:sz w:val="36"/>
                <w:szCs w:val="36"/>
              </w:rPr>
            </w:pPr>
          </w:p>
        </w:tc>
      </w:tr>
      <w:tr w:rsidR="008B2901" w14:paraId="67D34A8B" w14:textId="77777777" w:rsidTr="00197F43">
        <w:tc>
          <w:tcPr>
            <w:tcW w:w="9576" w:type="dxa"/>
          </w:tcPr>
          <w:p w14:paraId="67D34A8A" w14:textId="77777777" w:rsidR="008B2901" w:rsidRPr="001B67D7" w:rsidRDefault="008B2901" w:rsidP="008B2901">
            <w:pPr>
              <w:tabs>
                <w:tab w:val="left" w:pos="1065"/>
              </w:tabs>
              <w:rPr>
                <w:noProof/>
                <w:sz w:val="36"/>
                <w:szCs w:val="36"/>
              </w:rPr>
            </w:pPr>
          </w:p>
        </w:tc>
      </w:tr>
      <w:tr w:rsidR="008B2901" w14:paraId="67D34A8D" w14:textId="77777777" w:rsidTr="00197F43">
        <w:tc>
          <w:tcPr>
            <w:tcW w:w="9576" w:type="dxa"/>
          </w:tcPr>
          <w:p w14:paraId="67D34A8C" w14:textId="77777777" w:rsidR="008B2901" w:rsidRPr="001B67D7" w:rsidRDefault="008B2901" w:rsidP="008B2901">
            <w:pPr>
              <w:tabs>
                <w:tab w:val="left" w:pos="1065"/>
              </w:tabs>
              <w:rPr>
                <w:noProof/>
                <w:sz w:val="36"/>
                <w:szCs w:val="36"/>
              </w:rPr>
            </w:pPr>
          </w:p>
        </w:tc>
      </w:tr>
      <w:tr w:rsidR="008B2901" w14:paraId="67D34A8F" w14:textId="77777777" w:rsidTr="00197F43">
        <w:tc>
          <w:tcPr>
            <w:tcW w:w="9576" w:type="dxa"/>
          </w:tcPr>
          <w:p w14:paraId="67D34A8E" w14:textId="77777777" w:rsidR="008B2901" w:rsidRPr="001B67D7" w:rsidRDefault="008B2901" w:rsidP="008B2901">
            <w:pPr>
              <w:tabs>
                <w:tab w:val="left" w:pos="1065"/>
              </w:tabs>
              <w:rPr>
                <w:noProof/>
                <w:sz w:val="36"/>
                <w:szCs w:val="36"/>
              </w:rPr>
            </w:pPr>
          </w:p>
        </w:tc>
      </w:tr>
      <w:tr w:rsidR="008B2901" w14:paraId="67D34A91" w14:textId="77777777" w:rsidTr="00197F43">
        <w:tc>
          <w:tcPr>
            <w:tcW w:w="9576" w:type="dxa"/>
          </w:tcPr>
          <w:p w14:paraId="67D34A90" w14:textId="77777777" w:rsidR="008B2901" w:rsidRPr="001B67D7" w:rsidRDefault="008B2901" w:rsidP="008B2901">
            <w:pPr>
              <w:tabs>
                <w:tab w:val="left" w:pos="1065"/>
              </w:tabs>
              <w:rPr>
                <w:noProof/>
                <w:sz w:val="36"/>
                <w:szCs w:val="36"/>
              </w:rPr>
            </w:pPr>
          </w:p>
        </w:tc>
      </w:tr>
      <w:tr w:rsidR="008B2901" w14:paraId="67D34A93" w14:textId="77777777" w:rsidTr="00197F43">
        <w:tc>
          <w:tcPr>
            <w:tcW w:w="9576" w:type="dxa"/>
          </w:tcPr>
          <w:p w14:paraId="67D34A92" w14:textId="77777777" w:rsidR="008B2901" w:rsidRPr="001B67D7" w:rsidRDefault="008B2901" w:rsidP="008B2901">
            <w:pPr>
              <w:tabs>
                <w:tab w:val="left" w:pos="1065"/>
              </w:tabs>
              <w:rPr>
                <w:noProof/>
                <w:sz w:val="36"/>
                <w:szCs w:val="36"/>
              </w:rPr>
            </w:pPr>
          </w:p>
        </w:tc>
      </w:tr>
      <w:tr w:rsidR="008B2901" w14:paraId="67D34A95" w14:textId="77777777" w:rsidTr="00197F43">
        <w:tc>
          <w:tcPr>
            <w:tcW w:w="9576" w:type="dxa"/>
          </w:tcPr>
          <w:p w14:paraId="67D34A94" w14:textId="77777777" w:rsidR="008B2901" w:rsidRPr="001B67D7" w:rsidRDefault="008B2901" w:rsidP="008B2901">
            <w:pPr>
              <w:tabs>
                <w:tab w:val="left" w:pos="1065"/>
              </w:tabs>
              <w:rPr>
                <w:noProof/>
                <w:sz w:val="36"/>
                <w:szCs w:val="36"/>
              </w:rPr>
            </w:pPr>
          </w:p>
        </w:tc>
      </w:tr>
      <w:tr w:rsidR="008B2901" w14:paraId="67D34A97" w14:textId="77777777" w:rsidTr="00197F43">
        <w:tc>
          <w:tcPr>
            <w:tcW w:w="9576" w:type="dxa"/>
          </w:tcPr>
          <w:p w14:paraId="67D34A96" w14:textId="77777777" w:rsidR="008B2901" w:rsidRPr="001B67D7" w:rsidRDefault="008B2901" w:rsidP="008B2901">
            <w:pPr>
              <w:tabs>
                <w:tab w:val="left" w:pos="1065"/>
              </w:tabs>
              <w:rPr>
                <w:noProof/>
                <w:sz w:val="36"/>
                <w:szCs w:val="36"/>
              </w:rPr>
            </w:pPr>
          </w:p>
        </w:tc>
      </w:tr>
    </w:tbl>
    <w:p w14:paraId="7F4543B3" w14:textId="77777777" w:rsidR="00197F43" w:rsidRPr="00984B20" w:rsidRDefault="00197F43" w:rsidP="00197F43">
      <w:pPr>
        <w:tabs>
          <w:tab w:val="left" w:pos="1065"/>
        </w:tabs>
        <w:spacing w:line="240" w:lineRule="auto"/>
        <w:rPr>
          <w:noProof/>
          <w:sz w:val="28"/>
          <w:szCs w:val="28"/>
        </w:rPr>
      </w:pPr>
      <w:r>
        <w:rPr>
          <w:noProof/>
          <w:sz w:val="28"/>
          <w:szCs w:val="28"/>
        </w:rPr>
        <w:t>What are the Right vs. Right Principles that helped you come to your decision?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76"/>
      </w:tblGrid>
      <w:tr w:rsidR="008B2901" w:rsidRPr="001B67D7" w14:paraId="67D34A9A" w14:textId="77777777" w:rsidTr="0094285A">
        <w:trPr>
          <w:trHeight w:val="401"/>
        </w:trPr>
        <w:tc>
          <w:tcPr>
            <w:tcW w:w="9576" w:type="dxa"/>
          </w:tcPr>
          <w:p w14:paraId="67D34A99" w14:textId="77777777" w:rsidR="008B2901" w:rsidRPr="001B67D7" w:rsidRDefault="008B2901" w:rsidP="008B2901">
            <w:pPr>
              <w:tabs>
                <w:tab w:val="left" w:pos="1065"/>
              </w:tabs>
              <w:rPr>
                <w:b/>
                <w:noProof/>
                <w:sz w:val="40"/>
                <w:szCs w:val="40"/>
                <w:u w:val="single"/>
              </w:rPr>
            </w:pPr>
          </w:p>
        </w:tc>
      </w:tr>
      <w:tr w:rsidR="008B2901" w:rsidRPr="001B67D7" w14:paraId="67D34A9C" w14:textId="77777777" w:rsidTr="0094285A">
        <w:trPr>
          <w:trHeight w:val="386"/>
        </w:trPr>
        <w:tc>
          <w:tcPr>
            <w:tcW w:w="9576" w:type="dxa"/>
          </w:tcPr>
          <w:p w14:paraId="67D34A9B" w14:textId="77777777" w:rsidR="008B2901" w:rsidRPr="001B67D7" w:rsidRDefault="008B2901" w:rsidP="008B2901">
            <w:pPr>
              <w:tabs>
                <w:tab w:val="left" w:pos="1065"/>
              </w:tabs>
              <w:rPr>
                <w:b/>
                <w:noProof/>
                <w:sz w:val="40"/>
                <w:szCs w:val="40"/>
                <w:u w:val="single"/>
              </w:rPr>
            </w:pPr>
          </w:p>
        </w:tc>
      </w:tr>
      <w:tr w:rsidR="008B2901" w:rsidRPr="001B67D7" w14:paraId="67D34A9E" w14:textId="77777777" w:rsidTr="0094285A">
        <w:trPr>
          <w:trHeight w:val="401"/>
        </w:trPr>
        <w:tc>
          <w:tcPr>
            <w:tcW w:w="9576" w:type="dxa"/>
          </w:tcPr>
          <w:p w14:paraId="67D34A9D" w14:textId="77777777" w:rsidR="008B2901" w:rsidRPr="001B67D7" w:rsidRDefault="008B2901" w:rsidP="008B2901">
            <w:pPr>
              <w:tabs>
                <w:tab w:val="left" w:pos="1065"/>
              </w:tabs>
              <w:rPr>
                <w:b/>
                <w:noProof/>
                <w:sz w:val="40"/>
                <w:szCs w:val="40"/>
                <w:u w:val="single"/>
              </w:rPr>
            </w:pPr>
          </w:p>
        </w:tc>
      </w:tr>
      <w:tr w:rsidR="008B2901" w:rsidRPr="001B67D7" w14:paraId="67D34AA0" w14:textId="77777777" w:rsidTr="0094285A">
        <w:trPr>
          <w:trHeight w:val="401"/>
        </w:trPr>
        <w:tc>
          <w:tcPr>
            <w:tcW w:w="9576" w:type="dxa"/>
          </w:tcPr>
          <w:p w14:paraId="67D34A9F" w14:textId="77777777" w:rsidR="008B2901" w:rsidRPr="001B67D7" w:rsidRDefault="008B2901" w:rsidP="008B2901">
            <w:pPr>
              <w:tabs>
                <w:tab w:val="left" w:pos="1065"/>
              </w:tabs>
              <w:rPr>
                <w:b/>
                <w:noProof/>
                <w:sz w:val="40"/>
                <w:szCs w:val="40"/>
                <w:u w:val="single"/>
              </w:rPr>
            </w:pPr>
          </w:p>
        </w:tc>
      </w:tr>
      <w:tr w:rsidR="008B2901" w:rsidRPr="001B67D7" w14:paraId="67D34AA2" w14:textId="77777777" w:rsidTr="0094285A">
        <w:trPr>
          <w:trHeight w:val="401"/>
        </w:trPr>
        <w:tc>
          <w:tcPr>
            <w:tcW w:w="9576" w:type="dxa"/>
          </w:tcPr>
          <w:p w14:paraId="67D34AA1" w14:textId="77777777" w:rsidR="008B2901" w:rsidRPr="001B67D7" w:rsidRDefault="008B2901" w:rsidP="008B2901">
            <w:pPr>
              <w:tabs>
                <w:tab w:val="left" w:pos="1065"/>
              </w:tabs>
              <w:rPr>
                <w:b/>
                <w:noProof/>
                <w:sz w:val="40"/>
                <w:szCs w:val="40"/>
                <w:u w:val="single"/>
              </w:rPr>
            </w:pPr>
          </w:p>
        </w:tc>
      </w:tr>
      <w:tr w:rsidR="008B2901" w:rsidRPr="001B67D7" w14:paraId="67D34AA4" w14:textId="77777777" w:rsidTr="0094285A">
        <w:trPr>
          <w:trHeight w:val="386"/>
        </w:trPr>
        <w:tc>
          <w:tcPr>
            <w:tcW w:w="9576" w:type="dxa"/>
          </w:tcPr>
          <w:p w14:paraId="67D34AA3" w14:textId="77777777" w:rsidR="008B2901" w:rsidRPr="001B67D7" w:rsidRDefault="008B2901" w:rsidP="008B2901">
            <w:pPr>
              <w:tabs>
                <w:tab w:val="left" w:pos="1065"/>
              </w:tabs>
              <w:rPr>
                <w:b/>
                <w:noProof/>
                <w:sz w:val="40"/>
                <w:szCs w:val="40"/>
                <w:u w:val="single"/>
              </w:rPr>
            </w:pPr>
          </w:p>
        </w:tc>
      </w:tr>
    </w:tbl>
    <w:p w14:paraId="7D6BBA76" w14:textId="77777777" w:rsidR="009A42C1" w:rsidRDefault="009A42C1" w:rsidP="00AD55F2">
      <w:pPr>
        <w:tabs>
          <w:tab w:val="left" w:pos="1065"/>
        </w:tabs>
        <w:spacing w:line="240" w:lineRule="auto"/>
        <w:rPr>
          <w:b/>
          <w:noProof/>
          <w:sz w:val="32"/>
          <w:szCs w:val="32"/>
          <w:u w:val="single"/>
        </w:rPr>
      </w:pPr>
    </w:p>
    <w:p w14:paraId="67D34AA5" w14:textId="77777777" w:rsidR="009D409A" w:rsidRDefault="001A44B2" w:rsidP="00AD55F2">
      <w:pPr>
        <w:tabs>
          <w:tab w:val="left" w:pos="1065"/>
        </w:tabs>
        <w:spacing w:line="240" w:lineRule="auto"/>
        <w:rPr>
          <w:b/>
          <w:noProof/>
          <w:sz w:val="32"/>
          <w:szCs w:val="32"/>
          <w:u w:val="single"/>
        </w:rPr>
      </w:pPr>
      <w:r>
        <w:rPr>
          <w:b/>
          <w:noProof/>
          <w:sz w:val="32"/>
          <w:szCs w:val="32"/>
          <w:u w:val="single"/>
        </w:rPr>
        <w:lastRenderedPageBreak/>
        <w:t>Taxpayer Information</w:t>
      </w:r>
    </w:p>
    <w:p w14:paraId="67D34AA6" w14:textId="7C5D342E" w:rsidR="00561084" w:rsidRDefault="00196558" w:rsidP="008B2901">
      <w:pPr>
        <w:tabs>
          <w:tab w:val="left" w:pos="1065"/>
        </w:tabs>
        <w:spacing w:line="240" w:lineRule="auto"/>
        <w:ind w:left="360"/>
        <w:rPr>
          <w:noProof/>
          <w:sz w:val="28"/>
          <w:szCs w:val="28"/>
        </w:rPr>
      </w:pPr>
      <w:r w:rsidRPr="00196558">
        <w:rPr>
          <w:rFonts w:cstheme="minorHAnsi"/>
          <w:color w:val="000000"/>
          <w:sz w:val="28"/>
          <w:szCs w:val="28"/>
        </w:rPr>
        <w:t>As a sales tax employee, you receive a phone call from a former e</w:t>
      </w:r>
      <w:r>
        <w:rPr>
          <w:rFonts w:cstheme="minorHAnsi"/>
          <w:color w:val="000000"/>
          <w:sz w:val="28"/>
          <w:szCs w:val="28"/>
        </w:rPr>
        <w:t xml:space="preserve">mployee you use to work with. </w:t>
      </w:r>
      <w:r w:rsidRPr="00196558">
        <w:rPr>
          <w:rFonts w:cstheme="minorHAnsi"/>
          <w:color w:val="000000"/>
          <w:sz w:val="28"/>
          <w:szCs w:val="28"/>
        </w:rPr>
        <w:t xml:space="preserve">One of his clients </w:t>
      </w:r>
      <w:r w:rsidR="00766B95" w:rsidRPr="00196558">
        <w:rPr>
          <w:rFonts w:cstheme="minorHAnsi"/>
          <w:noProof/>
          <w:sz w:val="28"/>
          <w:szCs w:val="28"/>
        </w:rPr>
        <w:t>has</w:t>
      </w:r>
      <w:r w:rsidR="00766B95" w:rsidRPr="00984B20">
        <w:rPr>
          <w:noProof/>
          <w:sz w:val="28"/>
          <w:szCs w:val="28"/>
        </w:rPr>
        <w:t xml:space="preserve"> received an assessment for corporation tax. The client does not know what the assessment is for. The client has tried phoning the </w:t>
      </w:r>
      <w:r w:rsidR="00165133">
        <w:rPr>
          <w:noProof/>
          <w:sz w:val="28"/>
          <w:szCs w:val="28"/>
        </w:rPr>
        <w:t xml:space="preserve">call center </w:t>
      </w:r>
      <w:r w:rsidR="00766B95" w:rsidRPr="00984B20">
        <w:rPr>
          <w:noProof/>
          <w:sz w:val="28"/>
          <w:szCs w:val="28"/>
        </w:rPr>
        <w:t xml:space="preserve"> number but was unable to learn anything so he contacted his representative. You determine that this representative has a POA on file for this corporation. There is no corporation tax audit section in your District Office. </w:t>
      </w:r>
      <w:r w:rsidR="00766B95" w:rsidRPr="00984B20">
        <w:rPr>
          <w:noProof/>
          <w:sz w:val="28"/>
          <w:szCs w:val="28"/>
        </w:rPr>
        <w:br/>
      </w:r>
    </w:p>
    <w:p w14:paraId="67D34AA7" w14:textId="77777777" w:rsidR="0034109A" w:rsidRPr="009B318B" w:rsidRDefault="0034109A" w:rsidP="009B318B">
      <w:pPr>
        <w:tabs>
          <w:tab w:val="left" w:pos="1065"/>
        </w:tabs>
        <w:spacing w:line="240" w:lineRule="auto"/>
        <w:rPr>
          <w:noProof/>
          <w:sz w:val="28"/>
          <w:szCs w:val="28"/>
        </w:rPr>
      </w:pPr>
      <w:r w:rsidRPr="009B318B">
        <w:rPr>
          <w:noProof/>
          <w:sz w:val="28"/>
          <w:szCs w:val="28"/>
        </w:rPr>
        <w:t>What would you do?</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76"/>
      </w:tblGrid>
      <w:tr w:rsidR="0034109A" w14:paraId="67D34AA9" w14:textId="77777777" w:rsidTr="00197F43">
        <w:tc>
          <w:tcPr>
            <w:tcW w:w="9576" w:type="dxa"/>
          </w:tcPr>
          <w:p w14:paraId="67D34AA8" w14:textId="77777777" w:rsidR="0034109A" w:rsidRPr="001B67D7" w:rsidRDefault="0034109A" w:rsidP="00165133">
            <w:pPr>
              <w:tabs>
                <w:tab w:val="left" w:pos="1065"/>
              </w:tabs>
              <w:jc w:val="center"/>
              <w:rPr>
                <w:noProof/>
                <w:sz w:val="36"/>
                <w:szCs w:val="36"/>
              </w:rPr>
            </w:pPr>
          </w:p>
        </w:tc>
      </w:tr>
      <w:tr w:rsidR="0034109A" w14:paraId="67D34AAB" w14:textId="77777777" w:rsidTr="00197F43">
        <w:tc>
          <w:tcPr>
            <w:tcW w:w="9576" w:type="dxa"/>
          </w:tcPr>
          <w:p w14:paraId="67D34AAA" w14:textId="77777777" w:rsidR="0034109A" w:rsidRPr="001B67D7" w:rsidRDefault="0034109A" w:rsidP="00165133">
            <w:pPr>
              <w:tabs>
                <w:tab w:val="left" w:pos="1065"/>
              </w:tabs>
              <w:jc w:val="center"/>
              <w:rPr>
                <w:noProof/>
                <w:sz w:val="36"/>
                <w:szCs w:val="36"/>
              </w:rPr>
            </w:pPr>
          </w:p>
        </w:tc>
      </w:tr>
      <w:tr w:rsidR="0034109A" w14:paraId="67D34AAD" w14:textId="77777777" w:rsidTr="00197F43">
        <w:tc>
          <w:tcPr>
            <w:tcW w:w="9576" w:type="dxa"/>
          </w:tcPr>
          <w:p w14:paraId="67D34AAC" w14:textId="77777777" w:rsidR="0034109A" w:rsidRPr="001B67D7" w:rsidRDefault="0034109A" w:rsidP="00165133">
            <w:pPr>
              <w:tabs>
                <w:tab w:val="left" w:pos="1065"/>
              </w:tabs>
              <w:jc w:val="center"/>
              <w:rPr>
                <w:noProof/>
                <w:sz w:val="36"/>
                <w:szCs w:val="36"/>
              </w:rPr>
            </w:pPr>
          </w:p>
        </w:tc>
      </w:tr>
      <w:tr w:rsidR="0034109A" w14:paraId="67D34AAF" w14:textId="77777777" w:rsidTr="00197F43">
        <w:tc>
          <w:tcPr>
            <w:tcW w:w="9576" w:type="dxa"/>
          </w:tcPr>
          <w:p w14:paraId="67D34AAE" w14:textId="77777777" w:rsidR="0034109A" w:rsidRPr="001B67D7" w:rsidRDefault="0034109A" w:rsidP="00165133">
            <w:pPr>
              <w:tabs>
                <w:tab w:val="left" w:pos="1065"/>
              </w:tabs>
              <w:jc w:val="center"/>
              <w:rPr>
                <w:noProof/>
                <w:sz w:val="36"/>
                <w:szCs w:val="36"/>
              </w:rPr>
            </w:pPr>
          </w:p>
        </w:tc>
      </w:tr>
      <w:tr w:rsidR="0034109A" w14:paraId="67D34AB1" w14:textId="77777777" w:rsidTr="00197F43">
        <w:tc>
          <w:tcPr>
            <w:tcW w:w="9576" w:type="dxa"/>
          </w:tcPr>
          <w:p w14:paraId="67D34AB0" w14:textId="77777777" w:rsidR="0034109A" w:rsidRPr="001B67D7" w:rsidRDefault="0034109A" w:rsidP="00165133">
            <w:pPr>
              <w:tabs>
                <w:tab w:val="left" w:pos="1065"/>
              </w:tabs>
              <w:jc w:val="center"/>
              <w:rPr>
                <w:noProof/>
                <w:sz w:val="36"/>
                <w:szCs w:val="36"/>
              </w:rPr>
            </w:pPr>
          </w:p>
        </w:tc>
      </w:tr>
    </w:tbl>
    <w:p w14:paraId="3E736192" w14:textId="77777777" w:rsidR="00197F43" w:rsidRPr="00984B20" w:rsidRDefault="00197F43" w:rsidP="00197F43">
      <w:pPr>
        <w:tabs>
          <w:tab w:val="left" w:pos="1065"/>
        </w:tabs>
        <w:spacing w:line="240" w:lineRule="auto"/>
        <w:rPr>
          <w:noProof/>
          <w:sz w:val="28"/>
          <w:szCs w:val="28"/>
        </w:rPr>
      </w:pPr>
      <w:r>
        <w:rPr>
          <w:noProof/>
          <w:sz w:val="28"/>
          <w:szCs w:val="28"/>
        </w:rPr>
        <w:t>What are the Right vs. Right Principles that helped you come to your decision?</w:t>
      </w:r>
    </w:p>
    <w:tbl>
      <w:tblPr>
        <w:tblStyle w:val="TableGrid"/>
        <w:tblW w:w="968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83"/>
      </w:tblGrid>
      <w:tr w:rsidR="0034109A" w:rsidRPr="001B67D7" w14:paraId="67D34AB4" w14:textId="77777777" w:rsidTr="00415AAB">
        <w:trPr>
          <w:trHeight w:val="366"/>
        </w:trPr>
        <w:tc>
          <w:tcPr>
            <w:tcW w:w="9683" w:type="dxa"/>
          </w:tcPr>
          <w:p w14:paraId="67D34AB3" w14:textId="77777777" w:rsidR="0034109A" w:rsidRPr="001B67D7" w:rsidRDefault="0034109A" w:rsidP="00354571">
            <w:pPr>
              <w:tabs>
                <w:tab w:val="left" w:pos="1065"/>
              </w:tabs>
              <w:rPr>
                <w:b/>
                <w:noProof/>
                <w:sz w:val="40"/>
                <w:szCs w:val="40"/>
                <w:u w:val="single"/>
              </w:rPr>
            </w:pPr>
          </w:p>
        </w:tc>
      </w:tr>
      <w:tr w:rsidR="0034109A" w:rsidRPr="001B67D7" w14:paraId="67D34AB6" w14:textId="77777777" w:rsidTr="00415AAB">
        <w:trPr>
          <w:trHeight w:val="352"/>
        </w:trPr>
        <w:tc>
          <w:tcPr>
            <w:tcW w:w="9683" w:type="dxa"/>
          </w:tcPr>
          <w:p w14:paraId="67D34AB5" w14:textId="77777777" w:rsidR="0034109A" w:rsidRPr="001B67D7" w:rsidRDefault="0034109A" w:rsidP="00354571">
            <w:pPr>
              <w:tabs>
                <w:tab w:val="left" w:pos="1065"/>
              </w:tabs>
              <w:rPr>
                <w:b/>
                <w:noProof/>
                <w:sz w:val="40"/>
                <w:szCs w:val="40"/>
                <w:u w:val="single"/>
              </w:rPr>
            </w:pPr>
          </w:p>
        </w:tc>
      </w:tr>
      <w:tr w:rsidR="0034109A" w:rsidRPr="001B67D7" w14:paraId="67D34AB8" w14:textId="77777777" w:rsidTr="00415AAB">
        <w:trPr>
          <w:trHeight w:val="352"/>
        </w:trPr>
        <w:tc>
          <w:tcPr>
            <w:tcW w:w="9683" w:type="dxa"/>
          </w:tcPr>
          <w:p w14:paraId="67D34AB7" w14:textId="77777777" w:rsidR="0034109A" w:rsidRPr="001B67D7" w:rsidRDefault="0034109A" w:rsidP="00354571">
            <w:pPr>
              <w:tabs>
                <w:tab w:val="left" w:pos="1065"/>
              </w:tabs>
              <w:rPr>
                <w:b/>
                <w:noProof/>
                <w:sz w:val="40"/>
                <w:szCs w:val="40"/>
                <w:u w:val="single"/>
              </w:rPr>
            </w:pPr>
          </w:p>
        </w:tc>
      </w:tr>
      <w:tr w:rsidR="0034109A" w:rsidRPr="001B67D7" w14:paraId="67D34ABA" w14:textId="77777777" w:rsidTr="00415AAB">
        <w:trPr>
          <w:trHeight w:val="352"/>
        </w:trPr>
        <w:tc>
          <w:tcPr>
            <w:tcW w:w="9683" w:type="dxa"/>
          </w:tcPr>
          <w:p w14:paraId="67D34AB9" w14:textId="77777777" w:rsidR="0034109A" w:rsidRPr="001B67D7" w:rsidRDefault="0034109A" w:rsidP="00354571">
            <w:pPr>
              <w:tabs>
                <w:tab w:val="left" w:pos="1065"/>
              </w:tabs>
              <w:rPr>
                <w:b/>
                <w:noProof/>
                <w:sz w:val="40"/>
                <w:szCs w:val="40"/>
                <w:u w:val="single"/>
              </w:rPr>
            </w:pPr>
          </w:p>
        </w:tc>
      </w:tr>
      <w:tr w:rsidR="0034109A" w:rsidRPr="001B67D7" w14:paraId="67D34ABC" w14:textId="77777777" w:rsidTr="00415AAB">
        <w:trPr>
          <w:trHeight w:val="88"/>
        </w:trPr>
        <w:tc>
          <w:tcPr>
            <w:tcW w:w="9683" w:type="dxa"/>
          </w:tcPr>
          <w:p w14:paraId="67D34ABB" w14:textId="77777777" w:rsidR="0034109A" w:rsidRPr="001B67D7" w:rsidRDefault="0034109A" w:rsidP="00354571">
            <w:pPr>
              <w:tabs>
                <w:tab w:val="left" w:pos="1065"/>
              </w:tabs>
              <w:rPr>
                <w:b/>
                <w:noProof/>
                <w:sz w:val="40"/>
                <w:szCs w:val="40"/>
                <w:u w:val="single"/>
              </w:rPr>
            </w:pPr>
          </w:p>
        </w:tc>
      </w:tr>
    </w:tbl>
    <w:p w14:paraId="67D34ABD" w14:textId="77777777" w:rsidR="001B67D7" w:rsidRPr="00415AAB" w:rsidRDefault="001B67D7" w:rsidP="00415AAB">
      <w:pPr>
        <w:tabs>
          <w:tab w:val="left" w:pos="1065"/>
        </w:tabs>
        <w:spacing w:after="0" w:line="240" w:lineRule="auto"/>
        <w:rPr>
          <w:noProof/>
          <w:sz w:val="16"/>
          <w:szCs w:val="16"/>
        </w:rPr>
      </w:pPr>
    </w:p>
    <w:p w14:paraId="67D34ABE" w14:textId="3447AD47" w:rsidR="006700E2" w:rsidRDefault="006700E2" w:rsidP="001B67D7">
      <w:pPr>
        <w:tabs>
          <w:tab w:val="left" w:pos="1065"/>
        </w:tabs>
        <w:spacing w:line="240" w:lineRule="auto"/>
        <w:rPr>
          <w:noProof/>
          <w:sz w:val="28"/>
          <w:szCs w:val="28"/>
        </w:rPr>
      </w:pPr>
      <w:r w:rsidRPr="006700E2">
        <w:rPr>
          <w:noProof/>
          <w:sz w:val="28"/>
          <w:szCs w:val="28"/>
        </w:rPr>
        <w:t>Would your answer change if the request came from a</w:t>
      </w:r>
      <w:r w:rsidR="007B5521">
        <w:rPr>
          <w:noProof/>
          <w:sz w:val="28"/>
          <w:szCs w:val="28"/>
        </w:rPr>
        <w:t xml:space="preserve"> </w:t>
      </w:r>
      <w:r w:rsidR="00196558">
        <w:rPr>
          <w:noProof/>
          <w:sz w:val="28"/>
          <w:szCs w:val="28"/>
        </w:rPr>
        <w:t>represenative</w:t>
      </w:r>
      <w:r w:rsidR="00197F43">
        <w:rPr>
          <w:noProof/>
          <w:sz w:val="28"/>
          <w:szCs w:val="28"/>
        </w:rPr>
        <w:t xml:space="preserve"> </w:t>
      </w:r>
      <w:r w:rsidR="00842977">
        <w:rPr>
          <w:noProof/>
          <w:sz w:val="28"/>
          <w:szCs w:val="28"/>
        </w:rPr>
        <w:t>y</w:t>
      </w:r>
      <w:r w:rsidR="00197F43">
        <w:rPr>
          <w:noProof/>
          <w:sz w:val="28"/>
          <w:szCs w:val="28"/>
        </w:rPr>
        <w:t>ou have dealt with in the past on a different Audit</w:t>
      </w:r>
      <w:r w:rsidRPr="006700E2">
        <w:rPr>
          <w:noProof/>
          <w:sz w:val="28"/>
          <w:szCs w:val="28"/>
        </w:rPr>
        <w:t xml:space="preserve">?  </w:t>
      </w:r>
      <w:r>
        <w:rPr>
          <w:noProof/>
          <w:sz w:val="28"/>
          <w:szCs w:val="28"/>
        </w:rPr>
        <w:t>(</w:t>
      </w:r>
      <w:r w:rsidRPr="006700E2">
        <w:rPr>
          <w:noProof/>
          <w:sz w:val="28"/>
          <w:szCs w:val="28"/>
        </w:rPr>
        <w:t>Again assuming that he had a valid power of attorney for the corporation.</w:t>
      </w:r>
      <w:r>
        <w:rPr>
          <w:noProof/>
          <w:sz w:val="28"/>
          <w:szCs w:val="28"/>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700E2" w14:paraId="67D34AC0" w14:textId="77777777" w:rsidTr="006700E2">
        <w:trPr>
          <w:trHeight w:val="576"/>
        </w:trPr>
        <w:tc>
          <w:tcPr>
            <w:tcW w:w="9576" w:type="dxa"/>
            <w:tcBorders>
              <w:top w:val="nil"/>
            </w:tcBorders>
          </w:tcPr>
          <w:p w14:paraId="67D34ABF" w14:textId="77777777" w:rsidR="006700E2" w:rsidRDefault="006700E2" w:rsidP="001B67D7">
            <w:pPr>
              <w:tabs>
                <w:tab w:val="left" w:pos="1065"/>
              </w:tabs>
              <w:rPr>
                <w:noProof/>
                <w:sz w:val="28"/>
                <w:szCs w:val="28"/>
              </w:rPr>
            </w:pPr>
          </w:p>
        </w:tc>
      </w:tr>
      <w:tr w:rsidR="006700E2" w14:paraId="67D34AC2" w14:textId="77777777" w:rsidTr="006700E2">
        <w:trPr>
          <w:trHeight w:val="576"/>
        </w:trPr>
        <w:tc>
          <w:tcPr>
            <w:tcW w:w="9576" w:type="dxa"/>
          </w:tcPr>
          <w:p w14:paraId="67D34AC1" w14:textId="77777777" w:rsidR="006700E2" w:rsidRDefault="006700E2" w:rsidP="001B67D7">
            <w:pPr>
              <w:tabs>
                <w:tab w:val="left" w:pos="1065"/>
              </w:tabs>
              <w:rPr>
                <w:noProof/>
                <w:sz w:val="28"/>
                <w:szCs w:val="28"/>
              </w:rPr>
            </w:pPr>
          </w:p>
        </w:tc>
      </w:tr>
    </w:tbl>
    <w:p w14:paraId="28DD2F3D" w14:textId="77777777" w:rsidR="009A42C1" w:rsidRDefault="009A42C1" w:rsidP="000F709F">
      <w:pPr>
        <w:tabs>
          <w:tab w:val="left" w:pos="1065"/>
        </w:tabs>
        <w:rPr>
          <w:b/>
          <w:sz w:val="56"/>
          <w:szCs w:val="56"/>
          <w:u w:val="single"/>
        </w:rPr>
      </w:pPr>
    </w:p>
    <w:p w14:paraId="486A0011" w14:textId="77777777" w:rsidR="009A42C1" w:rsidRDefault="009A42C1" w:rsidP="000F709F">
      <w:pPr>
        <w:tabs>
          <w:tab w:val="left" w:pos="1065"/>
        </w:tabs>
        <w:rPr>
          <w:b/>
          <w:sz w:val="56"/>
          <w:szCs w:val="56"/>
          <w:u w:val="single"/>
        </w:rPr>
      </w:pPr>
    </w:p>
    <w:p w14:paraId="67D34AC3" w14:textId="51FD54DC" w:rsidR="00E62558" w:rsidRDefault="00E62558" w:rsidP="000F709F">
      <w:pPr>
        <w:tabs>
          <w:tab w:val="left" w:pos="1065"/>
        </w:tabs>
        <w:rPr>
          <w:sz w:val="56"/>
          <w:szCs w:val="56"/>
        </w:rPr>
      </w:pPr>
      <w:r w:rsidRPr="00E62558">
        <w:rPr>
          <w:b/>
          <w:sz w:val="56"/>
          <w:szCs w:val="56"/>
          <w:u w:val="single"/>
        </w:rPr>
        <w:lastRenderedPageBreak/>
        <w:t>Group Think</w:t>
      </w:r>
    </w:p>
    <w:p w14:paraId="67D34AC4" w14:textId="77777777" w:rsidR="00E62558" w:rsidRDefault="00E62558" w:rsidP="00E62558">
      <w:pPr>
        <w:pStyle w:val="ListParagraph"/>
        <w:tabs>
          <w:tab w:val="left" w:pos="0"/>
        </w:tabs>
        <w:spacing w:before="100" w:beforeAutospacing="1" w:after="100" w:afterAutospacing="1"/>
        <w:ind w:left="0"/>
        <w:rPr>
          <w:rFonts w:eastAsia="Times New Roman" w:cstheme="minorHAnsi"/>
          <w:sz w:val="24"/>
          <w:szCs w:val="28"/>
        </w:rPr>
      </w:pPr>
      <w:r w:rsidRPr="003E088A">
        <w:rPr>
          <w:rFonts w:eastAsia="Times New Roman" w:cstheme="minorHAnsi"/>
          <w:sz w:val="24"/>
          <w:szCs w:val="28"/>
        </w:rPr>
        <w:t>Groupthink is a process used by groups of people to make and justify decisions. These decisions are often faulty and lead to fiascoes.</w:t>
      </w:r>
    </w:p>
    <w:p w14:paraId="41AA3EBA" w14:textId="7D51F3B5" w:rsidR="00415AAB" w:rsidRDefault="00415AAB" w:rsidP="00E62558">
      <w:pPr>
        <w:pStyle w:val="ListParagraph"/>
        <w:tabs>
          <w:tab w:val="left" w:pos="0"/>
        </w:tabs>
        <w:spacing w:before="100" w:beforeAutospacing="1" w:after="100" w:afterAutospacing="1"/>
        <w:ind w:left="0"/>
        <w:rPr>
          <w:rFonts w:eastAsia="Times New Roman" w:cstheme="minorHAnsi"/>
          <w:sz w:val="24"/>
          <w:szCs w:val="28"/>
        </w:rPr>
      </w:pPr>
    </w:p>
    <w:p w14:paraId="345DCF8E" w14:textId="77777777" w:rsidR="005813DC" w:rsidRDefault="005813DC" w:rsidP="00E62558">
      <w:pPr>
        <w:pStyle w:val="ListParagraph"/>
        <w:tabs>
          <w:tab w:val="left" w:pos="0"/>
        </w:tabs>
        <w:spacing w:before="100" w:beforeAutospacing="1" w:after="100" w:afterAutospacing="1"/>
        <w:ind w:left="0"/>
        <w:rPr>
          <w:rFonts w:eastAsia="Times New Roman" w:cstheme="minorHAnsi"/>
          <w:sz w:val="24"/>
          <w:szCs w:val="28"/>
        </w:rPr>
      </w:pPr>
    </w:p>
    <w:p w14:paraId="0DF05C12" w14:textId="77777777" w:rsidR="005813DC" w:rsidRDefault="005813DC" w:rsidP="00E62558">
      <w:pPr>
        <w:pStyle w:val="ListParagraph"/>
        <w:tabs>
          <w:tab w:val="left" w:pos="0"/>
        </w:tabs>
        <w:spacing w:before="100" w:beforeAutospacing="1" w:after="100" w:afterAutospacing="1"/>
        <w:ind w:left="0"/>
        <w:rPr>
          <w:rFonts w:eastAsia="Times New Roman" w:cstheme="minorHAnsi"/>
          <w:sz w:val="24"/>
          <w:szCs w:val="28"/>
        </w:rPr>
      </w:pPr>
    </w:p>
    <w:p w14:paraId="7CA5BD09" w14:textId="1D809CC3" w:rsidR="00415AAB" w:rsidRPr="003E088A" w:rsidRDefault="00415AAB" w:rsidP="00E62558">
      <w:pPr>
        <w:pStyle w:val="ListParagraph"/>
        <w:tabs>
          <w:tab w:val="left" w:pos="0"/>
        </w:tabs>
        <w:spacing w:before="100" w:beforeAutospacing="1" w:after="100" w:afterAutospacing="1"/>
        <w:ind w:left="0"/>
        <w:rPr>
          <w:rFonts w:eastAsia="Times New Roman" w:cstheme="minorHAnsi"/>
          <w:sz w:val="24"/>
          <w:szCs w:val="28"/>
        </w:rPr>
      </w:pPr>
    </w:p>
    <w:p w14:paraId="67D34AC5" w14:textId="4B20426E" w:rsidR="00E62558" w:rsidRPr="005D268C" w:rsidRDefault="00415AAB" w:rsidP="00E62558">
      <w:pPr>
        <w:pStyle w:val="ListParagraph"/>
        <w:spacing w:before="100" w:beforeAutospacing="1" w:after="100" w:afterAutospacing="1"/>
        <w:rPr>
          <w:rFonts w:eastAsia="Times New Roman" w:cstheme="minorHAnsi"/>
        </w:rPr>
      </w:pPr>
      <w:r w:rsidRPr="003660E3">
        <w:rPr>
          <w:noProof/>
        </w:rPr>
        <w:drawing>
          <wp:anchor distT="0" distB="0" distL="114300" distR="114300" simplePos="0" relativeHeight="251663872" behindDoc="0" locked="0" layoutInCell="1" allowOverlap="1" wp14:anchorId="67D34C14" wp14:editId="2FA15126">
            <wp:simplePos x="0" y="0"/>
            <wp:positionH relativeFrom="column">
              <wp:posOffset>-68580</wp:posOffset>
            </wp:positionH>
            <wp:positionV relativeFrom="paragraph">
              <wp:posOffset>180340</wp:posOffset>
            </wp:positionV>
            <wp:extent cx="3467735" cy="253365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7735" cy="2533650"/>
                    </a:xfrm>
                    <a:prstGeom prst="rect">
                      <a:avLst/>
                    </a:prstGeom>
                    <a:noFill/>
                    <a:ln>
                      <a:noFill/>
                    </a:ln>
                    <a:extLst/>
                  </pic:spPr>
                </pic:pic>
              </a:graphicData>
            </a:graphic>
          </wp:anchor>
        </w:drawing>
      </w:r>
    </w:p>
    <w:p w14:paraId="06F9569C" w14:textId="77777777" w:rsidR="00415AAB" w:rsidRDefault="00415AAB" w:rsidP="00E62558">
      <w:pPr>
        <w:pStyle w:val="ListParagraph"/>
        <w:spacing w:before="100" w:beforeAutospacing="1" w:after="100" w:afterAutospacing="1"/>
        <w:ind w:left="0"/>
        <w:rPr>
          <w:rFonts w:eastAsia="Times New Roman" w:cstheme="minorHAnsi"/>
        </w:rPr>
      </w:pPr>
    </w:p>
    <w:p w14:paraId="67D34AC6" w14:textId="1762FA12" w:rsidR="00E62558" w:rsidRDefault="00E62558" w:rsidP="00E62558">
      <w:pPr>
        <w:pStyle w:val="ListParagraph"/>
        <w:spacing w:before="100" w:beforeAutospacing="1" w:after="100" w:afterAutospacing="1"/>
        <w:ind w:left="0"/>
        <w:rPr>
          <w:rFonts w:eastAsia="Times New Roman" w:cstheme="minorHAnsi"/>
        </w:rPr>
      </w:pPr>
      <w:r w:rsidRPr="005D268C">
        <w:rPr>
          <w:rFonts w:eastAsia="Times New Roman" w:cstheme="minorHAnsi"/>
        </w:rPr>
        <w:t>In 1972, psychologist Irving Janis defined groupthink as “a mode of thinking that people engage in when they are deeply involved in a cohesive in-group, when the members’ strivings for unanimity override their motivation to realistically appraise alternative courses of action”</w:t>
      </w:r>
    </w:p>
    <w:p w14:paraId="67D34AC7" w14:textId="77777777" w:rsidR="00E62558" w:rsidRDefault="00E62558" w:rsidP="000F709F">
      <w:pPr>
        <w:tabs>
          <w:tab w:val="left" w:pos="1065"/>
        </w:tabs>
        <w:rPr>
          <w:sz w:val="56"/>
          <w:szCs w:val="56"/>
        </w:rPr>
      </w:pPr>
    </w:p>
    <w:p w14:paraId="5908DE14" w14:textId="77777777" w:rsidR="005813DC" w:rsidRDefault="005813DC" w:rsidP="000F709F">
      <w:pPr>
        <w:tabs>
          <w:tab w:val="left" w:pos="1065"/>
        </w:tabs>
        <w:rPr>
          <w:sz w:val="56"/>
          <w:szCs w:val="56"/>
        </w:rPr>
      </w:pPr>
    </w:p>
    <w:p w14:paraId="67D34AC9" w14:textId="77777777" w:rsidR="00047E82" w:rsidRDefault="00047E82" w:rsidP="000F709F">
      <w:pPr>
        <w:tabs>
          <w:tab w:val="left" w:pos="1065"/>
        </w:tabs>
        <w:rPr>
          <w:sz w:val="56"/>
          <w:szCs w:val="56"/>
        </w:rPr>
      </w:pPr>
    </w:p>
    <w:p w14:paraId="39CD2AE6" w14:textId="337E5F20" w:rsidR="00415AAB" w:rsidRDefault="00C56D6B" w:rsidP="00047E82">
      <w:pPr>
        <w:pStyle w:val="Default"/>
        <w:spacing w:after="360"/>
        <w:rPr>
          <w:sz w:val="56"/>
          <w:szCs w:val="56"/>
        </w:rPr>
      </w:pPr>
      <w:r>
        <w:rPr>
          <w:noProof/>
          <w:sz w:val="56"/>
          <w:szCs w:val="56"/>
        </w:rPr>
        <w:drawing>
          <wp:inline distT="0" distB="0" distL="0" distR="0" wp14:anchorId="1214185C" wp14:editId="1A4D8FC8">
            <wp:extent cx="6124354" cy="1828800"/>
            <wp:effectExtent l="38100" t="0" r="4826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7D34ACA" w14:textId="6177701A" w:rsidR="000F709F" w:rsidRDefault="000F709F" w:rsidP="00047E82">
      <w:pPr>
        <w:pStyle w:val="Default"/>
        <w:spacing w:after="360"/>
        <w:rPr>
          <w:sz w:val="56"/>
          <w:szCs w:val="56"/>
        </w:rPr>
      </w:pPr>
    </w:p>
    <w:p w14:paraId="67D34ACB" w14:textId="77777777" w:rsidR="00F92540" w:rsidRDefault="00F92540" w:rsidP="00E9585A">
      <w:pPr>
        <w:pStyle w:val="Default"/>
        <w:spacing w:before="100" w:after="100"/>
        <w:rPr>
          <w:rFonts w:asciiTheme="minorHAnsi" w:eastAsiaTheme="minorHAnsi" w:hAnsiTheme="minorHAnsi" w:cstheme="minorHAnsi"/>
          <w:b/>
          <w:bCs/>
          <w:sz w:val="32"/>
          <w:szCs w:val="32"/>
          <w:u w:val="single"/>
        </w:rPr>
      </w:pPr>
    </w:p>
    <w:p w14:paraId="67D34ACF" w14:textId="77777777" w:rsidR="00972301" w:rsidRPr="00CF4DCB" w:rsidRDefault="00972301" w:rsidP="00E9585A">
      <w:pPr>
        <w:pStyle w:val="Default"/>
        <w:spacing w:before="100" w:after="100"/>
        <w:rPr>
          <w:rFonts w:asciiTheme="minorHAnsi" w:hAnsiTheme="minorHAnsi" w:cstheme="minorHAnsi"/>
          <w:b/>
          <w:bCs/>
          <w:sz w:val="32"/>
          <w:szCs w:val="32"/>
          <w:u w:val="single"/>
        </w:rPr>
      </w:pPr>
      <w:r w:rsidRPr="00CF4DCB">
        <w:rPr>
          <w:rFonts w:asciiTheme="minorHAnsi" w:hAnsiTheme="minorHAnsi" w:cstheme="minorHAnsi"/>
          <w:b/>
          <w:bCs/>
          <w:sz w:val="32"/>
          <w:szCs w:val="32"/>
          <w:u w:val="single"/>
        </w:rPr>
        <w:lastRenderedPageBreak/>
        <w:t xml:space="preserve">Eight Main Symptoms of Group Think </w:t>
      </w:r>
    </w:p>
    <w:p w14:paraId="67D34AD0" w14:textId="77777777" w:rsidR="00972301" w:rsidRPr="00524C5C" w:rsidRDefault="00972301" w:rsidP="00E9585A">
      <w:pPr>
        <w:pStyle w:val="Default"/>
        <w:rPr>
          <w:rFonts w:asciiTheme="minorHAnsi" w:hAnsiTheme="minorHAnsi" w:cstheme="minorHAnsi"/>
          <w:i/>
          <w:iCs/>
          <w:sz w:val="22"/>
          <w:szCs w:val="28"/>
        </w:rPr>
      </w:pPr>
      <w:r w:rsidRPr="00524C5C">
        <w:rPr>
          <w:rFonts w:asciiTheme="minorHAnsi" w:hAnsiTheme="minorHAnsi" w:cstheme="minorHAnsi"/>
          <w:i/>
          <w:iCs/>
          <w:sz w:val="22"/>
          <w:szCs w:val="28"/>
        </w:rPr>
        <w:t xml:space="preserve">Janis, I. L. &amp; Mann, L. (1977). Decision making: A psychological analysis of conflict, choice, and commitment. New York: Free Press.) </w:t>
      </w:r>
    </w:p>
    <w:p w14:paraId="67D34AD1" w14:textId="77777777" w:rsidR="00972301" w:rsidRPr="00CF4DCB" w:rsidRDefault="00972301" w:rsidP="00E9585A">
      <w:pPr>
        <w:pStyle w:val="Default"/>
        <w:rPr>
          <w:rFonts w:asciiTheme="minorHAnsi" w:hAnsiTheme="minorHAnsi" w:cstheme="minorHAnsi"/>
          <w:sz w:val="28"/>
          <w:szCs w:val="28"/>
        </w:rPr>
      </w:pPr>
    </w:p>
    <w:p w14:paraId="67D34AD2" w14:textId="77777777" w:rsidR="00972301" w:rsidRDefault="00F92540" w:rsidP="00F1781A">
      <w:pPr>
        <w:pStyle w:val="Default"/>
        <w:rPr>
          <w:rFonts w:asciiTheme="minorHAnsi" w:hAnsiTheme="minorHAnsi" w:cstheme="minorHAnsi"/>
          <w:sz w:val="28"/>
          <w:szCs w:val="28"/>
        </w:rPr>
      </w:pPr>
      <w:r w:rsidRPr="00F92540">
        <w:rPr>
          <w:rFonts w:asciiTheme="minorHAnsi" w:hAnsiTheme="minorHAnsi" w:cstheme="minorHAnsi"/>
          <w:sz w:val="28"/>
          <w:szCs w:val="28"/>
          <w:u w:val="single"/>
        </w:rPr>
        <w:t>1.</w:t>
      </w:r>
      <w:r>
        <w:rPr>
          <w:rFonts w:asciiTheme="minorHAnsi" w:hAnsiTheme="minorHAnsi" w:cstheme="minorHAnsi"/>
          <w:sz w:val="28"/>
          <w:szCs w:val="28"/>
          <w:u w:val="single"/>
        </w:rPr>
        <w:t xml:space="preserve"> </w:t>
      </w:r>
      <w:r w:rsidR="00972301" w:rsidRPr="00CF4DCB">
        <w:rPr>
          <w:rFonts w:asciiTheme="minorHAnsi" w:hAnsiTheme="minorHAnsi" w:cstheme="minorHAnsi"/>
          <w:sz w:val="28"/>
          <w:szCs w:val="28"/>
          <w:u w:val="single"/>
        </w:rPr>
        <w:t>Illusion of Invulnerability</w:t>
      </w:r>
      <w:r w:rsidR="00972301" w:rsidRPr="00CF4DCB">
        <w:rPr>
          <w:rFonts w:asciiTheme="minorHAnsi" w:hAnsiTheme="minorHAnsi" w:cstheme="minorHAnsi"/>
          <w:sz w:val="28"/>
          <w:szCs w:val="28"/>
        </w:rPr>
        <w:t xml:space="preserve">: Members ignore obvious danger, take extreme risk, and are overly optimistic. </w:t>
      </w:r>
    </w:p>
    <w:p w14:paraId="67D34AD3" w14:textId="77777777" w:rsidR="00F92540" w:rsidRPr="00CF4DCB" w:rsidRDefault="00F92540" w:rsidP="00047E82">
      <w:pPr>
        <w:pStyle w:val="Default"/>
        <w:spacing w:after="360"/>
        <w:rPr>
          <w:rFonts w:asciiTheme="minorHAnsi" w:hAnsiTheme="minorHAnsi" w:cstheme="minorHAnsi"/>
          <w:sz w:val="28"/>
          <w:szCs w:val="28"/>
        </w:rPr>
      </w:pPr>
      <w:r>
        <w:rPr>
          <w:rFonts w:asciiTheme="minorHAnsi" w:hAnsiTheme="minorHAnsi" w:cstheme="minorHAnsi"/>
          <w:sz w:val="28"/>
          <w:szCs w:val="28"/>
        </w:rPr>
        <w:t>Consequence: ____________________________________________________</w:t>
      </w:r>
    </w:p>
    <w:p w14:paraId="67D34AD4" w14:textId="77777777" w:rsidR="00972301" w:rsidRDefault="00972301" w:rsidP="00F1781A">
      <w:pPr>
        <w:pStyle w:val="Default"/>
        <w:rPr>
          <w:rFonts w:asciiTheme="minorHAnsi" w:hAnsiTheme="minorHAnsi" w:cstheme="minorHAnsi"/>
          <w:sz w:val="28"/>
          <w:szCs w:val="28"/>
        </w:rPr>
      </w:pPr>
      <w:r w:rsidRPr="00CF4DCB">
        <w:rPr>
          <w:rFonts w:asciiTheme="minorHAnsi" w:hAnsiTheme="minorHAnsi" w:cstheme="minorHAnsi"/>
          <w:sz w:val="28"/>
          <w:szCs w:val="28"/>
        </w:rPr>
        <w:t xml:space="preserve">2. </w:t>
      </w:r>
      <w:r w:rsidRPr="00CF4DCB">
        <w:rPr>
          <w:rFonts w:asciiTheme="minorHAnsi" w:hAnsiTheme="minorHAnsi" w:cstheme="minorHAnsi"/>
          <w:sz w:val="28"/>
          <w:szCs w:val="28"/>
          <w:u w:val="single"/>
        </w:rPr>
        <w:t>Collective Rationalization</w:t>
      </w:r>
      <w:r w:rsidRPr="00CF4DCB">
        <w:rPr>
          <w:rFonts w:asciiTheme="minorHAnsi" w:hAnsiTheme="minorHAnsi" w:cstheme="minorHAnsi"/>
          <w:sz w:val="28"/>
          <w:szCs w:val="28"/>
        </w:rPr>
        <w:t xml:space="preserve">: Members discredit and explain away warning contrary to group thinking. </w:t>
      </w:r>
    </w:p>
    <w:p w14:paraId="67D34AD5" w14:textId="77777777" w:rsidR="00F92540" w:rsidRPr="00CF4DCB" w:rsidRDefault="00F92540" w:rsidP="00047E82">
      <w:pPr>
        <w:pStyle w:val="Default"/>
        <w:spacing w:after="360"/>
        <w:rPr>
          <w:rFonts w:asciiTheme="minorHAnsi" w:hAnsiTheme="minorHAnsi" w:cstheme="minorHAnsi"/>
          <w:sz w:val="28"/>
          <w:szCs w:val="28"/>
        </w:rPr>
      </w:pPr>
      <w:r>
        <w:rPr>
          <w:rFonts w:asciiTheme="minorHAnsi" w:hAnsiTheme="minorHAnsi" w:cstheme="minorHAnsi"/>
          <w:sz w:val="28"/>
          <w:szCs w:val="28"/>
        </w:rPr>
        <w:t>Consequence: ____________________________________________________</w:t>
      </w:r>
    </w:p>
    <w:p w14:paraId="67D34AD6" w14:textId="77777777" w:rsidR="00972301" w:rsidRDefault="00972301" w:rsidP="00F1781A">
      <w:pPr>
        <w:pStyle w:val="Default"/>
        <w:rPr>
          <w:rFonts w:asciiTheme="minorHAnsi" w:hAnsiTheme="minorHAnsi" w:cstheme="minorHAnsi"/>
          <w:sz w:val="28"/>
          <w:szCs w:val="28"/>
        </w:rPr>
      </w:pPr>
      <w:r w:rsidRPr="00CF4DCB">
        <w:rPr>
          <w:rFonts w:asciiTheme="minorHAnsi" w:hAnsiTheme="minorHAnsi" w:cstheme="minorHAnsi"/>
          <w:sz w:val="28"/>
          <w:szCs w:val="28"/>
        </w:rPr>
        <w:t xml:space="preserve">3. </w:t>
      </w:r>
      <w:r w:rsidRPr="00CF4DCB">
        <w:rPr>
          <w:rFonts w:asciiTheme="minorHAnsi" w:hAnsiTheme="minorHAnsi" w:cstheme="minorHAnsi"/>
          <w:sz w:val="28"/>
          <w:szCs w:val="28"/>
          <w:u w:val="single"/>
        </w:rPr>
        <w:t>Illusion of Morality</w:t>
      </w:r>
      <w:r w:rsidRPr="00CF4DCB">
        <w:rPr>
          <w:rFonts w:asciiTheme="minorHAnsi" w:hAnsiTheme="minorHAnsi" w:cstheme="minorHAnsi"/>
          <w:sz w:val="28"/>
          <w:szCs w:val="28"/>
        </w:rPr>
        <w:t xml:space="preserve">: Members believe their decisions are morally correct, ignoring the ethical consequences of their decisions. </w:t>
      </w:r>
    </w:p>
    <w:p w14:paraId="67D34AD7" w14:textId="77777777" w:rsidR="00F92540" w:rsidRPr="00CF4DCB" w:rsidRDefault="00F92540" w:rsidP="00047E82">
      <w:pPr>
        <w:pStyle w:val="Default"/>
        <w:spacing w:after="360"/>
        <w:rPr>
          <w:rFonts w:asciiTheme="minorHAnsi" w:hAnsiTheme="minorHAnsi" w:cstheme="minorHAnsi"/>
          <w:sz w:val="28"/>
          <w:szCs w:val="28"/>
        </w:rPr>
      </w:pPr>
      <w:r>
        <w:rPr>
          <w:rFonts w:asciiTheme="minorHAnsi" w:hAnsiTheme="minorHAnsi" w:cstheme="minorHAnsi"/>
          <w:sz w:val="28"/>
          <w:szCs w:val="28"/>
        </w:rPr>
        <w:t>Consequence: ____________________________________________________</w:t>
      </w:r>
    </w:p>
    <w:p w14:paraId="67D34AD8" w14:textId="77777777" w:rsidR="00972301" w:rsidRDefault="00972301" w:rsidP="00F1781A">
      <w:pPr>
        <w:pStyle w:val="Default"/>
        <w:rPr>
          <w:rFonts w:asciiTheme="minorHAnsi" w:hAnsiTheme="minorHAnsi" w:cstheme="minorHAnsi"/>
          <w:sz w:val="28"/>
          <w:szCs w:val="28"/>
        </w:rPr>
      </w:pPr>
      <w:r w:rsidRPr="00CF4DCB">
        <w:rPr>
          <w:rFonts w:asciiTheme="minorHAnsi" w:hAnsiTheme="minorHAnsi" w:cstheme="minorHAnsi"/>
          <w:sz w:val="28"/>
          <w:szCs w:val="28"/>
        </w:rPr>
        <w:t xml:space="preserve">4. </w:t>
      </w:r>
      <w:r w:rsidRPr="00CF4DCB">
        <w:rPr>
          <w:rFonts w:asciiTheme="minorHAnsi" w:hAnsiTheme="minorHAnsi" w:cstheme="minorHAnsi"/>
          <w:sz w:val="28"/>
          <w:szCs w:val="28"/>
          <w:u w:val="single"/>
        </w:rPr>
        <w:t>Excessive Stereotyping</w:t>
      </w:r>
      <w:r w:rsidRPr="00CF4DCB">
        <w:rPr>
          <w:rFonts w:asciiTheme="minorHAnsi" w:hAnsiTheme="minorHAnsi" w:cstheme="minorHAnsi"/>
          <w:sz w:val="28"/>
          <w:szCs w:val="28"/>
        </w:rPr>
        <w:t xml:space="preserve">: The group constructs negative stereotypes of rivals outside the group. </w:t>
      </w:r>
    </w:p>
    <w:p w14:paraId="67D34AD9" w14:textId="77777777" w:rsidR="00F92540" w:rsidRPr="00CF4DCB" w:rsidRDefault="00F92540" w:rsidP="00047E82">
      <w:pPr>
        <w:pStyle w:val="Default"/>
        <w:spacing w:after="360"/>
        <w:rPr>
          <w:rFonts w:asciiTheme="minorHAnsi" w:hAnsiTheme="minorHAnsi" w:cstheme="minorHAnsi"/>
          <w:sz w:val="28"/>
          <w:szCs w:val="28"/>
        </w:rPr>
      </w:pPr>
      <w:r>
        <w:rPr>
          <w:rFonts w:asciiTheme="minorHAnsi" w:hAnsiTheme="minorHAnsi" w:cstheme="minorHAnsi"/>
          <w:sz w:val="28"/>
          <w:szCs w:val="28"/>
        </w:rPr>
        <w:t>Consequence: ____________________________________________________</w:t>
      </w:r>
    </w:p>
    <w:p w14:paraId="67D34ADA" w14:textId="77777777" w:rsidR="00972301" w:rsidRDefault="00972301" w:rsidP="00F1781A">
      <w:pPr>
        <w:pStyle w:val="Default"/>
        <w:rPr>
          <w:rFonts w:asciiTheme="minorHAnsi" w:hAnsiTheme="minorHAnsi" w:cstheme="minorHAnsi"/>
          <w:sz w:val="28"/>
          <w:szCs w:val="28"/>
        </w:rPr>
      </w:pPr>
      <w:r w:rsidRPr="00CF4DCB">
        <w:rPr>
          <w:rFonts w:asciiTheme="minorHAnsi" w:hAnsiTheme="minorHAnsi" w:cstheme="minorHAnsi"/>
          <w:sz w:val="28"/>
          <w:szCs w:val="28"/>
        </w:rPr>
        <w:t xml:space="preserve">5. </w:t>
      </w:r>
      <w:r w:rsidRPr="00CF4DCB">
        <w:rPr>
          <w:rFonts w:asciiTheme="minorHAnsi" w:hAnsiTheme="minorHAnsi" w:cstheme="minorHAnsi"/>
          <w:sz w:val="28"/>
          <w:szCs w:val="28"/>
          <w:u w:val="single"/>
        </w:rPr>
        <w:t>Pressure for Conformity</w:t>
      </w:r>
      <w:r w:rsidRPr="00CF4DCB">
        <w:rPr>
          <w:rFonts w:asciiTheme="minorHAnsi" w:hAnsiTheme="minorHAnsi" w:cstheme="minorHAnsi"/>
          <w:sz w:val="28"/>
          <w:szCs w:val="28"/>
        </w:rPr>
        <w:t xml:space="preserve">: Members pressure any in the group who express arguments against the group's stereotypes, illusions, or commitments, viewing such opposition as disloyalty. </w:t>
      </w:r>
    </w:p>
    <w:p w14:paraId="67D34ADB" w14:textId="77777777" w:rsidR="00F92540" w:rsidRPr="00CF4DCB" w:rsidRDefault="00F92540" w:rsidP="00047E82">
      <w:pPr>
        <w:pStyle w:val="Default"/>
        <w:spacing w:after="360"/>
        <w:rPr>
          <w:rFonts w:asciiTheme="minorHAnsi" w:hAnsiTheme="minorHAnsi" w:cstheme="minorHAnsi"/>
          <w:sz w:val="28"/>
          <w:szCs w:val="28"/>
        </w:rPr>
      </w:pPr>
      <w:r>
        <w:rPr>
          <w:rFonts w:asciiTheme="minorHAnsi" w:hAnsiTheme="minorHAnsi" w:cstheme="minorHAnsi"/>
          <w:sz w:val="28"/>
          <w:szCs w:val="28"/>
        </w:rPr>
        <w:t>Consequence: ____________________________________________________</w:t>
      </w:r>
    </w:p>
    <w:p w14:paraId="67D34ADC" w14:textId="77777777" w:rsidR="00972301" w:rsidRDefault="00972301" w:rsidP="00F1781A">
      <w:pPr>
        <w:pStyle w:val="Default"/>
        <w:rPr>
          <w:rFonts w:asciiTheme="minorHAnsi" w:hAnsiTheme="minorHAnsi" w:cstheme="minorHAnsi"/>
          <w:sz w:val="28"/>
          <w:szCs w:val="28"/>
        </w:rPr>
      </w:pPr>
      <w:r w:rsidRPr="00CF4DCB">
        <w:rPr>
          <w:rFonts w:asciiTheme="minorHAnsi" w:hAnsiTheme="minorHAnsi" w:cstheme="minorHAnsi"/>
          <w:sz w:val="28"/>
          <w:szCs w:val="28"/>
        </w:rPr>
        <w:t xml:space="preserve">6. </w:t>
      </w:r>
      <w:r w:rsidRPr="00CF4DCB">
        <w:rPr>
          <w:rFonts w:asciiTheme="minorHAnsi" w:hAnsiTheme="minorHAnsi" w:cstheme="minorHAnsi"/>
          <w:sz w:val="28"/>
          <w:szCs w:val="28"/>
          <w:u w:val="single"/>
        </w:rPr>
        <w:t>Self-Censorship</w:t>
      </w:r>
      <w:r w:rsidRPr="00CF4DCB">
        <w:rPr>
          <w:rFonts w:asciiTheme="minorHAnsi" w:hAnsiTheme="minorHAnsi" w:cstheme="minorHAnsi"/>
          <w:sz w:val="28"/>
          <w:szCs w:val="28"/>
        </w:rPr>
        <w:t xml:space="preserve">: Members withhold their dissenting views and counter-arguments. </w:t>
      </w:r>
    </w:p>
    <w:p w14:paraId="67D34ADD" w14:textId="77777777" w:rsidR="00F92540" w:rsidRPr="00CF4DCB" w:rsidRDefault="00F92540" w:rsidP="00047E82">
      <w:pPr>
        <w:pStyle w:val="Default"/>
        <w:spacing w:after="360"/>
        <w:rPr>
          <w:rFonts w:asciiTheme="minorHAnsi" w:hAnsiTheme="minorHAnsi" w:cstheme="minorHAnsi"/>
          <w:sz w:val="28"/>
          <w:szCs w:val="28"/>
        </w:rPr>
      </w:pPr>
      <w:r>
        <w:rPr>
          <w:rFonts w:asciiTheme="minorHAnsi" w:hAnsiTheme="minorHAnsi" w:cstheme="minorHAnsi"/>
          <w:sz w:val="28"/>
          <w:szCs w:val="28"/>
        </w:rPr>
        <w:t>Consequence: ____________________________________________________</w:t>
      </w:r>
    </w:p>
    <w:p w14:paraId="67D34ADE" w14:textId="77777777" w:rsidR="00972301" w:rsidRDefault="00972301" w:rsidP="00F1781A">
      <w:pPr>
        <w:pStyle w:val="Default"/>
        <w:rPr>
          <w:rFonts w:asciiTheme="minorHAnsi" w:hAnsiTheme="minorHAnsi" w:cstheme="minorHAnsi"/>
          <w:sz w:val="28"/>
          <w:szCs w:val="28"/>
        </w:rPr>
      </w:pPr>
      <w:r w:rsidRPr="00CF4DCB">
        <w:rPr>
          <w:rFonts w:asciiTheme="minorHAnsi" w:hAnsiTheme="minorHAnsi" w:cstheme="minorHAnsi"/>
          <w:sz w:val="28"/>
          <w:szCs w:val="28"/>
        </w:rPr>
        <w:t xml:space="preserve">7. </w:t>
      </w:r>
      <w:r w:rsidRPr="00CF4DCB">
        <w:rPr>
          <w:rFonts w:asciiTheme="minorHAnsi" w:hAnsiTheme="minorHAnsi" w:cstheme="minorHAnsi"/>
          <w:sz w:val="28"/>
          <w:szCs w:val="28"/>
          <w:u w:val="single"/>
        </w:rPr>
        <w:t>Illusion of Unanimity</w:t>
      </w:r>
      <w:r w:rsidRPr="00CF4DCB">
        <w:rPr>
          <w:rFonts w:asciiTheme="minorHAnsi" w:hAnsiTheme="minorHAnsi" w:cstheme="minorHAnsi"/>
          <w:sz w:val="28"/>
          <w:szCs w:val="28"/>
        </w:rPr>
        <w:t xml:space="preserve">: Members perceive falsely that everyone agrees with the group's decision; silence is seen as consent. </w:t>
      </w:r>
    </w:p>
    <w:p w14:paraId="67D34ADF" w14:textId="77777777" w:rsidR="00F92540" w:rsidRPr="00CF4DCB" w:rsidRDefault="00F92540" w:rsidP="00047E82">
      <w:pPr>
        <w:pStyle w:val="Default"/>
        <w:spacing w:after="360"/>
        <w:rPr>
          <w:rFonts w:asciiTheme="minorHAnsi" w:hAnsiTheme="minorHAnsi" w:cstheme="minorHAnsi"/>
          <w:sz w:val="28"/>
          <w:szCs w:val="28"/>
        </w:rPr>
      </w:pPr>
      <w:r>
        <w:rPr>
          <w:rFonts w:asciiTheme="minorHAnsi" w:hAnsiTheme="minorHAnsi" w:cstheme="minorHAnsi"/>
          <w:sz w:val="28"/>
          <w:szCs w:val="28"/>
        </w:rPr>
        <w:t>Consequence: ____________________________________________________</w:t>
      </w:r>
    </w:p>
    <w:p w14:paraId="67D34AE0" w14:textId="77777777" w:rsidR="00972301" w:rsidRDefault="00972301" w:rsidP="00F1781A">
      <w:pPr>
        <w:pStyle w:val="Default"/>
        <w:rPr>
          <w:rFonts w:asciiTheme="minorHAnsi" w:hAnsiTheme="minorHAnsi" w:cstheme="minorHAnsi"/>
          <w:sz w:val="28"/>
          <w:szCs w:val="28"/>
        </w:rPr>
      </w:pPr>
      <w:r w:rsidRPr="00CF4DCB">
        <w:rPr>
          <w:rFonts w:asciiTheme="minorHAnsi" w:hAnsiTheme="minorHAnsi" w:cstheme="minorHAnsi"/>
          <w:sz w:val="28"/>
          <w:szCs w:val="28"/>
        </w:rPr>
        <w:t xml:space="preserve">8. </w:t>
      </w:r>
      <w:r w:rsidRPr="00CF4DCB">
        <w:rPr>
          <w:rFonts w:asciiTheme="minorHAnsi" w:hAnsiTheme="minorHAnsi" w:cstheme="minorHAnsi"/>
          <w:sz w:val="28"/>
          <w:szCs w:val="28"/>
          <w:u w:val="single"/>
        </w:rPr>
        <w:t>Mindguards</w:t>
      </w:r>
      <w:r w:rsidRPr="00CF4DCB">
        <w:rPr>
          <w:rFonts w:asciiTheme="minorHAnsi" w:hAnsiTheme="minorHAnsi" w:cstheme="minorHAnsi"/>
          <w:sz w:val="28"/>
          <w:szCs w:val="28"/>
        </w:rPr>
        <w:t xml:space="preserve">: Some members appoint themselves to the role of protecting the group from adverse information that might threaten group complacency. </w:t>
      </w:r>
    </w:p>
    <w:p w14:paraId="67D34AE1" w14:textId="77777777" w:rsidR="00F1781A" w:rsidRPr="00047E82" w:rsidRDefault="00F92540" w:rsidP="00047E82">
      <w:pPr>
        <w:pStyle w:val="Default"/>
        <w:spacing w:after="480"/>
        <w:rPr>
          <w:rFonts w:asciiTheme="minorHAnsi" w:hAnsiTheme="minorHAnsi" w:cstheme="minorHAnsi"/>
          <w:sz w:val="28"/>
          <w:szCs w:val="28"/>
        </w:rPr>
      </w:pPr>
      <w:r>
        <w:rPr>
          <w:rFonts w:asciiTheme="minorHAnsi" w:hAnsiTheme="minorHAnsi" w:cstheme="minorHAnsi"/>
          <w:sz w:val="28"/>
          <w:szCs w:val="28"/>
        </w:rPr>
        <w:t>Consequence: ____________________________________________________</w:t>
      </w:r>
    </w:p>
    <w:p w14:paraId="547F6A95" w14:textId="77777777" w:rsidR="009A42C1" w:rsidRDefault="009A42C1" w:rsidP="00F92540">
      <w:pPr>
        <w:rPr>
          <w:rFonts w:cstheme="minorHAnsi"/>
          <w:b/>
          <w:bCs/>
          <w:sz w:val="32"/>
          <w:szCs w:val="32"/>
          <w:u w:val="single"/>
        </w:rPr>
      </w:pPr>
    </w:p>
    <w:p w14:paraId="67D34AE2" w14:textId="77777777" w:rsidR="00972301" w:rsidRPr="00F92540" w:rsidRDefault="00FC1B03" w:rsidP="00F92540">
      <w:pPr>
        <w:rPr>
          <w:rFonts w:eastAsia="Calibri" w:cstheme="minorHAnsi"/>
          <w:b/>
          <w:bCs/>
          <w:color w:val="000000"/>
          <w:sz w:val="32"/>
          <w:szCs w:val="32"/>
          <w:u w:val="single"/>
        </w:rPr>
      </w:pPr>
      <w:r>
        <w:rPr>
          <w:rFonts w:cstheme="minorHAnsi"/>
          <w:b/>
          <w:bCs/>
          <w:sz w:val="32"/>
          <w:szCs w:val="32"/>
          <w:u w:val="single"/>
        </w:rPr>
        <w:lastRenderedPageBreak/>
        <w:t xml:space="preserve"> </w:t>
      </w:r>
      <w:r w:rsidR="00972301" w:rsidRPr="00CF4DCB">
        <w:rPr>
          <w:rFonts w:cstheme="minorHAnsi"/>
          <w:b/>
          <w:bCs/>
          <w:sz w:val="32"/>
          <w:szCs w:val="32"/>
          <w:u w:val="single"/>
        </w:rPr>
        <w:t xml:space="preserve">Avoiding Group Think </w:t>
      </w:r>
    </w:p>
    <w:p w14:paraId="67D34AE3" w14:textId="77777777" w:rsidR="00972301" w:rsidRPr="00CF4DCB" w:rsidRDefault="00972301" w:rsidP="00E9585A">
      <w:pPr>
        <w:pStyle w:val="Default"/>
        <w:spacing w:before="100" w:after="100"/>
        <w:jc w:val="center"/>
        <w:rPr>
          <w:rFonts w:asciiTheme="minorHAnsi" w:hAnsiTheme="minorHAnsi" w:cstheme="minorHAnsi"/>
          <w:sz w:val="28"/>
          <w:szCs w:val="28"/>
        </w:rPr>
      </w:pPr>
    </w:p>
    <w:p w14:paraId="67D34AE4"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1. The group should be made aware of the causes and consequences of group think. </w:t>
      </w:r>
    </w:p>
    <w:p w14:paraId="67D34AE5"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2. The leader should be neutral when assigning a decision-making task to a group, initially withholding all preferences and expectations. This practice will be especially effective if the leader consistently encourages an atmosphere of open inquiry. </w:t>
      </w:r>
    </w:p>
    <w:p w14:paraId="67D34AE6"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3. The leader should give high priority to airing objections and doubts, and be accepting of </w:t>
      </w:r>
      <w:r w:rsidR="00EC66AB">
        <w:rPr>
          <w:rFonts w:asciiTheme="minorHAnsi" w:hAnsiTheme="minorHAnsi" w:cstheme="minorHAnsi"/>
          <w:sz w:val="28"/>
          <w:szCs w:val="28"/>
        </w:rPr>
        <w:t xml:space="preserve">constructive </w:t>
      </w:r>
      <w:r w:rsidRPr="00CF4DCB">
        <w:rPr>
          <w:rFonts w:asciiTheme="minorHAnsi" w:hAnsiTheme="minorHAnsi" w:cstheme="minorHAnsi"/>
          <w:sz w:val="28"/>
          <w:szCs w:val="28"/>
        </w:rPr>
        <w:t xml:space="preserve">criticism. </w:t>
      </w:r>
    </w:p>
    <w:p w14:paraId="67D34AE7"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4. Groups should always consider unpopular alternatives, assigning the role of devil's advocate to several strong members of the group. </w:t>
      </w:r>
    </w:p>
    <w:p w14:paraId="67D34AE8"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5. Sometimes it is useful to divide the group into two separate deliberative bodies as feasibilities are evaluated. </w:t>
      </w:r>
    </w:p>
    <w:p w14:paraId="67D34AE9"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6. Spend a sizable amount of time surveying all warning signals from rival group and organizations. </w:t>
      </w:r>
    </w:p>
    <w:p w14:paraId="67D34AEA"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7. After reaching a preliminary consensus on a decision, all residual doubts should be expressed and the matter reconsidered. </w:t>
      </w:r>
    </w:p>
    <w:p w14:paraId="67D34AEB"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8. Outside experts should be included in vital decision making. </w:t>
      </w:r>
    </w:p>
    <w:p w14:paraId="67D34AEC" w14:textId="77777777" w:rsidR="00972301" w:rsidRPr="00CF4DCB" w:rsidRDefault="00972301" w:rsidP="00FE5E6B">
      <w:pPr>
        <w:pStyle w:val="Default"/>
        <w:spacing w:before="100" w:after="480"/>
        <w:rPr>
          <w:rFonts w:asciiTheme="minorHAnsi" w:hAnsiTheme="minorHAnsi" w:cstheme="minorHAnsi"/>
          <w:sz w:val="28"/>
          <w:szCs w:val="28"/>
        </w:rPr>
      </w:pPr>
      <w:r w:rsidRPr="00CF4DCB">
        <w:rPr>
          <w:rFonts w:asciiTheme="minorHAnsi" w:hAnsiTheme="minorHAnsi" w:cstheme="minorHAnsi"/>
          <w:sz w:val="28"/>
          <w:szCs w:val="28"/>
        </w:rPr>
        <w:t xml:space="preserve">9. Tentative decisions should be discussed with trusted colleagues not in the decision-making group. </w:t>
      </w:r>
    </w:p>
    <w:p w14:paraId="0C6624D7" w14:textId="20F2F806" w:rsidR="00415AAB" w:rsidRPr="000C796F" w:rsidRDefault="00972301" w:rsidP="000C796F">
      <w:pPr>
        <w:spacing w:after="480" w:line="240" w:lineRule="auto"/>
        <w:rPr>
          <w:rFonts w:cstheme="minorHAnsi"/>
          <w:sz w:val="28"/>
          <w:szCs w:val="28"/>
        </w:rPr>
      </w:pPr>
      <w:r w:rsidRPr="00CF4DCB">
        <w:rPr>
          <w:rFonts w:cstheme="minorHAnsi"/>
          <w:sz w:val="28"/>
          <w:szCs w:val="28"/>
        </w:rPr>
        <w:t>10. The organization should routinely follow the administrative practice of establishing several independent decision-making groups to work on the same critical issue or policy.</w:t>
      </w:r>
    </w:p>
    <w:p w14:paraId="32E0DF08" w14:textId="77777777" w:rsidR="00415AAB" w:rsidRDefault="00415AAB" w:rsidP="006B6702">
      <w:pPr>
        <w:tabs>
          <w:tab w:val="left" w:pos="1065"/>
        </w:tabs>
        <w:spacing w:line="240" w:lineRule="auto"/>
        <w:ind w:right="1350"/>
        <w:rPr>
          <w:b/>
          <w:sz w:val="32"/>
          <w:szCs w:val="24"/>
        </w:rPr>
      </w:pPr>
    </w:p>
    <w:p w14:paraId="26CA54BF" w14:textId="5CC24321" w:rsidR="00891CD0" w:rsidRDefault="00891CD0" w:rsidP="00891CD0">
      <w:pPr>
        <w:tabs>
          <w:tab w:val="left" w:pos="1065"/>
        </w:tabs>
        <w:spacing w:line="240" w:lineRule="auto"/>
        <w:ind w:left="-810" w:right="1350"/>
        <w:jc w:val="both"/>
        <w:rPr>
          <w:b/>
          <w:sz w:val="32"/>
          <w:szCs w:val="24"/>
        </w:rPr>
      </w:pPr>
      <w:r w:rsidRPr="006B6702">
        <w:rPr>
          <w:noProof/>
          <w:sz w:val="24"/>
          <w:szCs w:val="24"/>
        </w:rPr>
        <w:lastRenderedPageBreak/>
        <w:drawing>
          <wp:inline distT="0" distB="0" distL="0" distR="0" wp14:anchorId="1F224C98" wp14:editId="7525DC9B">
            <wp:extent cx="6660108" cy="1678675"/>
            <wp:effectExtent l="152400" t="38100" r="160020" b="26479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684694" cy="1684872"/>
                    </a:xfrm>
                    <a:prstGeom prst="rect">
                      <a:avLst/>
                    </a:prstGeom>
                    <a:effectLst>
                      <a:outerShdw blurRad="152400" dist="114300" dir="5400000" algn="t" rotWithShape="0">
                        <a:prstClr val="black">
                          <a:alpha val="40000"/>
                        </a:prstClr>
                      </a:outerShdw>
                    </a:effectLst>
                  </pic:spPr>
                </pic:pic>
              </a:graphicData>
            </a:graphic>
          </wp:inline>
        </w:drawing>
      </w:r>
    </w:p>
    <w:p w14:paraId="251F78A6" w14:textId="488D25FC" w:rsidR="00415AAB" w:rsidRDefault="008C0D39" w:rsidP="00891CD0">
      <w:pPr>
        <w:tabs>
          <w:tab w:val="left" w:pos="1065"/>
        </w:tabs>
        <w:spacing w:line="240" w:lineRule="auto"/>
        <w:ind w:left="-720" w:right="1350"/>
        <w:jc w:val="both"/>
        <w:rPr>
          <w:b/>
          <w:sz w:val="32"/>
          <w:szCs w:val="24"/>
        </w:rPr>
      </w:pPr>
      <w:r w:rsidRPr="008C0D39">
        <w:rPr>
          <w:b/>
          <w:noProof/>
          <w:sz w:val="24"/>
          <w:szCs w:val="24"/>
        </w:rPr>
        <w:drawing>
          <wp:inline distT="0" distB="0" distL="0" distR="0" wp14:anchorId="0072DEF8" wp14:editId="6D291E20">
            <wp:extent cx="6687403" cy="1719618"/>
            <wp:effectExtent l="57150" t="19050" r="56515" b="9017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675688" cy="1716606"/>
                    </a:xfrm>
                    <a:prstGeom prst="rect">
                      <a:avLst/>
                    </a:prstGeom>
                    <a:effectLst>
                      <a:outerShdw blurRad="50800" dist="38100" dir="5400000" algn="t" rotWithShape="0">
                        <a:prstClr val="black">
                          <a:alpha val="40000"/>
                        </a:prstClr>
                      </a:outerShdw>
                    </a:effectLst>
                  </pic:spPr>
                </pic:pic>
              </a:graphicData>
            </a:graphic>
          </wp:inline>
        </w:drawing>
      </w:r>
    </w:p>
    <w:p w14:paraId="67D34AF0" w14:textId="77777777" w:rsidR="006B6702" w:rsidRPr="00415AAB" w:rsidRDefault="006B6702" w:rsidP="006B6702">
      <w:pPr>
        <w:tabs>
          <w:tab w:val="left" w:pos="1065"/>
        </w:tabs>
        <w:spacing w:line="240" w:lineRule="auto"/>
        <w:ind w:right="1350"/>
        <w:rPr>
          <w:sz w:val="40"/>
          <w:szCs w:val="40"/>
        </w:rPr>
      </w:pPr>
      <w:r w:rsidRPr="00415AAB">
        <w:rPr>
          <w:b/>
          <w:sz w:val="40"/>
          <w:szCs w:val="40"/>
        </w:rPr>
        <w:t xml:space="preserve">The Department’s Mission is: </w:t>
      </w:r>
    </w:p>
    <w:p w14:paraId="78073F00" w14:textId="69F7222A" w:rsidR="009A42C1" w:rsidRPr="00415AAB" w:rsidRDefault="006B6702" w:rsidP="00891CD0">
      <w:pPr>
        <w:spacing w:after="480" w:line="240" w:lineRule="auto"/>
        <w:ind w:left="720" w:right="432"/>
        <w:rPr>
          <w:rFonts w:cstheme="minorHAnsi"/>
          <w:sz w:val="40"/>
          <w:szCs w:val="40"/>
        </w:rPr>
      </w:pPr>
      <w:r w:rsidRPr="00415AAB">
        <w:rPr>
          <w:rFonts w:cstheme="minorHAnsi"/>
          <w:sz w:val="40"/>
          <w:szCs w:val="40"/>
        </w:rPr>
        <w:t xml:space="preserve">To </w:t>
      </w:r>
      <w:r w:rsidRPr="00415AAB">
        <w:rPr>
          <w:rFonts w:cstheme="minorHAnsi"/>
          <w:sz w:val="40"/>
          <w:szCs w:val="40"/>
          <w:u w:val="single"/>
        </w:rPr>
        <w:t>efficiently</w:t>
      </w:r>
      <w:r w:rsidRPr="00415AAB">
        <w:rPr>
          <w:rFonts w:cstheme="minorHAnsi"/>
          <w:sz w:val="40"/>
          <w:szCs w:val="40"/>
        </w:rPr>
        <w:t xml:space="preserve"> collect tax revenues in support of State services and programs while acting with </w:t>
      </w:r>
      <w:r w:rsidRPr="00415AAB">
        <w:rPr>
          <w:rFonts w:cstheme="minorHAnsi"/>
          <w:sz w:val="40"/>
          <w:szCs w:val="40"/>
          <w:u w:val="single"/>
        </w:rPr>
        <w:t>integrity and fairness</w:t>
      </w:r>
      <w:r w:rsidRPr="00415AAB">
        <w:rPr>
          <w:rFonts w:cstheme="minorHAnsi"/>
          <w:sz w:val="40"/>
          <w:szCs w:val="40"/>
        </w:rPr>
        <w:t xml:space="preserve"> in the </w:t>
      </w:r>
      <w:r w:rsidRPr="00415AAB">
        <w:rPr>
          <w:rFonts w:cstheme="minorHAnsi"/>
          <w:sz w:val="40"/>
          <w:szCs w:val="40"/>
          <w:u w:val="single"/>
        </w:rPr>
        <w:t>administration of the tax laws</w:t>
      </w:r>
      <w:r w:rsidRPr="00415AAB">
        <w:rPr>
          <w:rFonts w:cstheme="minorHAnsi"/>
          <w:sz w:val="40"/>
          <w:szCs w:val="40"/>
        </w:rPr>
        <w:t xml:space="preserve"> of New York State.</w:t>
      </w:r>
    </w:p>
    <w:p w14:paraId="67D34B31" w14:textId="69AC67EC" w:rsidR="007211A6" w:rsidRPr="008D2350" w:rsidRDefault="000C796F" w:rsidP="008D2350">
      <w:pPr>
        <w:tabs>
          <w:tab w:val="left" w:pos="1065"/>
        </w:tabs>
        <w:spacing w:line="240" w:lineRule="auto"/>
        <w:ind w:left="720" w:right="1728"/>
        <w:rPr>
          <w:sz w:val="24"/>
          <w:szCs w:val="24"/>
        </w:rPr>
      </w:pPr>
      <w:r w:rsidRPr="00D76074">
        <w:rPr>
          <w:noProof/>
          <w:sz w:val="24"/>
          <w:szCs w:val="24"/>
          <w:shd w:val="clear" w:color="auto" w:fill="007681"/>
        </w:rPr>
        <w:drawing>
          <wp:inline distT="0" distB="0" distL="0" distR="0" wp14:anchorId="74542223" wp14:editId="3B98D025">
            <wp:extent cx="5076967" cy="2347415"/>
            <wp:effectExtent l="19050" t="19050" r="9525" b="5334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7211A6" w:rsidRPr="00270E46">
        <w:rPr>
          <w:rFonts w:cstheme="minorHAnsi"/>
          <w:bCs/>
          <w:noProof/>
          <w:sz w:val="28"/>
          <w:szCs w:val="28"/>
        </w:rPr>
        <w:t xml:space="preserve"> </w:t>
      </w:r>
    </w:p>
    <w:p w14:paraId="67D34B34" w14:textId="77777777" w:rsidR="005450FC" w:rsidRDefault="005450FC" w:rsidP="00270E46">
      <w:pPr>
        <w:autoSpaceDE w:val="0"/>
        <w:autoSpaceDN w:val="0"/>
        <w:adjustRightInd w:val="0"/>
        <w:spacing w:line="240" w:lineRule="auto"/>
        <w:ind w:right="1350"/>
        <w:rPr>
          <w:rFonts w:asciiTheme="majorHAnsi" w:eastAsiaTheme="majorEastAsia" w:hAnsiTheme="majorHAnsi" w:cstheme="majorBidi"/>
          <w:b/>
          <w:bCs/>
          <w:noProof/>
          <w:color w:val="4F81BD" w:themeColor="accent1"/>
        </w:rPr>
        <w:sectPr w:rsidR="005450FC" w:rsidSect="006079CD">
          <w:footerReference w:type="default" r:id="rId64"/>
          <w:footerReference w:type="first" r:id="rId65"/>
          <w:pgSz w:w="12240" w:h="15840"/>
          <w:pgMar w:top="540" w:right="1440" w:bottom="1440" w:left="1440" w:header="720" w:footer="720" w:gutter="0"/>
          <w:pgNumType w:start="0"/>
          <w:cols w:space="720"/>
          <w:titlePg/>
          <w:docGrid w:linePitch="360"/>
        </w:sectPr>
      </w:pPr>
    </w:p>
    <w:p w14:paraId="67D34B35" w14:textId="77777777" w:rsidR="005450FC" w:rsidRPr="00D76074" w:rsidRDefault="005450FC" w:rsidP="008D2350">
      <w:pPr>
        <w:autoSpaceDE w:val="0"/>
        <w:autoSpaceDN w:val="0"/>
        <w:adjustRightInd w:val="0"/>
        <w:spacing w:line="240" w:lineRule="auto"/>
        <w:ind w:right="1350"/>
        <w:rPr>
          <w:rFonts w:asciiTheme="majorHAnsi" w:eastAsiaTheme="majorEastAsia" w:hAnsiTheme="majorHAnsi" w:cstheme="majorBidi"/>
          <w:b/>
          <w:bCs/>
          <w:noProof/>
          <w:color w:val="888B8D"/>
          <w:sz w:val="36"/>
          <w:szCs w:val="36"/>
          <w:u w:val="single"/>
        </w:rPr>
      </w:pPr>
      <w:r w:rsidRPr="00D76074">
        <w:rPr>
          <w:rFonts w:asciiTheme="majorHAnsi" w:eastAsiaTheme="majorEastAsia" w:hAnsiTheme="majorHAnsi" w:cstheme="majorBidi"/>
          <w:b/>
          <w:bCs/>
          <w:noProof/>
          <w:color w:val="888B8D"/>
          <w:sz w:val="36"/>
          <w:szCs w:val="36"/>
          <w:u w:val="single"/>
        </w:rPr>
        <w:lastRenderedPageBreak/>
        <w:t>Appendix:</w:t>
      </w:r>
    </w:p>
    <w:p w14:paraId="67D34B36" w14:textId="77777777" w:rsidR="005450FC" w:rsidRPr="00D76074" w:rsidRDefault="005450FC" w:rsidP="005450FC">
      <w:pPr>
        <w:pStyle w:val="ListParagraph"/>
        <w:numPr>
          <w:ilvl w:val="0"/>
          <w:numId w:val="33"/>
        </w:numPr>
        <w:autoSpaceDE w:val="0"/>
        <w:autoSpaceDN w:val="0"/>
        <w:adjustRightInd w:val="0"/>
        <w:spacing w:line="240" w:lineRule="auto"/>
        <w:ind w:right="1350"/>
        <w:rPr>
          <w:rFonts w:asciiTheme="majorHAnsi" w:eastAsiaTheme="majorEastAsia" w:hAnsiTheme="majorHAnsi" w:cstheme="majorBidi"/>
          <w:b/>
          <w:bCs/>
          <w:noProof/>
          <w:color w:val="888B8D"/>
          <w:sz w:val="36"/>
          <w:szCs w:val="36"/>
        </w:rPr>
      </w:pPr>
      <w:r w:rsidRPr="00D76074">
        <w:rPr>
          <w:rFonts w:asciiTheme="majorHAnsi" w:eastAsiaTheme="majorEastAsia" w:hAnsiTheme="majorHAnsi" w:cstheme="majorBidi"/>
          <w:b/>
          <w:bCs/>
          <w:noProof/>
          <w:color w:val="888B8D"/>
          <w:sz w:val="36"/>
          <w:szCs w:val="36"/>
        </w:rPr>
        <w:t xml:space="preserve"> Action Plan</w:t>
      </w:r>
    </w:p>
    <w:p w14:paraId="67D34B37" w14:textId="77777777" w:rsidR="005450FC" w:rsidRPr="00D76074" w:rsidRDefault="00B6548B" w:rsidP="005450FC">
      <w:pPr>
        <w:pStyle w:val="ListParagraph"/>
        <w:numPr>
          <w:ilvl w:val="0"/>
          <w:numId w:val="33"/>
        </w:numPr>
        <w:autoSpaceDE w:val="0"/>
        <w:autoSpaceDN w:val="0"/>
        <w:adjustRightInd w:val="0"/>
        <w:spacing w:line="240" w:lineRule="auto"/>
        <w:ind w:right="1350"/>
        <w:rPr>
          <w:rFonts w:asciiTheme="majorHAnsi" w:eastAsiaTheme="majorEastAsia" w:hAnsiTheme="majorHAnsi" w:cstheme="majorBidi"/>
          <w:b/>
          <w:bCs/>
          <w:noProof/>
          <w:color w:val="888B8D"/>
          <w:sz w:val="36"/>
          <w:szCs w:val="36"/>
        </w:rPr>
      </w:pPr>
      <w:r w:rsidRPr="00D76074">
        <w:rPr>
          <w:rFonts w:asciiTheme="majorHAnsi" w:eastAsiaTheme="majorEastAsia" w:hAnsiTheme="majorHAnsi" w:cstheme="majorBidi"/>
          <w:b/>
          <w:bCs/>
          <w:noProof/>
          <w:color w:val="888B8D"/>
          <w:sz w:val="36"/>
          <w:szCs w:val="36"/>
        </w:rPr>
        <w:t xml:space="preserve"> </w:t>
      </w:r>
      <w:r w:rsidR="00E511C0" w:rsidRPr="00D76074">
        <w:rPr>
          <w:rFonts w:asciiTheme="majorHAnsi" w:eastAsiaTheme="majorEastAsia" w:hAnsiTheme="majorHAnsi" w:cstheme="majorBidi"/>
          <w:b/>
          <w:bCs/>
          <w:noProof/>
          <w:color w:val="888B8D"/>
          <w:sz w:val="36"/>
          <w:szCs w:val="36"/>
        </w:rPr>
        <w:t>Department’s Mission</w:t>
      </w:r>
    </w:p>
    <w:p w14:paraId="67D34B38" w14:textId="77777777" w:rsidR="00B6548B" w:rsidRPr="00D76074" w:rsidRDefault="00B6548B" w:rsidP="00B6548B">
      <w:pPr>
        <w:pStyle w:val="ListParagraph"/>
        <w:numPr>
          <w:ilvl w:val="0"/>
          <w:numId w:val="33"/>
        </w:numPr>
        <w:autoSpaceDE w:val="0"/>
        <w:autoSpaceDN w:val="0"/>
        <w:adjustRightInd w:val="0"/>
        <w:spacing w:line="240" w:lineRule="auto"/>
        <w:ind w:right="1350"/>
        <w:rPr>
          <w:rFonts w:asciiTheme="majorHAnsi" w:eastAsiaTheme="majorEastAsia" w:hAnsiTheme="majorHAnsi" w:cstheme="majorBidi"/>
          <w:b/>
          <w:bCs/>
          <w:noProof/>
          <w:color w:val="888B8D"/>
          <w:sz w:val="36"/>
          <w:szCs w:val="36"/>
        </w:rPr>
      </w:pPr>
      <w:r w:rsidRPr="00D76074">
        <w:rPr>
          <w:rFonts w:asciiTheme="majorHAnsi" w:eastAsiaTheme="majorEastAsia" w:hAnsiTheme="majorHAnsi" w:cstheme="majorBidi"/>
          <w:b/>
          <w:bCs/>
          <w:noProof/>
          <w:color w:val="888B8D"/>
          <w:sz w:val="36"/>
          <w:szCs w:val="36"/>
        </w:rPr>
        <w:t xml:space="preserve"> </w:t>
      </w:r>
      <w:r w:rsidR="00E511C0" w:rsidRPr="00D76074">
        <w:rPr>
          <w:rFonts w:asciiTheme="majorHAnsi" w:eastAsiaTheme="majorEastAsia" w:hAnsiTheme="majorHAnsi" w:cstheme="majorBidi"/>
          <w:b/>
          <w:bCs/>
          <w:noProof/>
          <w:color w:val="888B8D"/>
          <w:sz w:val="36"/>
          <w:szCs w:val="36"/>
        </w:rPr>
        <w:t>Plain Language Version of New York State Ethics Law</w:t>
      </w:r>
    </w:p>
    <w:p w14:paraId="67D34B39" w14:textId="559968ED" w:rsidR="00E511C0" w:rsidRPr="00D76074" w:rsidRDefault="00B6548B" w:rsidP="00B6548B">
      <w:pPr>
        <w:pStyle w:val="ListParagraph"/>
        <w:numPr>
          <w:ilvl w:val="0"/>
          <w:numId w:val="33"/>
        </w:numPr>
        <w:autoSpaceDE w:val="0"/>
        <w:autoSpaceDN w:val="0"/>
        <w:adjustRightInd w:val="0"/>
        <w:spacing w:line="240" w:lineRule="auto"/>
        <w:ind w:right="1350"/>
        <w:rPr>
          <w:rFonts w:asciiTheme="majorHAnsi" w:eastAsiaTheme="majorEastAsia" w:hAnsiTheme="majorHAnsi" w:cstheme="majorBidi"/>
          <w:b/>
          <w:bCs/>
          <w:noProof/>
          <w:color w:val="888B8D"/>
          <w:sz w:val="36"/>
          <w:szCs w:val="36"/>
        </w:rPr>
      </w:pPr>
      <w:r w:rsidRPr="00D76074">
        <w:rPr>
          <w:rFonts w:asciiTheme="majorHAnsi" w:eastAsiaTheme="majorEastAsia" w:hAnsiTheme="majorHAnsi" w:cstheme="majorBidi"/>
          <w:b/>
          <w:bCs/>
          <w:noProof/>
          <w:color w:val="888B8D"/>
          <w:sz w:val="36"/>
          <w:szCs w:val="36"/>
        </w:rPr>
        <w:t xml:space="preserve"> </w:t>
      </w:r>
      <w:r w:rsidR="00BE4187" w:rsidRPr="00D76074">
        <w:rPr>
          <w:rFonts w:asciiTheme="majorHAnsi" w:eastAsiaTheme="majorEastAsia" w:hAnsiTheme="majorHAnsi" w:cstheme="majorBidi"/>
          <w:b/>
          <w:bCs/>
          <w:noProof/>
          <w:color w:val="888B8D"/>
          <w:sz w:val="36"/>
          <w:szCs w:val="36"/>
        </w:rPr>
        <w:t>How to Report Misconduct</w:t>
      </w:r>
      <w:r w:rsidR="00095A3E" w:rsidRPr="00D76074">
        <w:rPr>
          <w:rFonts w:asciiTheme="majorHAnsi" w:eastAsiaTheme="majorEastAsia" w:hAnsiTheme="majorHAnsi" w:cstheme="majorBidi"/>
          <w:b/>
          <w:bCs/>
          <w:noProof/>
          <w:color w:val="888B8D"/>
          <w:sz w:val="36"/>
          <w:szCs w:val="36"/>
        </w:rPr>
        <w:t>:</w:t>
      </w:r>
    </w:p>
    <w:p w14:paraId="4E8127C2" w14:textId="293CB021" w:rsidR="00095A3E" w:rsidRPr="00D76074" w:rsidRDefault="00095A3E" w:rsidP="00095A3E">
      <w:pPr>
        <w:pStyle w:val="ListParagraph"/>
        <w:autoSpaceDE w:val="0"/>
        <w:autoSpaceDN w:val="0"/>
        <w:adjustRightInd w:val="0"/>
        <w:spacing w:line="240" w:lineRule="auto"/>
        <w:ind w:left="1350" w:right="1350"/>
        <w:rPr>
          <w:rFonts w:asciiTheme="majorHAnsi" w:eastAsiaTheme="majorEastAsia" w:hAnsiTheme="majorHAnsi" w:cstheme="majorBidi"/>
          <w:b/>
          <w:bCs/>
          <w:noProof/>
          <w:color w:val="888B8D"/>
          <w:sz w:val="32"/>
          <w:szCs w:val="32"/>
        </w:rPr>
      </w:pPr>
      <w:r w:rsidRPr="00D76074">
        <w:rPr>
          <w:rFonts w:asciiTheme="majorHAnsi" w:eastAsiaTheme="majorEastAsia" w:hAnsiTheme="majorHAnsi" w:cstheme="majorBidi"/>
          <w:b/>
          <w:bCs/>
          <w:noProof/>
          <w:color w:val="888B8D"/>
          <w:sz w:val="32"/>
          <w:szCs w:val="32"/>
        </w:rPr>
        <w:t>http://taxportal/ethics/Pages/rptms.aspx</w:t>
      </w:r>
    </w:p>
    <w:p w14:paraId="67D34B3A"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3B"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3C"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3D"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3E"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3F"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0"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1"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2"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3"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4"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5"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6"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7"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8"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9"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A"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B"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C" w14:textId="77777777" w:rsidR="00BE4187" w:rsidRDefault="00BE4187"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D" w14:textId="77777777" w:rsidR="00BE4187" w:rsidRDefault="00BE4187"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E" w14:textId="77777777" w:rsidR="005450FC" w:rsidRDefault="005450FC" w:rsidP="00E9585A">
      <w:pPr>
        <w:autoSpaceDE w:val="0"/>
        <w:autoSpaceDN w:val="0"/>
        <w:adjustRightInd w:val="0"/>
        <w:spacing w:line="240" w:lineRule="auto"/>
        <w:ind w:left="-90" w:right="1350"/>
        <w:rPr>
          <w:rFonts w:asciiTheme="majorHAnsi" w:eastAsiaTheme="majorEastAsia" w:hAnsiTheme="majorHAnsi" w:cstheme="majorBidi"/>
          <w:b/>
          <w:bCs/>
          <w:noProof/>
          <w:color w:val="4F81BD" w:themeColor="accent1"/>
        </w:rPr>
      </w:pPr>
    </w:p>
    <w:p w14:paraId="67D34B4F" w14:textId="77777777" w:rsidR="005450FC" w:rsidRDefault="005450FC" w:rsidP="00BE4187">
      <w:pPr>
        <w:autoSpaceDE w:val="0"/>
        <w:autoSpaceDN w:val="0"/>
        <w:adjustRightInd w:val="0"/>
        <w:spacing w:line="240" w:lineRule="auto"/>
        <w:ind w:right="1350"/>
        <w:rPr>
          <w:rFonts w:asciiTheme="majorHAnsi" w:eastAsiaTheme="majorEastAsia" w:hAnsiTheme="majorHAnsi" w:cstheme="majorBidi"/>
          <w:b/>
          <w:bCs/>
          <w:noProof/>
          <w:color w:val="4F81BD" w:themeColor="accent1"/>
        </w:rPr>
      </w:pPr>
    </w:p>
    <w:p w14:paraId="67D34B50" w14:textId="77777777" w:rsidR="00FE33A0" w:rsidRPr="00121136" w:rsidRDefault="00A71B9D" w:rsidP="00E9585A">
      <w:pPr>
        <w:autoSpaceDE w:val="0"/>
        <w:autoSpaceDN w:val="0"/>
        <w:adjustRightInd w:val="0"/>
        <w:spacing w:line="240" w:lineRule="auto"/>
        <w:ind w:left="-90" w:right="1350"/>
        <w:rPr>
          <w:rFonts w:ascii="Times New Roman" w:hAnsi="Times New Roman"/>
          <w:color w:val="000000"/>
          <w:sz w:val="24"/>
          <w:szCs w:val="24"/>
        </w:rPr>
      </w:pPr>
      <w:r>
        <w:rPr>
          <w:noProof/>
        </w:rPr>
        <mc:AlternateContent>
          <mc:Choice Requires="wps">
            <w:drawing>
              <wp:anchor distT="0" distB="0" distL="114300" distR="114300" simplePos="0" relativeHeight="251678720" behindDoc="0" locked="0" layoutInCell="1" allowOverlap="1" wp14:anchorId="67D34C1A" wp14:editId="67D34C1B">
                <wp:simplePos x="0" y="0"/>
                <wp:positionH relativeFrom="column">
                  <wp:posOffset>-266700</wp:posOffset>
                </wp:positionH>
                <wp:positionV relativeFrom="paragraph">
                  <wp:posOffset>-102235</wp:posOffset>
                </wp:positionV>
                <wp:extent cx="6334125" cy="1198245"/>
                <wp:effectExtent l="0" t="0" r="28575" b="20955"/>
                <wp:wrapNone/>
                <wp:docPr id="25" name="Rectangle 2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334125" cy="1198245"/>
                        </a:xfrm>
                        <a:prstGeom prst="rect">
                          <a:avLst/>
                        </a:prstGeom>
                        <a:blipFill dpi="0" rotWithShape="1">
                          <a:blip r:embed="rId66">
                            <a:alphaModFix amt="25000"/>
                          </a:blip>
                          <a:srcRect/>
                          <a:stretch>
                            <a:fillRect/>
                          </a:stretch>
                        </a:blipFill>
                        <a:ln w="19050">
                          <a:solidFill>
                            <a:schemeClr val="tx1">
                              <a:lumMod val="100000"/>
                              <a:lumOff val="0"/>
                            </a:schemeClr>
                          </a:solidFill>
                          <a:miter lim="800000"/>
                          <a:headEnd/>
                          <a:tailEnd/>
                        </a:ln>
                      </wps:spPr>
                      <wps:txbx>
                        <w:txbxContent>
                          <w:p w14:paraId="67D34C32" w14:textId="77777777" w:rsidR="001D71B5" w:rsidRDefault="001D71B5" w:rsidP="007F3F51">
                            <w:pPr>
                              <w:pStyle w:val="NormalWeb"/>
                              <w:spacing w:before="0" w:beforeAutospacing="0" w:after="0" w:afterAutospacing="0"/>
                              <w:ind w:hanging="180"/>
                              <w:jc w:val="center"/>
                            </w:pPr>
                            <w:r w:rsidRPr="005306DD">
                              <w:rPr>
                                <w:rFonts w:asciiTheme="majorHAnsi" w:eastAsiaTheme="majorEastAsia" w:hAnsi="Cambria" w:cstheme="majorBidi"/>
                                <w:b/>
                                <w:bCs/>
                                <w:color w:val="000000" w:themeColor="text1"/>
                                <w:kern w:val="24"/>
                                <w:sz w:val="80"/>
                                <w:szCs w:val="80"/>
                              </w:rPr>
                              <w:t>ACTION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2" style="position:absolute;left:0;text-align:left;margin-left:-21pt;margin-top:-8.05pt;width:498.75pt;height:9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" strokecolor="black [3213]" strokeweight="1.5pt">
                <v:fill r:id="rId67" o:title="" opacity=".25" recolor="t" rotate="t" type="frame"/>
                <v:path arrowok="t"/>
                <o:lock v:ext="edit" grouping="t"/>
                <v:textbox>
                  <w:txbxContent>
                    <w:p w14:paraId="67D34C32" w14:textId="77777777" w:rsidR="001D71B5" w:rsidRDefault="001D71B5" w:rsidP="007F3F51">
                      <w:pPr>
                        <w:pStyle w:val="NormalWeb"/>
                        <w:spacing w:before="0" w:beforeAutospacing="0" w:after="0" w:afterAutospacing="0"/>
                        <w:ind w:hanging="180"/>
                        <w:jc w:val="center"/>
                      </w:pPr>
                      <w:r w:rsidRPr="005306DD">
                        <w:rPr>
                          <w:rFonts w:asciiTheme="majorHAnsi" w:eastAsiaTheme="majorEastAsia" w:hAnsi="Cambria" w:cstheme="majorBidi"/>
                          <w:b/>
                          <w:bCs/>
                          <w:color w:val="000000" w:themeColor="text1"/>
                          <w:kern w:val="24"/>
                          <w:sz w:val="80"/>
                          <w:szCs w:val="80"/>
                        </w:rPr>
                        <w:t>ACTION PLAN</w:t>
                      </w:r>
                    </w:p>
                  </w:txbxContent>
                </v:textbox>
              </v:rect>
            </w:pict>
          </mc:Fallback>
        </mc:AlternateContent>
      </w:r>
    </w:p>
    <w:p w14:paraId="67D34B51" w14:textId="77777777" w:rsidR="007F3F51" w:rsidRPr="00FE33A0" w:rsidRDefault="007F3F51" w:rsidP="00A71B9D">
      <w:pPr>
        <w:rPr>
          <w:sz w:val="16"/>
          <w:szCs w:val="16"/>
        </w:rPr>
      </w:pPr>
    </w:p>
    <w:p w14:paraId="67D34B52" w14:textId="77777777" w:rsidR="00FE33A0" w:rsidRDefault="00FE33A0" w:rsidP="00FE33A0">
      <w:pPr>
        <w:spacing w:after="0" w:line="240" w:lineRule="auto"/>
      </w:pPr>
    </w:p>
    <w:p w14:paraId="67D34B53" w14:textId="77777777" w:rsidR="00FE33A0" w:rsidRDefault="00FE33A0" w:rsidP="00FE33A0">
      <w:pPr>
        <w:spacing w:after="0" w:line="240" w:lineRule="auto"/>
      </w:pPr>
    </w:p>
    <w:p w14:paraId="67D34B54" w14:textId="77777777" w:rsidR="001A7339" w:rsidRDefault="001A7339" w:rsidP="00FE33A0">
      <w:pPr>
        <w:spacing w:after="0" w:line="240" w:lineRule="auto"/>
        <w:ind w:hanging="270"/>
        <w:rPr>
          <w:rFonts w:ascii="Arial" w:hAnsi="Arial" w:cs="Arial"/>
          <w:sz w:val="21"/>
          <w:szCs w:val="21"/>
        </w:rPr>
      </w:pPr>
    </w:p>
    <w:p w14:paraId="67D34B55" w14:textId="77777777" w:rsidR="001A7339" w:rsidRDefault="001A7339" w:rsidP="00FE33A0">
      <w:pPr>
        <w:spacing w:after="0" w:line="240" w:lineRule="auto"/>
        <w:ind w:hanging="270"/>
        <w:rPr>
          <w:rFonts w:ascii="Arial" w:hAnsi="Arial" w:cs="Arial"/>
          <w:sz w:val="21"/>
          <w:szCs w:val="21"/>
        </w:rPr>
      </w:pPr>
    </w:p>
    <w:p w14:paraId="67D34B56" w14:textId="77777777" w:rsidR="00B81B1A" w:rsidRPr="00B81B1A" w:rsidRDefault="00B81B1A" w:rsidP="00FE33A0">
      <w:pPr>
        <w:spacing w:after="0" w:line="240" w:lineRule="auto"/>
        <w:ind w:hanging="270"/>
        <w:rPr>
          <w:rFonts w:ascii="Arial" w:hAnsi="Arial" w:cs="Arial"/>
          <w:sz w:val="21"/>
          <w:szCs w:val="21"/>
        </w:rPr>
      </w:pPr>
      <w:r w:rsidRPr="00B81B1A">
        <w:rPr>
          <w:rFonts w:ascii="Arial" w:hAnsi="Arial" w:cs="Arial"/>
          <w:sz w:val="21"/>
          <w:szCs w:val="21"/>
        </w:rPr>
        <w:t>Directions:</w:t>
      </w:r>
    </w:p>
    <w:p w14:paraId="67D34B57" w14:textId="77777777" w:rsidR="00112121" w:rsidRDefault="00B81B1A" w:rsidP="00112121">
      <w:pPr>
        <w:spacing w:after="0" w:line="240" w:lineRule="auto"/>
        <w:ind w:hanging="270"/>
        <w:rPr>
          <w:rFonts w:ascii="Arial" w:hAnsi="Arial" w:cs="Arial"/>
          <w:sz w:val="21"/>
          <w:szCs w:val="21"/>
        </w:rPr>
      </w:pPr>
      <w:r w:rsidRPr="00B81B1A">
        <w:rPr>
          <w:rFonts w:ascii="Arial" w:hAnsi="Arial" w:cs="Arial"/>
          <w:szCs w:val="21"/>
        </w:rPr>
        <w:sym w:font="Wingdings 2" w:char="F06A"/>
      </w:r>
      <w:r w:rsidRPr="00B81B1A">
        <w:rPr>
          <w:rFonts w:ascii="Arial" w:hAnsi="Arial" w:cs="Arial"/>
          <w:szCs w:val="21"/>
        </w:rPr>
        <w:t xml:space="preserve"> </w:t>
      </w:r>
      <w:r w:rsidRPr="00B81B1A">
        <w:rPr>
          <w:rFonts w:ascii="Arial" w:hAnsi="Arial" w:cs="Arial"/>
          <w:sz w:val="21"/>
          <w:szCs w:val="21"/>
        </w:rPr>
        <w:t>Based on the skills you learned today, list at least 3 actions you will immediately incorporate into your job.</w:t>
      </w:r>
    </w:p>
    <w:p w14:paraId="67D34B58" w14:textId="77777777" w:rsidR="00B81B1A" w:rsidRPr="00B81B1A" w:rsidRDefault="00B81B1A" w:rsidP="00112121">
      <w:pPr>
        <w:spacing w:after="0" w:line="240" w:lineRule="auto"/>
        <w:ind w:hanging="270"/>
        <w:rPr>
          <w:rFonts w:ascii="Arial" w:hAnsi="Arial" w:cs="Arial"/>
          <w:sz w:val="21"/>
          <w:szCs w:val="21"/>
        </w:rPr>
      </w:pPr>
      <w:r w:rsidRPr="00B81B1A">
        <w:rPr>
          <w:rFonts w:ascii="Arial" w:hAnsi="Arial" w:cs="Arial"/>
          <w:szCs w:val="21"/>
        </w:rPr>
        <w:sym w:font="Wingdings 2" w:char="F06B"/>
      </w:r>
      <w:r w:rsidRPr="00B81B1A">
        <w:rPr>
          <w:rFonts w:ascii="Arial" w:hAnsi="Arial" w:cs="Arial"/>
          <w:sz w:val="21"/>
          <w:szCs w:val="21"/>
        </w:rPr>
        <w:t xml:space="preserve"> Successful training is based on using the skills you learned and getting the necessary support from your supervisor/manager. List how your supervisor/manager can support you in implementing your action plan.</w:t>
      </w:r>
    </w:p>
    <w:p w14:paraId="67D34B59" w14:textId="77777777" w:rsidR="00B81B1A" w:rsidRPr="00B81B1A" w:rsidRDefault="00B81B1A" w:rsidP="007F3F51">
      <w:pPr>
        <w:spacing w:after="0" w:line="240" w:lineRule="auto"/>
        <w:ind w:left="270" w:hanging="270"/>
        <w:rPr>
          <w:rFonts w:ascii="Arial" w:hAnsi="Arial" w:cs="Arial"/>
          <w:sz w:val="16"/>
          <w:szCs w:val="21"/>
        </w:rPr>
      </w:pPr>
    </w:p>
    <w:p w14:paraId="67D34B5A" w14:textId="55E28D84" w:rsidR="00B81B1A" w:rsidRPr="00B81B1A" w:rsidRDefault="00B81B1A" w:rsidP="007F3F51">
      <w:pPr>
        <w:spacing w:after="0" w:line="240" w:lineRule="auto"/>
        <w:ind w:hanging="270"/>
        <w:rPr>
          <w:rFonts w:ascii="Arial" w:hAnsi="Arial" w:cs="Arial"/>
          <w:sz w:val="21"/>
          <w:szCs w:val="21"/>
        </w:rPr>
      </w:pPr>
      <w:r w:rsidRPr="00B81B1A">
        <w:rPr>
          <w:rFonts w:ascii="Arial" w:hAnsi="Arial" w:cs="Arial"/>
          <w:szCs w:val="21"/>
        </w:rPr>
        <w:sym w:font="Wingdings 2" w:char="F06C"/>
      </w:r>
      <w:r w:rsidRPr="00B81B1A">
        <w:rPr>
          <w:rFonts w:ascii="Arial" w:hAnsi="Arial" w:cs="Arial"/>
          <w:sz w:val="21"/>
          <w:szCs w:val="21"/>
        </w:rPr>
        <w:t xml:space="preserve"> Commit to a time frame to meet with your supervisor/manager and discuss your action plan.</w:t>
      </w:r>
    </w:p>
    <w:tbl>
      <w:tblPr>
        <w:tblStyle w:val="TableGrid1"/>
        <w:tblW w:w="10008" w:type="dxa"/>
        <w:tblInd w:w="-342" w:type="dxa"/>
        <w:tblLook w:val="04A0" w:firstRow="1" w:lastRow="0" w:firstColumn="1" w:lastColumn="0" w:noHBand="0" w:noVBand="1"/>
      </w:tblPr>
      <w:tblGrid>
        <w:gridCol w:w="1980"/>
        <w:gridCol w:w="4552"/>
        <w:gridCol w:w="917"/>
        <w:gridCol w:w="2559"/>
      </w:tblGrid>
      <w:tr w:rsidR="00B81B1A" w:rsidRPr="00B81B1A" w14:paraId="67D34B5F" w14:textId="77777777" w:rsidTr="00112121">
        <w:trPr>
          <w:trHeight w:hRule="exact" w:val="630"/>
        </w:trPr>
        <w:tc>
          <w:tcPr>
            <w:tcW w:w="1980" w:type="dxa"/>
            <w:tcBorders>
              <w:top w:val="nil"/>
              <w:left w:val="nil"/>
              <w:bottom w:val="nil"/>
              <w:right w:val="nil"/>
            </w:tcBorders>
            <w:vAlign w:val="bottom"/>
          </w:tcPr>
          <w:p w14:paraId="67D34B5B" w14:textId="77777777" w:rsidR="00B81B1A" w:rsidRPr="00B81B1A" w:rsidRDefault="007F3F51" w:rsidP="007F3F51">
            <w:pPr>
              <w:ind w:hanging="270"/>
              <w:rPr>
                <w:rFonts w:ascii="Arial" w:hAnsi="Arial" w:cs="Arial"/>
                <w:b/>
                <w:sz w:val="40"/>
              </w:rPr>
            </w:pPr>
            <w:r>
              <w:rPr>
                <w:rFonts w:ascii="Arial" w:hAnsi="Arial" w:cs="Arial"/>
                <w:b/>
                <w:sz w:val="28"/>
              </w:rPr>
              <w:t xml:space="preserve">    </w:t>
            </w:r>
            <w:r w:rsidR="00B81B1A" w:rsidRPr="00B81B1A">
              <w:rPr>
                <w:rFonts w:ascii="Arial" w:hAnsi="Arial" w:cs="Arial"/>
                <w:b/>
                <w:sz w:val="28"/>
              </w:rPr>
              <w:t>Class Name:</w:t>
            </w:r>
          </w:p>
        </w:tc>
        <w:tc>
          <w:tcPr>
            <w:tcW w:w="4552" w:type="dxa"/>
            <w:tcBorders>
              <w:top w:val="nil"/>
              <w:left w:val="nil"/>
              <w:right w:val="nil"/>
            </w:tcBorders>
            <w:vAlign w:val="bottom"/>
          </w:tcPr>
          <w:p w14:paraId="67D34B5C" w14:textId="6F5BEBA6" w:rsidR="00B81B1A" w:rsidRPr="00B81B1A" w:rsidRDefault="006D317E" w:rsidP="007F3F51">
            <w:pPr>
              <w:ind w:hanging="270"/>
            </w:pPr>
            <w:r>
              <w:rPr>
                <w:noProof/>
              </w:rPr>
              <mc:AlternateContent>
                <mc:Choice Requires="wps">
                  <w:drawing>
                    <wp:anchor distT="0" distB="0" distL="114300" distR="114300" simplePos="0" relativeHeight="251694080" behindDoc="0" locked="0" layoutInCell="1" allowOverlap="1" wp14:anchorId="75414429" wp14:editId="3B53054E">
                      <wp:simplePos x="0" y="0"/>
                      <wp:positionH relativeFrom="column">
                        <wp:posOffset>-55245</wp:posOffset>
                      </wp:positionH>
                      <wp:positionV relativeFrom="paragraph">
                        <wp:posOffset>-194945</wp:posOffset>
                      </wp:positionV>
                      <wp:extent cx="2933065" cy="339725"/>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339725"/>
                              </a:xfrm>
                              <a:prstGeom prst="rect">
                                <a:avLst/>
                              </a:prstGeom>
                              <a:noFill/>
                              <a:ln w="9525">
                                <a:noFill/>
                                <a:miter lim="800000"/>
                                <a:headEnd/>
                                <a:tailEnd/>
                              </a:ln>
                            </wps:spPr>
                            <wps:txbx>
                              <w:txbxContent>
                                <w:p w14:paraId="5E0BA36F" w14:textId="135756D2" w:rsidR="006D317E" w:rsidRPr="006D317E" w:rsidRDefault="006D317E">
                                  <w:pPr>
                                    <w:rPr>
                                      <w:b/>
                                      <w:sz w:val="32"/>
                                      <w:szCs w:val="32"/>
                                    </w:rPr>
                                  </w:pPr>
                                  <w:r w:rsidRPr="006D317E">
                                    <w:rPr>
                                      <w:b/>
                                      <w:sz w:val="32"/>
                                      <w:szCs w:val="32"/>
                                    </w:rPr>
                                    <w:t>Doing the Right 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35pt;margin-top:-15.35pt;width:230.95pt;height:2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" filled="f" stroked="f">
                      <v:textbox>
                        <w:txbxContent>
                          <w:p w14:paraId="5E0BA36F" w14:textId="135756D2" w:rsidR="006D317E" w:rsidRPr="006D317E" w:rsidRDefault="006D317E">
                            <w:pPr>
                              <w:rPr>
                                <w:b/>
                                <w:sz w:val="32"/>
                                <w:szCs w:val="32"/>
                              </w:rPr>
                            </w:pPr>
                            <w:r w:rsidRPr="006D317E">
                              <w:rPr>
                                <w:b/>
                                <w:sz w:val="32"/>
                                <w:szCs w:val="32"/>
                              </w:rPr>
                              <w:t>Doing the Right Thing</w:t>
                            </w:r>
                          </w:p>
                        </w:txbxContent>
                      </v:textbox>
                    </v:shape>
                  </w:pict>
                </mc:Fallback>
              </mc:AlternateContent>
            </w:r>
          </w:p>
        </w:tc>
        <w:tc>
          <w:tcPr>
            <w:tcW w:w="917" w:type="dxa"/>
            <w:tcBorders>
              <w:top w:val="nil"/>
              <w:left w:val="nil"/>
              <w:bottom w:val="nil"/>
              <w:right w:val="nil"/>
            </w:tcBorders>
            <w:vAlign w:val="bottom"/>
          </w:tcPr>
          <w:p w14:paraId="67D34B5D" w14:textId="77777777" w:rsidR="00B81B1A" w:rsidRPr="00B81B1A" w:rsidRDefault="007F3F51" w:rsidP="007F3F51">
            <w:pPr>
              <w:ind w:hanging="270"/>
            </w:pPr>
            <w:r>
              <w:rPr>
                <w:rFonts w:ascii="Arial" w:hAnsi="Arial" w:cs="Arial"/>
                <w:b/>
                <w:sz w:val="28"/>
              </w:rPr>
              <w:t xml:space="preserve">   </w:t>
            </w:r>
            <w:r w:rsidR="00B81B1A" w:rsidRPr="00B81B1A">
              <w:rPr>
                <w:rFonts w:ascii="Arial" w:hAnsi="Arial" w:cs="Arial"/>
                <w:b/>
                <w:sz w:val="28"/>
              </w:rPr>
              <w:t>Date:</w:t>
            </w:r>
          </w:p>
        </w:tc>
        <w:tc>
          <w:tcPr>
            <w:tcW w:w="2559" w:type="dxa"/>
            <w:tcBorders>
              <w:top w:val="nil"/>
              <w:left w:val="nil"/>
              <w:right w:val="nil"/>
            </w:tcBorders>
            <w:vAlign w:val="bottom"/>
          </w:tcPr>
          <w:p w14:paraId="67D34B5E" w14:textId="77777777" w:rsidR="00B81B1A" w:rsidRPr="00B81B1A" w:rsidRDefault="00B81B1A" w:rsidP="007F3F51">
            <w:pPr>
              <w:ind w:hanging="270"/>
            </w:pPr>
          </w:p>
        </w:tc>
      </w:tr>
    </w:tbl>
    <w:p w14:paraId="67D34B60" w14:textId="77777777" w:rsidR="00B81B1A" w:rsidRPr="00B81B1A" w:rsidRDefault="00B81B1A" w:rsidP="00B81B1A">
      <w:pPr>
        <w:spacing w:after="0" w:line="240" w:lineRule="auto"/>
        <w:rPr>
          <w:sz w:val="24"/>
          <w:szCs w:val="24"/>
        </w:rPr>
      </w:pPr>
    </w:p>
    <w:p w14:paraId="67D34B61" w14:textId="7DEC6F2D" w:rsidR="00B81B1A" w:rsidRPr="00B81B1A" w:rsidRDefault="00B81B1A" w:rsidP="007F3F51">
      <w:pPr>
        <w:spacing w:after="0" w:line="240" w:lineRule="auto"/>
        <w:ind w:hanging="270"/>
        <w:rPr>
          <w:rFonts w:ascii="Arial" w:hAnsi="Arial" w:cs="Arial"/>
          <w:b/>
          <w:sz w:val="28"/>
        </w:rPr>
      </w:pPr>
      <w:r w:rsidRPr="00B81B1A">
        <w:rPr>
          <w:rFonts w:ascii="Arial" w:hAnsi="Arial" w:cs="Arial"/>
          <w:sz w:val="40"/>
        </w:rPr>
        <w:sym w:font="Wingdings 2" w:char="F06A"/>
      </w:r>
      <w:r w:rsidRPr="00B81B1A">
        <w:rPr>
          <w:rFonts w:ascii="Arial" w:hAnsi="Arial" w:cs="Arial"/>
          <w:sz w:val="40"/>
        </w:rPr>
        <w:t xml:space="preserve"> </w:t>
      </w:r>
      <w:r w:rsidRPr="00B81B1A">
        <w:rPr>
          <w:rFonts w:ascii="Arial" w:hAnsi="Arial" w:cs="Arial"/>
          <w:b/>
          <w:sz w:val="28"/>
        </w:rPr>
        <w:t>Actions I will immediately incorporate into my job:</w:t>
      </w:r>
    </w:p>
    <w:tbl>
      <w:tblPr>
        <w:tblStyle w:val="TableGrid1"/>
        <w:tblW w:w="0" w:type="auto"/>
        <w:tblInd w:w="-162" w:type="dxa"/>
        <w:tblBorders>
          <w:top w:val="none" w:sz="0" w:space="0" w:color="auto"/>
          <w:left w:val="none" w:sz="0" w:space="0" w:color="auto"/>
          <w:right w:val="none" w:sz="0" w:space="0" w:color="auto"/>
        </w:tblBorders>
        <w:tblLook w:val="04A0" w:firstRow="1" w:lastRow="0" w:firstColumn="1" w:lastColumn="0" w:noHBand="0" w:noVBand="1"/>
      </w:tblPr>
      <w:tblGrid>
        <w:gridCol w:w="270"/>
        <w:gridCol w:w="9468"/>
      </w:tblGrid>
      <w:tr w:rsidR="00B81B1A" w:rsidRPr="00B81B1A" w14:paraId="67D34B63" w14:textId="77777777" w:rsidTr="00112121">
        <w:trPr>
          <w:gridBefore w:val="1"/>
          <w:wBefore w:w="270" w:type="dxa"/>
          <w:trHeight w:hRule="exact" w:val="495"/>
        </w:trPr>
        <w:tc>
          <w:tcPr>
            <w:tcW w:w="9468" w:type="dxa"/>
          </w:tcPr>
          <w:p w14:paraId="67D34B62" w14:textId="72721E0F" w:rsidR="00B81B1A" w:rsidRPr="00B81B1A" w:rsidRDefault="00EB28FB" w:rsidP="00B81B1A">
            <w:pPr>
              <w:rPr>
                <w:sz w:val="16"/>
                <w:szCs w:val="16"/>
              </w:rPr>
            </w:pPr>
            <w:r>
              <w:rPr>
                <w:noProof/>
                <w:sz w:val="16"/>
                <w:szCs w:val="16"/>
              </w:rPr>
              <mc:AlternateContent>
                <mc:Choice Requires="wps">
                  <w:drawing>
                    <wp:anchor distT="0" distB="0" distL="114300" distR="114300" simplePos="0" relativeHeight="251695104" behindDoc="0" locked="0" layoutInCell="1" allowOverlap="1" wp14:anchorId="040A9233" wp14:editId="6B011A81">
                      <wp:simplePos x="0" y="0"/>
                      <wp:positionH relativeFrom="column">
                        <wp:posOffset>-123171</wp:posOffset>
                      </wp:positionH>
                      <wp:positionV relativeFrom="paragraph">
                        <wp:posOffset>11458</wp:posOffset>
                      </wp:positionV>
                      <wp:extent cx="5936615" cy="65465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36615" cy="654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9DD4F" w14:textId="33464EBB" w:rsidR="006D317E" w:rsidRDefault="006D317E">
                                  <w:r>
                                    <w:t xml:space="preserve">Think about LEO when making decisions. </w:t>
                                  </w:r>
                                </w:p>
                                <w:p w14:paraId="2B472D62" w14:textId="284A887B" w:rsidR="006D317E" w:rsidRDefault="006D317E" w:rsidP="00EB28FB">
                                  <w:pPr>
                                    <w:spacing w:after="0" w:line="240" w:lineRule="auto"/>
                                  </w:pPr>
                                  <w:r>
                                    <w:t>Avoid Groupthink</w:t>
                                  </w:r>
                                </w:p>
                                <w:p w14:paraId="41B06CCB" w14:textId="548453FB" w:rsidR="006D317E" w:rsidRDefault="006D3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4" type="#_x0000_t202" style="position:absolute;margin-left:-9.7pt;margin-top:.9pt;width:467.45pt;height:51.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" filled="f" stroked="f" strokeweight=".5pt">
                      <v:textbox>
                        <w:txbxContent>
                          <w:p w14:paraId="1BB9DD4F" w14:textId="33464EBB" w:rsidR="006D317E" w:rsidRDefault="006D317E">
                            <w:r>
                              <w:t xml:space="preserve">Think about LEO when making decisions. </w:t>
                            </w:r>
                          </w:p>
                          <w:p w14:paraId="2B472D62" w14:textId="284A887B" w:rsidR="006D317E" w:rsidRDefault="006D317E" w:rsidP="00EB28FB">
                            <w:pPr>
                              <w:spacing w:after="0" w:line="240" w:lineRule="auto"/>
                            </w:pPr>
                            <w:r>
                              <w:t>Avoid Groupthink</w:t>
                            </w:r>
                          </w:p>
                          <w:p w14:paraId="41B06CCB" w14:textId="548453FB" w:rsidR="006D317E" w:rsidRDefault="006D317E"/>
                        </w:txbxContent>
                      </v:textbox>
                    </v:shape>
                  </w:pict>
                </mc:Fallback>
              </mc:AlternateContent>
            </w:r>
          </w:p>
        </w:tc>
      </w:tr>
      <w:tr w:rsidR="00B81B1A" w:rsidRPr="00B81B1A" w14:paraId="67D34B65" w14:textId="77777777" w:rsidTr="00B81B1A">
        <w:trPr>
          <w:trHeight w:hRule="exact" w:val="576"/>
        </w:trPr>
        <w:tc>
          <w:tcPr>
            <w:tcW w:w="9738" w:type="dxa"/>
            <w:gridSpan w:val="2"/>
          </w:tcPr>
          <w:p w14:paraId="67D34B64" w14:textId="77777777" w:rsidR="00B81B1A" w:rsidRPr="00B81B1A" w:rsidRDefault="00B81B1A" w:rsidP="00B81B1A"/>
        </w:tc>
      </w:tr>
      <w:tr w:rsidR="00B81B1A" w:rsidRPr="00B81B1A" w14:paraId="67D34B67" w14:textId="77777777" w:rsidTr="00B81B1A">
        <w:trPr>
          <w:trHeight w:hRule="exact" w:val="576"/>
        </w:trPr>
        <w:tc>
          <w:tcPr>
            <w:tcW w:w="9738" w:type="dxa"/>
            <w:gridSpan w:val="2"/>
          </w:tcPr>
          <w:p w14:paraId="67D34B66" w14:textId="77777777" w:rsidR="00B81B1A" w:rsidRPr="00B81B1A" w:rsidRDefault="00B81B1A" w:rsidP="00B81B1A"/>
        </w:tc>
      </w:tr>
      <w:tr w:rsidR="00B81B1A" w:rsidRPr="00B81B1A" w14:paraId="67D34B69" w14:textId="77777777" w:rsidTr="00B81B1A">
        <w:trPr>
          <w:trHeight w:hRule="exact" w:val="576"/>
        </w:trPr>
        <w:tc>
          <w:tcPr>
            <w:tcW w:w="9738" w:type="dxa"/>
            <w:gridSpan w:val="2"/>
          </w:tcPr>
          <w:p w14:paraId="67D34B68" w14:textId="77777777" w:rsidR="00B81B1A" w:rsidRPr="00B81B1A" w:rsidRDefault="00B81B1A" w:rsidP="00B81B1A"/>
        </w:tc>
      </w:tr>
    </w:tbl>
    <w:p w14:paraId="67D34B6A" w14:textId="77777777" w:rsidR="007F3F51" w:rsidRPr="00112121" w:rsidRDefault="007F3F51" w:rsidP="00B81B1A">
      <w:pPr>
        <w:spacing w:after="0" w:line="240" w:lineRule="auto"/>
        <w:rPr>
          <w:sz w:val="24"/>
          <w:szCs w:val="24"/>
        </w:rPr>
      </w:pPr>
    </w:p>
    <w:p w14:paraId="67D34B6B" w14:textId="77777777" w:rsidR="00B81B1A" w:rsidRPr="00B81B1A" w:rsidRDefault="00B81B1A" w:rsidP="007F3F51">
      <w:pPr>
        <w:spacing w:after="0" w:line="240" w:lineRule="auto"/>
        <w:ind w:left="-270"/>
        <w:rPr>
          <w:rFonts w:ascii="Arial" w:hAnsi="Arial" w:cs="Arial"/>
          <w:b/>
          <w:sz w:val="28"/>
        </w:rPr>
      </w:pPr>
      <w:r w:rsidRPr="00B81B1A">
        <w:rPr>
          <w:rFonts w:ascii="Arial" w:hAnsi="Arial" w:cs="Arial"/>
          <w:sz w:val="40"/>
        </w:rPr>
        <w:sym w:font="Wingdings 2" w:char="F06B"/>
      </w:r>
      <w:r w:rsidRPr="00B81B1A">
        <w:rPr>
          <w:rFonts w:ascii="Arial" w:hAnsi="Arial" w:cs="Arial"/>
          <w:sz w:val="40"/>
        </w:rPr>
        <w:t xml:space="preserve"> </w:t>
      </w:r>
      <w:r w:rsidRPr="00B81B1A">
        <w:rPr>
          <w:rFonts w:ascii="Arial" w:hAnsi="Arial" w:cs="Arial"/>
          <w:b/>
          <w:sz w:val="28"/>
        </w:rPr>
        <w:t>I will meet with my supervisor/manager and discuss the following:</w:t>
      </w:r>
    </w:p>
    <w:tbl>
      <w:tblPr>
        <w:tblStyle w:val="TableGrid1"/>
        <w:tblW w:w="0" w:type="auto"/>
        <w:tblInd w:w="-162" w:type="dxa"/>
        <w:tblBorders>
          <w:top w:val="none" w:sz="0" w:space="0" w:color="auto"/>
          <w:left w:val="none" w:sz="0" w:space="0" w:color="auto"/>
          <w:right w:val="none" w:sz="0" w:space="0" w:color="auto"/>
        </w:tblBorders>
        <w:tblLook w:val="04A0" w:firstRow="1" w:lastRow="0" w:firstColumn="1" w:lastColumn="0" w:noHBand="0" w:noVBand="1"/>
      </w:tblPr>
      <w:tblGrid>
        <w:gridCol w:w="9738"/>
      </w:tblGrid>
      <w:tr w:rsidR="00B81B1A" w:rsidRPr="00B81B1A" w14:paraId="67D34B6D" w14:textId="77777777" w:rsidTr="00112121">
        <w:trPr>
          <w:trHeight w:hRule="exact" w:val="495"/>
        </w:trPr>
        <w:tc>
          <w:tcPr>
            <w:tcW w:w="9738" w:type="dxa"/>
          </w:tcPr>
          <w:p w14:paraId="67D34B6C" w14:textId="72953EA1" w:rsidR="00B81B1A" w:rsidRPr="00B81B1A" w:rsidRDefault="00EB28FB" w:rsidP="00B81B1A">
            <w:pPr>
              <w:rPr>
                <w:sz w:val="16"/>
                <w:szCs w:val="16"/>
              </w:rPr>
            </w:pPr>
            <w:r>
              <w:rPr>
                <w:noProof/>
                <w:sz w:val="16"/>
                <w:szCs w:val="16"/>
              </w:rPr>
              <mc:AlternateContent>
                <mc:Choice Requires="wps">
                  <w:drawing>
                    <wp:anchor distT="0" distB="0" distL="114300" distR="114300" simplePos="0" relativeHeight="251696128" behindDoc="0" locked="0" layoutInCell="1" allowOverlap="1" wp14:anchorId="62909B99" wp14:editId="268177C7">
                      <wp:simplePos x="0" y="0"/>
                      <wp:positionH relativeFrom="column">
                        <wp:posOffset>48279</wp:posOffset>
                      </wp:positionH>
                      <wp:positionV relativeFrom="paragraph">
                        <wp:posOffset>63813</wp:posOffset>
                      </wp:positionV>
                      <wp:extent cx="3657600" cy="23201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57600" cy="232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60401" w14:textId="77777777" w:rsidR="00EB28FB" w:rsidRDefault="00EB28FB" w:rsidP="00EB28FB">
                                  <w:r>
                                    <w:t>How can I create an ethical environment?</w:t>
                                  </w:r>
                                </w:p>
                                <w:p w14:paraId="7B45D0EF" w14:textId="77777777" w:rsidR="00EB28FB" w:rsidRDefault="00EB28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5" type="#_x0000_t202" style="position:absolute;margin-left:3.8pt;margin-top:5pt;width:4in;height:18.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" filled="f" stroked="f" strokeweight=".5pt">
                      <v:textbox>
                        <w:txbxContent>
                          <w:p w14:paraId="12760401" w14:textId="77777777" w:rsidR="00EB28FB" w:rsidRDefault="00EB28FB" w:rsidP="00EB28FB">
                            <w:r>
                              <w:t>How can I create an ethical environment?</w:t>
                            </w:r>
                          </w:p>
                          <w:p w14:paraId="7B45D0EF" w14:textId="77777777" w:rsidR="00EB28FB" w:rsidRDefault="00EB28FB"/>
                        </w:txbxContent>
                      </v:textbox>
                    </v:shape>
                  </w:pict>
                </mc:Fallback>
              </mc:AlternateContent>
            </w:r>
          </w:p>
        </w:tc>
      </w:tr>
      <w:tr w:rsidR="00B81B1A" w:rsidRPr="00B81B1A" w14:paraId="67D34B6F" w14:textId="77777777" w:rsidTr="00B81B1A">
        <w:trPr>
          <w:trHeight w:hRule="exact" w:val="576"/>
        </w:trPr>
        <w:tc>
          <w:tcPr>
            <w:tcW w:w="9738" w:type="dxa"/>
          </w:tcPr>
          <w:p w14:paraId="67D34B6E" w14:textId="77777777" w:rsidR="00B81B1A" w:rsidRPr="00B81B1A" w:rsidRDefault="00B81B1A" w:rsidP="00B81B1A"/>
        </w:tc>
      </w:tr>
      <w:tr w:rsidR="00B81B1A" w:rsidRPr="00B81B1A" w14:paraId="67D34B71" w14:textId="77777777" w:rsidTr="00B81B1A">
        <w:trPr>
          <w:trHeight w:hRule="exact" w:val="576"/>
        </w:trPr>
        <w:tc>
          <w:tcPr>
            <w:tcW w:w="9738" w:type="dxa"/>
          </w:tcPr>
          <w:p w14:paraId="67D34B70" w14:textId="77777777" w:rsidR="00B81B1A" w:rsidRPr="00B81B1A" w:rsidRDefault="00B81B1A" w:rsidP="00B81B1A"/>
        </w:tc>
      </w:tr>
      <w:tr w:rsidR="00B81B1A" w:rsidRPr="00B81B1A" w14:paraId="67D34B73" w14:textId="77777777" w:rsidTr="00B81B1A">
        <w:trPr>
          <w:trHeight w:hRule="exact" w:val="576"/>
        </w:trPr>
        <w:tc>
          <w:tcPr>
            <w:tcW w:w="9738" w:type="dxa"/>
          </w:tcPr>
          <w:p w14:paraId="67D34B72" w14:textId="77777777" w:rsidR="00B81B1A" w:rsidRPr="00B81B1A" w:rsidRDefault="00B81B1A" w:rsidP="00B81B1A"/>
        </w:tc>
      </w:tr>
      <w:tr w:rsidR="00B81B1A" w:rsidRPr="00B81B1A" w14:paraId="67D34B75" w14:textId="77777777" w:rsidTr="00B81B1A">
        <w:trPr>
          <w:trHeight w:hRule="exact" w:val="576"/>
        </w:trPr>
        <w:tc>
          <w:tcPr>
            <w:tcW w:w="9738" w:type="dxa"/>
          </w:tcPr>
          <w:p w14:paraId="67D34B74" w14:textId="77777777" w:rsidR="00B81B1A" w:rsidRPr="00B81B1A" w:rsidRDefault="00B81B1A" w:rsidP="00B81B1A"/>
        </w:tc>
      </w:tr>
    </w:tbl>
    <w:p w14:paraId="67D34B76" w14:textId="77777777" w:rsidR="00B81B1A" w:rsidRPr="00B81B1A" w:rsidRDefault="00B81B1A" w:rsidP="00B81B1A">
      <w:pPr>
        <w:spacing w:after="0" w:line="240" w:lineRule="auto"/>
        <w:rPr>
          <w:sz w:val="24"/>
          <w:szCs w:val="24"/>
        </w:rPr>
      </w:pPr>
    </w:p>
    <w:p w14:paraId="67D34B77" w14:textId="77777777" w:rsidR="00B81B1A" w:rsidRPr="00B81B1A" w:rsidRDefault="00B81B1A" w:rsidP="007F3F51">
      <w:pPr>
        <w:spacing w:after="0" w:line="240" w:lineRule="auto"/>
        <w:ind w:hanging="270"/>
        <w:rPr>
          <w:rFonts w:ascii="Arial" w:hAnsi="Arial" w:cs="Arial"/>
          <w:b/>
          <w:sz w:val="28"/>
        </w:rPr>
      </w:pPr>
      <w:r w:rsidRPr="00B81B1A">
        <w:rPr>
          <w:rFonts w:ascii="Arial" w:hAnsi="Arial" w:cs="Arial"/>
          <w:sz w:val="40"/>
        </w:rPr>
        <w:sym w:font="Wingdings 2" w:char="F06C"/>
      </w:r>
      <w:r w:rsidRPr="00B81B1A">
        <w:rPr>
          <w:rFonts w:ascii="Arial" w:hAnsi="Arial" w:cs="Arial"/>
          <w:sz w:val="40"/>
        </w:rPr>
        <w:t xml:space="preserve"> </w:t>
      </w:r>
      <w:r w:rsidRPr="00B81B1A">
        <w:rPr>
          <w:rFonts w:ascii="Arial" w:hAnsi="Arial" w:cs="Arial"/>
          <w:b/>
          <w:sz w:val="28"/>
        </w:rPr>
        <w:t>I will meet with my supervisor/manager and discuss this action plan by:</w:t>
      </w:r>
    </w:p>
    <w:tbl>
      <w:tblPr>
        <w:tblStyle w:val="TableGrid1"/>
        <w:tblW w:w="0" w:type="auto"/>
        <w:tblInd w:w="-162" w:type="dxa"/>
        <w:tblBorders>
          <w:top w:val="none" w:sz="0" w:space="0" w:color="auto"/>
          <w:left w:val="none" w:sz="0" w:space="0" w:color="auto"/>
          <w:right w:val="none" w:sz="0" w:space="0" w:color="auto"/>
        </w:tblBorders>
        <w:tblLook w:val="04A0" w:firstRow="1" w:lastRow="0" w:firstColumn="1" w:lastColumn="0" w:noHBand="0" w:noVBand="1"/>
      </w:tblPr>
      <w:tblGrid>
        <w:gridCol w:w="9738"/>
      </w:tblGrid>
      <w:tr w:rsidR="00B81B1A" w:rsidRPr="00B81B1A" w14:paraId="67D34B79" w14:textId="77777777" w:rsidTr="00A71B9D">
        <w:trPr>
          <w:trHeight w:hRule="exact" w:val="405"/>
        </w:trPr>
        <w:tc>
          <w:tcPr>
            <w:tcW w:w="9738" w:type="dxa"/>
          </w:tcPr>
          <w:p w14:paraId="67D34B78" w14:textId="77777777" w:rsidR="00B81B1A" w:rsidRPr="00B81B1A" w:rsidRDefault="00B81B1A" w:rsidP="00B81B1A">
            <w:pPr>
              <w:rPr>
                <w:sz w:val="16"/>
                <w:szCs w:val="16"/>
              </w:rPr>
            </w:pPr>
          </w:p>
        </w:tc>
      </w:tr>
    </w:tbl>
    <w:p w14:paraId="67D34B7A" w14:textId="77777777" w:rsidR="006E6102" w:rsidRDefault="006E6102" w:rsidP="00A71B9D">
      <w:pPr>
        <w:rPr>
          <w:sz w:val="16"/>
          <w:szCs w:val="16"/>
        </w:rPr>
      </w:pPr>
    </w:p>
    <w:p w14:paraId="67D34B7B" w14:textId="77777777" w:rsidR="006E6102" w:rsidRPr="00E511C0" w:rsidRDefault="006E6102" w:rsidP="00E511C0">
      <w:pPr>
        <w:tabs>
          <w:tab w:val="left" w:pos="1065"/>
        </w:tabs>
        <w:spacing w:line="240" w:lineRule="auto"/>
        <w:ind w:right="1350"/>
        <w:jc w:val="center"/>
        <w:rPr>
          <w:rFonts w:cstheme="minorHAnsi"/>
          <w:sz w:val="72"/>
          <w:szCs w:val="72"/>
        </w:rPr>
      </w:pPr>
      <w:r w:rsidRPr="001536CE">
        <w:rPr>
          <w:rFonts w:cstheme="minorHAnsi"/>
          <w:b/>
          <w:noProof/>
          <w:sz w:val="36"/>
          <w:szCs w:val="36"/>
        </w:rPr>
        <mc:AlternateContent>
          <mc:Choice Requires="wps">
            <w:drawing>
              <wp:anchor distT="0" distB="0" distL="114300" distR="114300" simplePos="0" relativeHeight="251666432" behindDoc="0" locked="0" layoutInCell="1" allowOverlap="1" wp14:anchorId="67D34C1C" wp14:editId="67D34C1D">
                <wp:simplePos x="0" y="0"/>
                <wp:positionH relativeFrom="column">
                  <wp:posOffset>-1307804</wp:posOffset>
                </wp:positionH>
                <wp:positionV relativeFrom="paragraph">
                  <wp:posOffset>327837</wp:posOffset>
                </wp:positionV>
                <wp:extent cx="8652230" cy="7105222"/>
                <wp:effectExtent l="0" t="7620" r="2730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52230" cy="7105222"/>
                        </a:xfrm>
                        <a:prstGeom prst="rect">
                          <a:avLst/>
                        </a:prstGeom>
                        <a:solidFill>
                          <a:srgbClr val="FFFFFF"/>
                        </a:solidFill>
                        <a:ln w="9525">
                          <a:solidFill>
                            <a:srgbClr val="000000"/>
                          </a:solidFill>
                          <a:miter lim="800000"/>
                          <a:headEnd/>
                          <a:tailEnd/>
                        </a:ln>
                      </wps:spPr>
                      <wps:txbx>
                        <w:txbxContent>
                          <w:p w14:paraId="67D34C33" w14:textId="77777777" w:rsidR="006E6102" w:rsidRPr="00B309B0" w:rsidRDefault="006E6102" w:rsidP="006E6102">
                            <w:pPr>
                              <w:tabs>
                                <w:tab w:val="left" w:pos="1065"/>
                              </w:tabs>
                              <w:spacing w:line="240" w:lineRule="auto"/>
                              <w:ind w:right="1350"/>
                              <w:jc w:val="center"/>
                              <w:rPr>
                                <w:sz w:val="68"/>
                                <w:szCs w:val="68"/>
                              </w:rPr>
                            </w:pPr>
                            <w:r w:rsidRPr="00B309B0">
                              <w:rPr>
                                <w:b/>
                                <w:sz w:val="68"/>
                                <w:szCs w:val="68"/>
                              </w:rPr>
                              <w:t>The Department’s Mission is:</w:t>
                            </w:r>
                          </w:p>
                          <w:p w14:paraId="67D34C34" w14:textId="77777777" w:rsidR="006E6102" w:rsidRPr="00B309B0" w:rsidRDefault="006E6102" w:rsidP="006E6102">
                            <w:pPr>
                              <w:spacing w:after="480" w:line="240" w:lineRule="auto"/>
                              <w:ind w:left="720" w:right="432"/>
                              <w:jc w:val="center"/>
                              <w:rPr>
                                <w:rFonts w:cstheme="minorHAnsi"/>
                                <w:sz w:val="68"/>
                                <w:szCs w:val="68"/>
                              </w:rPr>
                            </w:pPr>
                            <w:r w:rsidRPr="00B309B0">
                              <w:rPr>
                                <w:rFonts w:cstheme="minorHAnsi"/>
                                <w:sz w:val="68"/>
                                <w:szCs w:val="68"/>
                              </w:rPr>
                              <w:t>To efficiently collect tax revenues in support of State services and programs while acting with integrity and fairness in the administration of the tax laws of New York State.</w:t>
                            </w:r>
                          </w:p>
                          <w:p w14:paraId="67D34C35" w14:textId="055FFF8E" w:rsidR="006E6102" w:rsidRDefault="00B309B0" w:rsidP="006E6102">
                            <w:pPr>
                              <w:jc w:val="center"/>
                            </w:pPr>
                            <w:r>
                              <w:rPr>
                                <w:noProof/>
                              </w:rPr>
                              <w:drawing>
                                <wp:inline distT="0" distB="0" distL="0" distR="0" wp14:anchorId="4EDB9AFD" wp14:editId="71821135">
                                  <wp:extent cx="2690037" cy="109648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01597" cy="11011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3pt;margin-top:25.8pt;width:681.3pt;height:559.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">
                <v:textbox>
                  <w:txbxContent>
                    <w:p w14:paraId="67D34C33" w14:textId="77777777" w:rsidR="006E6102" w:rsidRPr="00B309B0" w:rsidRDefault="006E6102" w:rsidP="006E6102">
                      <w:pPr>
                        <w:tabs>
                          <w:tab w:val="left" w:pos="1065"/>
                        </w:tabs>
                        <w:spacing w:line="240" w:lineRule="auto"/>
                        <w:ind w:right="1350"/>
                        <w:jc w:val="center"/>
                        <w:rPr>
                          <w:sz w:val="68"/>
                          <w:szCs w:val="68"/>
                        </w:rPr>
                      </w:pPr>
                      <w:r w:rsidRPr="00B309B0">
                        <w:rPr>
                          <w:b/>
                          <w:sz w:val="68"/>
                          <w:szCs w:val="68"/>
                        </w:rPr>
                        <w:t>The Department’s Mission is:</w:t>
                      </w:r>
                    </w:p>
                    <w:p w14:paraId="67D34C34" w14:textId="77777777" w:rsidR="006E6102" w:rsidRPr="00B309B0" w:rsidRDefault="006E6102" w:rsidP="006E6102">
                      <w:pPr>
                        <w:spacing w:after="480" w:line="240" w:lineRule="auto"/>
                        <w:ind w:left="720" w:right="432"/>
                        <w:jc w:val="center"/>
                        <w:rPr>
                          <w:rFonts w:cstheme="minorHAnsi"/>
                          <w:sz w:val="68"/>
                          <w:szCs w:val="68"/>
                        </w:rPr>
                      </w:pPr>
                      <w:r w:rsidRPr="00B309B0">
                        <w:rPr>
                          <w:rFonts w:cstheme="minorHAnsi"/>
                          <w:sz w:val="68"/>
                          <w:szCs w:val="68"/>
                        </w:rPr>
                        <w:t>To efficiently collect tax revenues in support of State services and programs while acting with integrity and fairness in the administration of the tax laws of New York State.</w:t>
                      </w:r>
                    </w:p>
                    <w:p w14:paraId="67D34C35" w14:textId="055FFF8E" w:rsidR="006E6102" w:rsidRDefault="00B309B0" w:rsidP="006E6102">
                      <w:pPr>
                        <w:jc w:val="center"/>
                      </w:pPr>
                      <w:r>
                        <w:rPr>
                          <w:noProof/>
                        </w:rPr>
                        <w:drawing>
                          <wp:inline distT="0" distB="0" distL="0" distR="0" wp14:anchorId="4EDB9AFD" wp14:editId="71821135">
                            <wp:extent cx="2690037" cy="109648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01597" cy="1101194"/>
                                    </a:xfrm>
                                    <a:prstGeom prst="rect">
                                      <a:avLst/>
                                    </a:prstGeom>
                                  </pic:spPr>
                                </pic:pic>
                              </a:graphicData>
                            </a:graphic>
                          </wp:inline>
                        </w:drawing>
                      </w:r>
                    </w:p>
                  </w:txbxContent>
                </v:textbox>
              </v:shape>
            </w:pict>
          </mc:Fallback>
        </mc:AlternateContent>
      </w:r>
      <w:r>
        <w:rPr>
          <w:sz w:val="16"/>
          <w:szCs w:val="16"/>
        </w:rPr>
        <w:br w:type="page"/>
      </w:r>
    </w:p>
    <w:p w14:paraId="67D34B7C" w14:textId="77777777" w:rsidR="00E511C0" w:rsidRPr="005A3FD8" w:rsidRDefault="00E511C0" w:rsidP="00E511C0">
      <w:pPr>
        <w:rPr>
          <w:b/>
          <w:sz w:val="32"/>
          <w:szCs w:val="32"/>
        </w:rPr>
      </w:pPr>
      <w:r w:rsidRPr="005A3FD8">
        <w:rPr>
          <w:b/>
          <w:sz w:val="32"/>
          <w:szCs w:val="32"/>
        </w:rPr>
        <w:lastRenderedPageBreak/>
        <w:t>A Plain Language Version of New York State Ethics Law</w:t>
      </w:r>
    </w:p>
    <w:p w14:paraId="67D34B7D" w14:textId="77777777" w:rsidR="00E511C0" w:rsidRDefault="00E511C0" w:rsidP="00E511C0">
      <w:pPr>
        <w:pStyle w:val="NoSpacing"/>
      </w:pPr>
      <w:r w:rsidRPr="001E0F7D">
        <w:t>If you work for a State department, a public authority, public benefit corporation or commission at least one of whose members is appointed by the Governor, you should know about these key parts of the Public Officers Law ("POL"). The actual law is more complex, and there are some exceptions, so if you have questions, contact the New York State Joint Commission on Public Ethics at 518.408.3976.</w:t>
      </w:r>
    </w:p>
    <w:p w14:paraId="67D34B7E" w14:textId="77777777" w:rsidR="00E511C0" w:rsidRDefault="00E511C0" w:rsidP="00E511C0">
      <w:pPr>
        <w:pStyle w:val="NoSpacing"/>
      </w:pPr>
    </w:p>
    <w:p w14:paraId="67D34B7F" w14:textId="77777777" w:rsidR="00E511C0" w:rsidRDefault="00E511C0" w:rsidP="00E511C0">
      <w:pPr>
        <w:pStyle w:val="NoSpacing"/>
      </w:pPr>
      <w:r>
        <w:t xml:space="preserve">Keep in mind that the Tax Department’s Code of Conduct has stricter rules regarding gifts and outside employment. Contact the Ethics Officer for advice and guidance at </w:t>
      </w:r>
      <w:r w:rsidRPr="00324A43">
        <w:t>Ethics/NYSTAX</w:t>
      </w:r>
      <w:r>
        <w:t>.</w:t>
      </w:r>
    </w:p>
    <w:p w14:paraId="67D34B80" w14:textId="77777777" w:rsidR="00E511C0" w:rsidRPr="001E0F7D" w:rsidRDefault="00E511C0" w:rsidP="00E511C0">
      <w:pPr>
        <w:pStyle w:val="NoSpacing"/>
      </w:pPr>
    </w:p>
    <w:p w14:paraId="67D34B81" w14:textId="77777777" w:rsidR="00E511C0" w:rsidRDefault="00E511C0" w:rsidP="00E511C0">
      <w:pPr>
        <w:pStyle w:val="NoSpacing"/>
        <w:widowControl w:val="0"/>
        <w:numPr>
          <w:ilvl w:val="0"/>
          <w:numId w:val="34"/>
        </w:numPr>
        <w:autoSpaceDE w:val="0"/>
        <w:autoSpaceDN w:val="0"/>
      </w:pPr>
      <w:r>
        <w:rPr>
          <w:b/>
        </w:rPr>
        <w:t xml:space="preserve">Gifts Over $15.  </w:t>
      </w:r>
      <w:r>
        <w:t>You</w:t>
      </w:r>
      <w:r w:rsidRPr="001E0F7D">
        <w:t xml:space="preserve"> may not receive any gift (including mone</w:t>
      </w:r>
      <w:r>
        <w:t>y, food, travel, tickets) worth $15</w:t>
      </w:r>
      <w:r w:rsidRPr="001E0F7D">
        <w:t xml:space="preserve"> or more in circumstances where the public could reasonably think it is meant to influence or reward you for your official action. If</w:t>
      </w:r>
      <w:r>
        <w:t xml:space="preserve"> </w:t>
      </w:r>
      <w:r w:rsidRPr="001E0F7D">
        <w:t>the donor does business with your agency, you probably cannot take a gift of $</w:t>
      </w:r>
      <w:r>
        <w:t>15</w:t>
      </w:r>
      <w:r w:rsidRPr="001E0F7D">
        <w:t xml:space="preserve"> or more.</w:t>
      </w:r>
      <w:r w:rsidRPr="001E0F7D">
        <w:tab/>
      </w:r>
      <w:r>
        <w:tab/>
      </w:r>
      <w:r>
        <w:tab/>
      </w:r>
      <w:r>
        <w:tab/>
      </w:r>
      <w:r>
        <w:tab/>
      </w:r>
      <w:r>
        <w:tab/>
      </w:r>
      <w:r>
        <w:tab/>
      </w:r>
      <w:r w:rsidRPr="001E0F7D">
        <w:t>POL §73(5)</w:t>
      </w:r>
    </w:p>
    <w:p w14:paraId="67D34B82" w14:textId="77777777" w:rsidR="00E511C0" w:rsidRPr="003C2B5C" w:rsidRDefault="00E511C0" w:rsidP="00E511C0">
      <w:pPr>
        <w:pStyle w:val="NoSpacing"/>
        <w:ind w:left="900"/>
      </w:pPr>
    </w:p>
    <w:p w14:paraId="67D34B83" w14:textId="77777777" w:rsidR="00E511C0" w:rsidRDefault="00E511C0" w:rsidP="00E511C0">
      <w:pPr>
        <w:pStyle w:val="NoSpacing"/>
        <w:widowControl w:val="0"/>
        <w:numPr>
          <w:ilvl w:val="0"/>
          <w:numId w:val="34"/>
        </w:numPr>
        <w:autoSpaceDE w:val="0"/>
        <w:autoSpaceDN w:val="0"/>
        <w:ind w:left="900" w:hanging="540"/>
      </w:pPr>
      <w:r w:rsidRPr="003C2B5C">
        <w:rPr>
          <w:b/>
        </w:rPr>
        <w:t>Gifts Under $15</w:t>
      </w:r>
      <w:r>
        <w:t xml:space="preserve">. </w:t>
      </w:r>
      <w:r w:rsidRPr="001E0F7D">
        <w:t xml:space="preserve">You may not receive a gift of any amount if it is in substantial conflict with </w:t>
      </w:r>
      <w:r w:rsidRPr="003C2B5C">
        <w:rPr>
          <w:spacing w:val="-2"/>
        </w:rPr>
        <w:t>your public duties, for example, a gift of more than nominal value from someone whose public</w:t>
      </w:r>
      <w:r w:rsidRPr="001E0F7D">
        <w:t xml:space="preserve"> business comes before you.</w:t>
      </w:r>
      <w:r w:rsidRPr="001E0F7D">
        <w:tab/>
      </w:r>
      <w:r>
        <w:tab/>
      </w:r>
      <w:r>
        <w:tab/>
      </w:r>
      <w:r>
        <w:tab/>
      </w:r>
      <w:r>
        <w:tab/>
      </w:r>
      <w:r>
        <w:tab/>
      </w:r>
      <w:r>
        <w:tab/>
      </w:r>
      <w:r w:rsidRPr="003C2B5C">
        <w:rPr>
          <w:spacing w:val="6"/>
        </w:rPr>
        <w:t>POL §74(2)</w:t>
      </w:r>
    </w:p>
    <w:p w14:paraId="67D34B84" w14:textId="77777777" w:rsidR="00E511C0" w:rsidRDefault="00E511C0" w:rsidP="00E511C0">
      <w:pPr>
        <w:pStyle w:val="ListParagraph"/>
        <w:rPr>
          <w:b/>
          <w:spacing w:val="-2"/>
        </w:rPr>
      </w:pPr>
    </w:p>
    <w:p w14:paraId="67D34B85" w14:textId="77777777" w:rsidR="00E511C0" w:rsidRDefault="00E511C0" w:rsidP="00E511C0">
      <w:pPr>
        <w:pStyle w:val="NoSpacing"/>
        <w:widowControl w:val="0"/>
        <w:numPr>
          <w:ilvl w:val="0"/>
          <w:numId w:val="34"/>
        </w:numPr>
        <w:autoSpaceDE w:val="0"/>
        <w:autoSpaceDN w:val="0"/>
        <w:ind w:left="900" w:hanging="540"/>
      </w:pPr>
      <w:r w:rsidRPr="003C2B5C">
        <w:rPr>
          <w:b/>
          <w:spacing w:val="-2"/>
        </w:rPr>
        <w:t>Matters Before State Agencies</w:t>
      </w:r>
      <w:r w:rsidRPr="003C2B5C">
        <w:rPr>
          <w:spacing w:val="-2"/>
        </w:rPr>
        <w:t>. Except in your official duties, in a ministerial matter, or for a</w:t>
      </w:r>
      <w:r w:rsidRPr="001E0F7D">
        <w:t xml:space="preserve"> union, you may not be paid for any appearance or services in a matter before a State agency in connection with: (a) the purchase, sale, rental or lease of real property, goods or services or a contract; (b) rate-making; (c) the adoption or repeal of a regulation; (d) loans or grants; (e) licensing; or (f) public utility franchises.</w:t>
      </w:r>
      <w:r w:rsidRPr="001E0F7D">
        <w:tab/>
      </w:r>
      <w:r>
        <w:tab/>
      </w:r>
      <w:r>
        <w:tab/>
      </w:r>
      <w:r>
        <w:tab/>
      </w:r>
      <w:r>
        <w:tab/>
      </w:r>
      <w:r>
        <w:tab/>
      </w:r>
      <w:r>
        <w:tab/>
      </w:r>
      <w:r>
        <w:tab/>
      </w:r>
      <w:r w:rsidRPr="001E0F7D">
        <w:t>POL §73(7)</w:t>
      </w:r>
    </w:p>
    <w:p w14:paraId="67D34B86" w14:textId="77777777" w:rsidR="00E511C0" w:rsidRDefault="00E511C0" w:rsidP="00E511C0">
      <w:pPr>
        <w:pStyle w:val="ListParagraph"/>
        <w:rPr>
          <w:b/>
          <w:spacing w:val="-2"/>
        </w:rPr>
      </w:pPr>
    </w:p>
    <w:p w14:paraId="67D34B87" w14:textId="77777777" w:rsidR="00E511C0" w:rsidRDefault="00E511C0" w:rsidP="00E511C0">
      <w:pPr>
        <w:pStyle w:val="NoSpacing"/>
        <w:widowControl w:val="0"/>
        <w:numPr>
          <w:ilvl w:val="0"/>
          <w:numId w:val="34"/>
        </w:numPr>
        <w:autoSpaceDE w:val="0"/>
        <w:autoSpaceDN w:val="0"/>
        <w:ind w:left="900" w:hanging="540"/>
      </w:pPr>
      <w:r>
        <w:rPr>
          <w:b/>
          <w:spacing w:val="-2"/>
        </w:rPr>
        <w:t xml:space="preserve">Communications </w:t>
      </w:r>
      <w:r w:rsidRPr="003C2B5C">
        <w:rPr>
          <w:b/>
          <w:spacing w:val="-2"/>
        </w:rPr>
        <w:t>With State Agencies</w:t>
      </w:r>
      <w:r w:rsidRPr="003C2B5C">
        <w:rPr>
          <w:spacing w:val="-2"/>
        </w:rPr>
        <w:t>. If your private associate, firm or company is appearing</w:t>
      </w:r>
      <w:r w:rsidRPr="001E0F7D">
        <w:t xml:space="preserve"> or rendering services before a State agency in connection with: (a) the purchase, sale, rental or lease of real property, goods or services or a contract; (b) rate-making; (c) the adoption or repeal of a regulation; (d) loans or grants; (e) licensing; or (f) public utility franchises, then you may not </w:t>
      </w:r>
      <w:r w:rsidRPr="003C2B5C">
        <w:rPr>
          <w:spacing w:val="-2"/>
        </w:rPr>
        <w:t>orally communicate about the merits of the matter with anyone at the agency concerned with the</w:t>
      </w:r>
      <w:r w:rsidRPr="001E0F7D">
        <w:t xml:space="preserve"> matter.</w:t>
      </w:r>
      <w:r w:rsidRPr="001E0F7D">
        <w:tab/>
      </w:r>
      <w:r>
        <w:tab/>
      </w:r>
      <w:r>
        <w:tab/>
      </w:r>
      <w:r>
        <w:tab/>
      </w:r>
      <w:r>
        <w:tab/>
      </w:r>
      <w:r>
        <w:tab/>
      </w:r>
      <w:r>
        <w:tab/>
      </w:r>
      <w:r>
        <w:tab/>
      </w:r>
      <w:r>
        <w:tab/>
      </w:r>
      <w:r>
        <w:tab/>
      </w:r>
      <w:r>
        <w:tab/>
      </w:r>
      <w:r>
        <w:tab/>
      </w:r>
      <w:r w:rsidRPr="001E0F7D">
        <w:t>POL §73(12)</w:t>
      </w:r>
    </w:p>
    <w:p w14:paraId="67D34B88" w14:textId="77777777" w:rsidR="00E511C0" w:rsidRDefault="00E511C0" w:rsidP="00E511C0">
      <w:pPr>
        <w:pStyle w:val="ListParagraph"/>
        <w:rPr>
          <w:b/>
          <w:spacing w:val="-2"/>
        </w:rPr>
      </w:pPr>
    </w:p>
    <w:p w14:paraId="67D34B89" w14:textId="77777777" w:rsidR="00E511C0" w:rsidRDefault="00E511C0" w:rsidP="00E511C0">
      <w:pPr>
        <w:pStyle w:val="NoSpacing"/>
        <w:widowControl w:val="0"/>
        <w:numPr>
          <w:ilvl w:val="0"/>
          <w:numId w:val="34"/>
        </w:numPr>
        <w:autoSpaceDE w:val="0"/>
        <w:autoSpaceDN w:val="0"/>
        <w:ind w:left="900" w:hanging="540"/>
      </w:pPr>
      <w:r w:rsidRPr="003C2B5C">
        <w:rPr>
          <w:b/>
          <w:spacing w:val="-2"/>
        </w:rPr>
        <w:t>Sales to State Agencies</w:t>
      </w:r>
      <w:r w:rsidRPr="003C2B5C">
        <w:rPr>
          <w:spacing w:val="-2"/>
        </w:rPr>
        <w:t>. Neither you,</w:t>
      </w:r>
      <w:r>
        <w:rPr>
          <w:spacing w:val="-2"/>
        </w:rPr>
        <w:t xml:space="preserve"> </w:t>
      </w:r>
      <w:r w:rsidRPr="003C2B5C">
        <w:rPr>
          <w:spacing w:val="-2"/>
        </w:rPr>
        <w:t>your</w:t>
      </w:r>
      <w:r w:rsidRPr="001E0F7D">
        <w:t xml:space="preserve"> firm, </w:t>
      </w:r>
      <w:r w:rsidRPr="003C2B5C">
        <w:rPr>
          <w:spacing w:val="-2"/>
        </w:rPr>
        <w:t>nor a corporation of which you control at least</w:t>
      </w:r>
      <w:r w:rsidRPr="001E0F7D">
        <w:t xml:space="preserve"> 10% of the stock, may sell goods or services worth more than S25 to a State agency unless it is pursuant to a contract or award let after public notice and competitive bidding.</w:t>
      </w:r>
      <w:r w:rsidRPr="001E0F7D">
        <w:tab/>
        <w:t>POL §73(4)</w:t>
      </w:r>
    </w:p>
    <w:p w14:paraId="67D34B8A" w14:textId="77777777" w:rsidR="00E511C0" w:rsidRDefault="00E511C0" w:rsidP="00E511C0">
      <w:pPr>
        <w:pStyle w:val="ListParagraph"/>
        <w:rPr>
          <w:b/>
          <w:spacing w:val="-2"/>
        </w:rPr>
      </w:pPr>
    </w:p>
    <w:p w14:paraId="67D34B8B" w14:textId="77777777" w:rsidR="00E511C0" w:rsidRDefault="00E511C0" w:rsidP="00E511C0">
      <w:pPr>
        <w:pStyle w:val="NoSpacing"/>
        <w:widowControl w:val="0"/>
        <w:numPr>
          <w:ilvl w:val="0"/>
          <w:numId w:val="34"/>
        </w:numPr>
        <w:autoSpaceDE w:val="0"/>
        <w:autoSpaceDN w:val="0"/>
        <w:ind w:left="900" w:hanging="540"/>
      </w:pPr>
      <w:r w:rsidRPr="003C2B5C">
        <w:rPr>
          <w:b/>
          <w:spacing w:val="-2"/>
        </w:rPr>
        <w:t>Sales to Regulated Entities</w:t>
      </w:r>
      <w:r w:rsidRPr="003C2B5C">
        <w:rPr>
          <w:spacing w:val="-2"/>
        </w:rPr>
        <w:t>. Neither you, your firm nor a corporation controlled by you may sell</w:t>
      </w:r>
      <w:r w:rsidRPr="001E0F7D">
        <w:t xml:space="preserve"> goods or services to any person, firm or company which is licensed by or whose rates are fixed by your agency.</w:t>
      </w:r>
      <w:r w:rsidRPr="001E0F7D">
        <w:tab/>
      </w:r>
      <w:r>
        <w:tab/>
      </w:r>
      <w:r>
        <w:tab/>
      </w:r>
      <w:r>
        <w:tab/>
      </w:r>
      <w:r>
        <w:tab/>
      </w:r>
      <w:r>
        <w:tab/>
      </w:r>
      <w:r>
        <w:tab/>
      </w:r>
      <w:r>
        <w:tab/>
        <w:t>P</w:t>
      </w:r>
      <w:r w:rsidRPr="001E0F7D">
        <w:t>OL §74(3)(i)</w:t>
      </w:r>
    </w:p>
    <w:p w14:paraId="67D34B8C" w14:textId="77777777" w:rsidR="00E511C0" w:rsidRDefault="00E511C0" w:rsidP="00E511C0">
      <w:pPr>
        <w:pStyle w:val="ListParagraph"/>
        <w:rPr>
          <w:b/>
          <w:spacing w:val="-2"/>
        </w:rPr>
      </w:pPr>
    </w:p>
    <w:p w14:paraId="67D34B8D" w14:textId="77777777" w:rsidR="00E511C0" w:rsidRDefault="00E511C0" w:rsidP="00E511C0">
      <w:pPr>
        <w:pStyle w:val="NoSpacing"/>
        <w:widowControl w:val="0"/>
        <w:numPr>
          <w:ilvl w:val="0"/>
          <w:numId w:val="34"/>
        </w:numPr>
        <w:autoSpaceDE w:val="0"/>
        <w:autoSpaceDN w:val="0"/>
        <w:ind w:left="900" w:hanging="540"/>
      </w:pPr>
      <w:r w:rsidRPr="003C2B5C">
        <w:rPr>
          <w:b/>
          <w:spacing w:val="-2"/>
        </w:rPr>
        <w:lastRenderedPageBreak/>
        <w:t>Conflicts of Interest</w:t>
      </w:r>
      <w:r w:rsidRPr="003C2B5C">
        <w:rPr>
          <w:spacing w:val="-2"/>
        </w:rPr>
        <w:t>. You may not have any interest or engage in any business or transaction or</w:t>
      </w:r>
      <w:r w:rsidRPr="001E0F7D">
        <w:t xml:space="preserve"> professional activity or incur any obligation of any nature which is in substantial conflict with the proper discharge of your public duties.</w:t>
      </w:r>
      <w:r w:rsidRPr="001E0F7D">
        <w:tab/>
      </w:r>
      <w:r>
        <w:tab/>
      </w:r>
      <w:r>
        <w:tab/>
      </w:r>
      <w:r>
        <w:tab/>
      </w:r>
      <w:r>
        <w:tab/>
      </w:r>
      <w:r w:rsidRPr="003C2B5C">
        <w:rPr>
          <w:spacing w:val="6"/>
        </w:rPr>
        <w:t>POL §74(2)</w:t>
      </w:r>
    </w:p>
    <w:p w14:paraId="67D34B8E" w14:textId="77777777" w:rsidR="00E511C0" w:rsidRDefault="00E511C0" w:rsidP="00E511C0">
      <w:pPr>
        <w:pStyle w:val="ListParagraph"/>
        <w:rPr>
          <w:b/>
          <w:spacing w:val="-2"/>
        </w:rPr>
      </w:pPr>
    </w:p>
    <w:p w14:paraId="67D34B8F" w14:textId="77777777" w:rsidR="00E511C0" w:rsidRDefault="00E511C0" w:rsidP="00E511C0">
      <w:pPr>
        <w:pStyle w:val="NoSpacing"/>
        <w:widowControl w:val="0"/>
        <w:numPr>
          <w:ilvl w:val="0"/>
          <w:numId w:val="34"/>
        </w:numPr>
        <w:autoSpaceDE w:val="0"/>
        <w:autoSpaceDN w:val="0"/>
        <w:ind w:left="900" w:hanging="540"/>
      </w:pPr>
      <w:r w:rsidRPr="003C2B5C">
        <w:rPr>
          <w:b/>
          <w:spacing w:val="-2"/>
        </w:rPr>
        <w:t>Confidential Information</w:t>
      </w:r>
      <w:r w:rsidRPr="003C2B5C">
        <w:rPr>
          <w:spacing w:val="-2"/>
        </w:rPr>
        <w:t>. You may not disclose confidential State information or use it for</w:t>
      </w:r>
      <w:r w:rsidRPr="001E0F7D">
        <w:t xml:space="preserve"> your personal interests.</w:t>
      </w:r>
      <w:r w:rsidRPr="001E0F7D">
        <w:tab/>
      </w:r>
      <w:r>
        <w:tab/>
      </w:r>
      <w:r>
        <w:tab/>
      </w:r>
      <w:r>
        <w:tab/>
      </w:r>
      <w:r>
        <w:tab/>
      </w:r>
      <w:r>
        <w:tab/>
      </w:r>
      <w:r w:rsidRPr="001E0F7D">
        <w:t>POL §74(3)(b)(c)</w:t>
      </w:r>
    </w:p>
    <w:p w14:paraId="67D34B90" w14:textId="77777777" w:rsidR="00E511C0" w:rsidRDefault="00E511C0" w:rsidP="00E511C0">
      <w:pPr>
        <w:pStyle w:val="ListParagraph"/>
        <w:rPr>
          <w:b/>
        </w:rPr>
      </w:pPr>
    </w:p>
    <w:p w14:paraId="67D34B91" w14:textId="77777777" w:rsidR="00E511C0" w:rsidRDefault="00E511C0" w:rsidP="00E511C0">
      <w:pPr>
        <w:pStyle w:val="NoSpacing"/>
        <w:widowControl w:val="0"/>
        <w:numPr>
          <w:ilvl w:val="0"/>
          <w:numId w:val="34"/>
        </w:numPr>
        <w:autoSpaceDE w:val="0"/>
        <w:autoSpaceDN w:val="0"/>
        <w:ind w:left="900" w:hanging="540"/>
      </w:pPr>
      <w:r w:rsidRPr="003C2B5C">
        <w:rPr>
          <w:b/>
        </w:rPr>
        <w:t>Misuse of Office.</w:t>
      </w:r>
      <w:r w:rsidRPr="001E0F7D">
        <w:t xml:space="preserve"> You may not use your official position to secure unwarranted privileges or exemptions for yourself or others.</w:t>
      </w:r>
      <w:r w:rsidRPr="001E0F7D">
        <w:tab/>
      </w:r>
      <w:r>
        <w:tab/>
      </w:r>
      <w:r>
        <w:tab/>
      </w:r>
      <w:r>
        <w:tab/>
      </w:r>
      <w:r>
        <w:tab/>
      </w:r>
      <w:r w:rsidRPr="001E0F7D">
        <w:t xml:space="preserve">POL </w:t>
      </w:r>
      <w:r>
        <w:rPr>
          <w:spacing w:val="6"/>
        </w:rPr>
        <w:t>§74(3)(d)</w:t>
      </w:r>
    </w:p>
    <w:p w14:paraId="67D34B92" w14:textId="77777777" w:rsidR="00E511C0" w:rsidRDefault="00E511C0" w:rsidP="00E511C0">
      <w:pPr>
        <w:pStyle w:val="ListParagraph"/>
        <w:rPr>
          <w:b/>
          <w:spacing w:val="-2"/>
        </w:rPr>
      </w:pPr>
    </w:p>
    <w:p w14:paraId="67D34B93" w14:textId="77777777" w:rsidR="00E511C0" w:rsidRDefault="00E511C0" w:rsidP="00E511C0">
      <w:pPr>
        <w:pStyle w:val="NoSpacing"/>
        <w:widowControl w:val="0"/>
        <w:numPr>
          <w:ilvl w:val="0"/>
          <w:numId w:val="34"/>
        </w:numPr>
        <w:autoSpaceDE w:val="0"/>
        <w:autoSpaceDN w:val="0"/>
        <w:ind w:left="900" w:hanging="540"/>
      </w:pPr>
      <w:r w:rsidRPr="00946CB6">
        <w:rPr>
          <w:b/>
          <w:spacing w:val="-2"/>
        </w:rPr>
        <w:t>Appearance of Impropriety</w:t>
      </w:r>
      <w:r w:rsidRPr="00946CB6">
        <w:rPr>
          <w:spacing w:val="-2"/>
        </w:rPr>
        <w:t>. You may not do anything that would give the public a reasonable</w:t>
      </w:r>
      <w:r w:rsidRPr="001E0F7D">
        <w:t xml:space="preserve"> basis to think that anyone can improperly influence you in your official duties by reason of kin</w:t>
      </w:r>
      <w:r w:rsidRPr="001E0F7D">
        <w:softHyphen/>
        <w:t>ship, rank, position or influence.</w:t>
      </w:r>
      <w:r w:rsidRPr="001E0F7D">
        <w:tab/>
      </w:r>
      <w:r>
        <w:tab/>
      </w:r>
      <w:r>
        <w:tab/>
      </w:r>
      <w:r>
        <w:tab/>
      </w:r>
      <w:r>
        <w:tab/>
      </w:r>
      <w:r>
        <w:tab/>
        <w:t>POL §74(3)(f)</w:t>
      </w:r>
    </w:p>
    <w:p w14:paraId="67D34B94" w14:textId="77777777" w:rsidR="00E511C0" w:rsidRDefault="00E511C0" w:rsidP="00E511C0">
      <w:pPr>
        <w:pStyle w:val="ListParagraph"/>
        <w:rPr>
          <w:b/>
        </w:rPr>
      </w:pPr>
    </w:p>
    <w:p w14:paraId="67D34B95" w14:textId="77777777" w:rsidR="00E511C0" w:rsidRDefault="00E511C0" w:rsidP="00E511C0">
      <w:pPr>
        <w:pStyle w:val="NoSpacing"/>
        <w:widowControl w:val="0"/>
        <w:numPr>
          <w:ilvl w:val="0"/>
          <w:numId w:val="34"/>
        </w:numPr>
        <w:autoSpaceDE w:val="0"/>
        <w:autoSpaceDN w:val="0"/>
        <w:ind w:left="900" w:hanging="540"/>
      </w:pPr>
      <w:r w:rsidRPr="00946CB6">
        <w:rPr>
          <w:b/>
        </w:rPr>
        <w:t>Violation of Trust</w:t>
      </w:r>
      <w:r w:rsidRPr="001E0F7D">
        <w:t xml:space="preserve">. You must not raise public suspicion that you are acting in violation of your </w:t>
      </w:r>
      <w:r>
        <w:t>public trust.</w:t>
      </w:r>
      <w:r>
        <w:tab/>
      </w:r>
      <w:r>
        <w:tab/>
      </w:r>
      <w:r>
        <w:tab/>
      </w:r>
      <w:r>
        <w:tab/>
      </w:r>
      <w:r>
        <w:tab/>
      </w:r>
      <w:r>
        <w:tab/>
      </w:r>
      <w:r>
        <w:tab/>
        <w:t>POL 574(3)(h)</w:t>
      </w:r>
    </w:p>
    <w:p w14:paraId="67D34B96" w14:textId="77777777" w:rsidR="00E511C0" w:rsidRDefault="00E511C0" w:rsidP="00E511C0">
      <w:pPr>
        <w:pStyle w:val="ListParagraph"/>
        <w:rPr>
          <w:b/>
          <w:spacing w:val="-2"/>
        </w:rPr>
      </w:pPr>
    </w:p>
    <w:p w14:paraId="67D34B97" w14:textId="77777777" w:rsidR="00E511C0" w:rsidRDefault="00E511C0" w:rsidP="00E511C0">
      <w:pPr>
        <w:pStyle w:val="NoSpacing"/>
        <w:widowControl w:val="0"/>
        <w:numPr>
          <w:ilvl w:val="0"/>
          <w:numId w:val="34"/>
        </w:numPr>
        <w:autoSpaceDE w:val="0"/>
        <w:autoSpaceDN w:val="0"/>
        <w:ind w:left="900" w:hanging="540"/>
      </w:pPr>
      <w:r w:rsidRPr="003C2B5C">
        <w:rPr>
          <w:b/>
          <w:spacing w:val="-2"/>
        </w:rPr>
        <w:t>Dealing With Yourself or Your Company</w:t>
      </w:r>
      <w:r w:rsidRPr="003C2B5C">
        <w:rPr>
          <w:spacing w:val="-2"/>
        </w:rPr>
        <w:t>. You may not engage in any transaction as an agent</w:t>
      </w:r>
      <w:r w:rsidRPr="001E0F7D">
        <w:t xml:space="preserve"> for the State with any business entity in which you have a financial interest that might tend to conflict with the proper discharge of your official duties. Instead you should recuse yourself and ask someone else to do the State task.</w:t>
      </w:r>
      <w:r w:rsidRPr="001E0F7D">
        <w:tab/>
      </w:r>
      <w:r>
        <w:tab/>
      </w:r>
      <w:r>
        <w:tab/>
      </w:r>
      <w:r>
        <w:tab/>
      </w:r>
      <w:r>
        <w:tab/>
      </w:r>
      <w:r>
        <w:tab/>
      </w:r>
      <w:r>
        <w:tab/>
      </w:r>
      <w:r w:rsidRPr="001E0F7D">
        <w:t>POL §74(3)(e)</w:t>
      </w:r>
    </w:p>
    <w:p w14:paraId="67D34B98" w14:textId="77777777" w:rsidR="00E511C0" w:rsidRDefault="00E511C0" w:rsidP="00E511C0">
      <w:pPr>
        <w:pStyle w:val="ListParagraph"/>
        <w:rPr>
          <w:b/>
        </w:rPr>
      </w:pPr>
    </w:p>
    <w:p w14:paraId="67D34B99" w14:textId="77777777" w:rsidR="00E511C0" w:rsidRDefault="00E511C0" w:rsidP="00E511C0">
      <w:pPr>
        <w:pStyle w:val="NoSpacing"/>
        <w:widowControl w:val="0"/>
        <w:numPr>
          <w:ilvl w:val="0"/>
          <w:numId w:val="34"/>
        </w:numPr>
        <w:autoSpaceDE w:val="0"/>
        <w:autoSpaceDN w:val="0"/>
        <w:ind w:left="900" w:hanging="540"/>
      </w:pPr>
      <w:r w:rsidRPr="003C2B5C">
        <w:rPr>
          <w:b/>
        </w:rPr>
        <w:t>Investments</w:t>
      </w:r>
      <w:r w:rsidRPr="001E0F7D">
        <w:t>. You may not make personal investments in enterprises which might be directly involved in decisions to be made by you.</w:t>
      </w:r>
      <w:r w:rsidRPr="001E0F7D">
        <w:tab/>
      </w:r>
      <w:r>
        <w:tab/>
      </w:r>
      <w:r>
        <w:tab/>
      </w:r>
      <w:r>
        <w:tab/>
      </w:r>
      <w:r w:rsidRPr="001E0F7D">
        <w:t>POL §74(3)(g)</w:t>
      </w:r>
    </w:p>
    <w:p w14:paraId="67D34B9A" w14:textId="77777777" w:rsidR="00E511C0" w:rsidRDefault="00E511C0" w:rsidP="00E511C0">
      <w:pPr>
        <w:pStyle w:val="ListParagraph"/>
        <w:rPr>
          <w:b/>
        </w:rPr>
      </w:pPr>
    </w:p>
    <w:p w14:paraId="67D34B9B" w14:textId="77777777" w:rsidR="00E511C0" w:rsidRDefault="00E511C0" w:rsidP="00E511C0">
      <w:pPr>
        <w:pStyle w:val="NoSpacing"/>
        <w:widowControl w:val="0"/>
        <w:numPr>
          <w:ilvl w:val="0"/>
          <w:numId w:val="34"/>
        </w:numPr>
        <w:autoSpaceDE w:val="0"/>
        <w:autoSpaceDN w:val="0"/>
        <w:ind w:left="900" w:hanging="540"/>
      </w:pPr>
      <w:r w:rsidRPr="003C2B5C">
        <w:rPr>
          <w:b/>
        </w:rPr>
        <w:t>Moonlighting</w:t>
      </w:r>
      <w:r w:rsidRPr="001E0F7D">
        <w:t xml:space="preserve">. You should not take a job which would impair your official independence, for </w:t>
      </w:r>
      <w:r w:rsidRPr="003C2B5C">
        <w:rPr>
          <w:spacing w:val="-2"/>
        </w:rPr>
        <w:t>example, with a vendor seeking a contract which you must review, or a company seeking a permit</w:t>
      </w:r>
      <w:r w:rsidRPr="001E0F7D">
        <w:t xml:space="preserve"> on which you must make a recommendation.</w:t>
      </w:r>
      <w:r w:rsidRPr="001E0F7D">
        <w:tab/>
      </w:r>
      <w:r>
        <w:tab/>
      </w:r>
      <w:r>
        <w:tab/>
      </w:r>
      <w:r>
        <w:tab/>
      </w:r>
      <w:r w:rsidRPr="001E0F7D">
        <w:t>POL §74(3)(a)</w:t>
      </w:r>
    </w:p>
    <w:p w14:paraId="67D34B9C" w14:textId="77777777" w:rsidR="00E511C0" w:rsidRDefault="00E511C0" w:rsidP="00E511C0">
      <w:pPr>
        <w:pStyle w:val="ListParagraph"/>
        <w:rPr>
          <w:b/>
        </w:rPr>
      </w:pPr>
    </w:p>
    <w:p w14:paraId="67D34B9D" w14:textId="77777777" w:rsidR="00E511C0" w:rsidRDefault="00E511C0" w:rsidP="00E511C0">
      <w:pPr>
        <w:pStyle w:val="NoSpacing"/>
        <w:widowControl w:val="0"/>
        <w:numPr>
          <w:ilvl w:val="0"/>
          <w:numId w:val="34"/>
        </w:numPr>
        <w:autoSpaceDE w:val="0"/>
        <w:autoSpaceDN w:val="0"/>
        <w:ind w:left="900" w:hanging="540"/>
      </w:pPr>
      <w:r w:rsidRPr="006B658D">
        <w:rPr>
          <w:b/>
        </w:rPr>
        <w:t>Honoraria and Travel Reimbursement</w:t>
      </w:r>
      <w:r w:rsidRPr="001E0F7D">
        <w:t>. You may not accept honoraria or official travel reim</w:t>
      </w:r>
      <w:r w:rsidRPr="001E0F7D">
        <w:softHyphen/>
      </w:r>
      <w:r w:rsidRPr="006B658D">
        <w:rPr>
          <w:spacing w:val="-2"/>
        </w:rPr>
        <w:t>bursement without prior approval by your agency or the Ethics Commission. If the donor does</w:t>
      </w:r>
      <w:r w:rsidRPr="001E0F7D">
        <w:t xml:space="preserve"> business with your agency, you probably cannot accept such payments.</w:t>
      </w:r>
      <w:r w:rsidRPr="001E0F7D">
        <w:tab/>
      </w:r>
      <w:r>
        <w:tab/>
      </w:r>
      <w:r w:rsidRPr="001E0F7D">
        <w:t>19 NYCRR §930</w:t>
      </w:r>
    </w:p>
    <w:p w14:paraId="67D34B9E" w14:textId="77777777" w:rsidR="00E511C0" w:rsidRDefault="00E511C0" w:rsidP="00E511C0">
      <w:pPr>
        <w:pStyle w:val="ListParagraph"/>
        <w:rPr>
          <w:b/>
          <w:spacing w:val="-2"/>
        </w:rPr>
      </w:pPr>
    </w:p>
    <w:p w14:paraId="67D34B9F" w14:textId="77777777" w:rsidR="00E511C0" w:rsidRDefault="00E511C0" w:rsidP="00E511C0">
      <w:pPr>
        <w:pStyle w:val="NoSpacing"/>
        <w:widowControl w:val="0"/>
        <w:numPr>
          <w:ilvl w:val="0"/>
          <w:numId w:val="34"/>
        </w:numPr>
        <w:autoSpaceDE w:val="0"/>
        <w:autoSpaceDN w:val="0"/>
        <w:ind w:left="900" w:hanging="540"/>
      </w:pPr>
      <w:r w:rsidRPr="006B658D">
        <w:rPr>
          <w:b/>
          <w:spacing w:val="-2"/>
        </w:rPr>
        <w:t>Outside Activities</w:t>
      </w:r>
      <w:r w:rsidRPr="006B658D">
        <w:rPr>
          <w:spacing w:val="-2"/>
        </w:rPr>
        <w:t>. If you are a paid policymaker, you may not engage in any outside activity for</w:t>
      </w:r>
      <w:r w:rsidRPr="001E0F7D">
        <w:t xml:space="preserve"> more than $1,000 per year without prior agency approval, or for more than $4,000 per year without prior Ethics Commission approval.</w:t>
      </w:r>
      <w:r w:rsidRPr="001E0F7D">
        <w:tab/>
      </w:r>
      <w:r>
        <w:tab/>
      </w:r>
      <w:r>
        <w:tab/>
      </w:r>
      <w:r>
        <w:tab/>
      </w:r>
      <w:r>
        <w:tab/>
      </w:r>
      <w:r w:rsidRPr="001E0F7D">
        <w:t>19 NYCRR §932.3</w:t>
      </w:r>
    </w:p>
    <w:p w14:paraId="67D34BA0" w14:textId="77777777" w:rsidR="00E511C0" w:rsidRDefault="00E511C0" w:rsidP="00E511C0">
      <w:pPr>
        <w:pStyle w:val="ListParagraph"/>
        <w:rPr>
          <w:b/>
        </w:rPr>
      </w:pPr>
    </w:p>
    <w:p w14:paraId="67D34BA1" w14:textId="77777777" w:rsidR="00E511C0" w:rsidRPr="002908C3" w:rsidRDefault="00E511C0" w:rsidP="00E511C0">
      <w:pPr>
        <w:pStyle w:val="NoSpacing"/>
        <w:widowControl w:val="0"/>
        <w:numPr>
          <w:ilvl w:val="0"/>
          <w:numId w:val="34"/>
        </w:numPr>
        <w:autoSpaceDE w:val="0"/>
        <w:autoSpaceDN w:val="0"/>
        <w:ind w:left="900" w:hanging="540"/>
      </w:pPr>
      <w:r w:rsidRPr="006B658D">
        <w:rPr>
          <w:b/>
        </w:rPr>
        <w:lastRenderedPageBreak/>
        <w:t>Political Activities</w:t>
      </w:r>
      <w:r w:rsidRPr="001E0F7D">
        <w:t>. If you are a policymaker, you may not serve as an officer of any political party or organization, or as a member of any political party committee.</w:t>
      </w:r>
      <w:r w:rsidRPr="001E0F7D">
        <w:tab/>
        <w:t xml:space="preserve">19 NYCRR </w:t>
      </w:r>
      <w:r w:rsidRPr="00946CB6">
        <w:rPr>
          <w:iCs/>
          <w:spacing w:val="4"/>
        </w:rPr>
        <w:t>§932.2</w:t>
      </w:r>
    </w:p>
    <w:p w14:paraId="67D34BA2" w14:textId="77777777" w:rsidR="00E511C0" w:rsidRDefault="00E511C0" w:rsidP="00E511C0">
      <w:pPr>
        <w:pStyle w:val="ListParagraph"/>
        <w:rPr>
          <w:b/>
          <w:spacing w:val="-2"/>
        </w:rPr>
      </w:pPr>
    </w:p>
    <w:p w14:paraId="67D34BA3" w14:textId="77777777" w:rsidR="00E511C0" w:rsidRDefault="00E511C0" w:rsidP="00E511C0">
      <w:pPr>
        <w:pStyle w:val="NoSpacing"/>
        <w:widowControl w:val="0"/>
        <w:numPr>
          <w:ilvl w:val="0"/>
          <w:numId w:val="34"/>
        </w:numPr>
        <w:autoSpaceDE w:val="0"/>
        <w:autoSpaceDN w:val="0"/>
        <w:ind w:left="900" w:hanging="540"/>
      </w:pPr>
      <w:r w:rsidRPr="006B658D">
        <w:rPr>
          <w:b/>
          <w:spacing w:val="-2"/>
        </w:rPr>
        <w:t>Contingent Fees</w:t>
      </w:r>
      <w:r w:rsidRPr="006B658D">
        <w:rPr>
          <w:spacing w:val="-2"/>
        </w:rPr>
        <w:t>. You may not be paid for services where your fee is dependent or contingent on</w:t>
      </w:r>
      <w:r w:rsidRPr="001E0F7D">
        <w:t xml:space="preserve"> State agency action.</w:t>
      </w:r>
      <w:r w:rsidRPr="001E0F7D">
        <w:tab/>
      </w:r>
      <w:r>
        <w:tab/>
      </w:r>
      <w:r>
        <w:tab/>
      </w:r>
      <w:r>
        <w:tab/>
      </w:r>
      <w:r>
        <w:tab/>
      </w:r>
      <w:r w:rsidRPr="001E0F7D">
        <w:t>POL §73(2)</w:t>
      </w:r>
    </w:p>
    <w:p w14:paraId="67D34BA4" w14:textId="77777777" w:rsidR="00E511C0" w:rsidRDefault="00E511C0" w:rsidP="00E511C0">
      <w:pPr>
        <w:pStyle w:val="ListParagraph"/>
        <w:rPr>
          <w:b/>
        </w:rPr>
      </w:pPr>
    </w:p>
    <w:p w14:paraId="67D34BA5" w14:textId="77777777" w:rsidR="00E511C0" w:rsidRPr="002908C3" w:rsidRDefault="00E511C0" w:rsidP="00E511C0">
      <w:pPr>
        <w:pStyle w:val="NoSpacing"/>
        <w:widowControl w:val="0"/>
        <w:numPr>
          <w:ilvl w:val="0"/>
          <w:numId w:val="34"/>
        </w:numPr>
        <w:autoSpaceDE w:val="0"/>
        <w:autoSpaceDN w:val="0"/>
        <w:ind w:left="900" w:hanging="540"/>
      </w:pPr>
      <w:r w:rsidRPr="006B658D">
        <w:rPr>
          <w:b/>
        </w:rPr>
        <w:t>Court of Claims</w:t>
      </w:r>
      <w:r w:rsidRPr="001E0F7D">
        <w:t>. You may not be paid for services in or out of court against the State's interest in the Court of Claims.</w:t>
      </w:r>
      <w:r w:rsidRPr="001E0F7D">
        <w:tab/>
      </w:r>
      <w:r>
        <w:tab/>
      </w:r>
      <w:r>
        <w:tab/>
      </w:r>
      <w:r>
        <w:tab/>
      </w:r>
      <w:r>
        <w:tab/>
      </w:r>
      <w:r>
        <w:tab/>
      </w:r>
      <w:r w:rsidRPr="001E0F7D">
        <w:t xml:space="preserve">POL </w:t>
      </w:r>
      <w:r w:rsidRPr="002908C3">
        <w:rPr>
          <w:iCs/>
          <w:spacing w:val="4"/>
        </w:rPr>
        <w:t>§73(3)</w:t>
      </w:r>
    </w:p>
    <w:p w14:paraId="67D34BA6" w14:textId="77777777" w:rsidR="00E511C0" w:rsidRDefault="00E511C0" w:rsidP="00E511C0">
      <w:pPr>
        <w:pStyle w:val="ListParagraph"/>
        <w:rPr>
          <w:b/>
        </w:rPr>
      </w:pPr>
    </w:p>
    <w:p w14:paraId="67D34BA7" w14:textId="77777777" w:rsidR="00E511C0" w:rsidRDefault="00E511C0" w:rsidP="00E511C0">
      <w:pPr>
        <w:pStyle w:val="NoSpacing"/>
        <w:widowControl w:val="0"/>
        <w:numPr>
          <w:ilvl w:val="0"/>
          <w:numId w:val="34"/>
        </w:numPr>
        <w:autoSpaceDE w:val="0"/>
        <w:autoSpaceDN w:val="0"/>
        <w:ind w:left="900" w:hanging="540"/>
      </w:pPr>
      <w:r w:rsidRPr="006B658D">
        <w:rPr>
          <w:b/>
        </w:rPr>
        <w:t>Post-Employment Two-Year Ban</w:t>
      </w:r>
      <w:r w:rsidRPr="001E0F7D">
        <w:t>. For two years after you leave public employment, you may not appear before your former State agency or receive pay for services in a matter pending before it. Your former agency may have stricter rules.</w:t>
      </w:r>
      <w:r w:rsidRPr="001E0F7D">
        <w:tab/>
      </w:r>
      <w:r>
        <w:tab/>
      </w:r>
      <w:r>
        <w:tab/>
      </w:r>
      <w:r w:rsidRPr="001E0F7D">
        <w:t>POL §73(8)(a)(i)</w:t>
      </w:r>
    </w:p>
    <w:p w14:paraId="67D34BA8" w14:textId="77777777" w:rsidR="00E511C0" w:rsidRDefault="00E511C0" w:rsidP="00E511C0">
      <w:pPr>
        <w:pStyle w:val="ListParagraph"/>
        <w:rPr>
          <w:b/>
        </w:rPr>
      </w:pPr>
    </w:p>
    <w:p w14:paraId="67D34BA9" w14:textId="77777777" w:rsidR="00E511C0" w:rsidRDefault="00E511C0" w:rsidP="00E511C0">
      <w:pPr>
        <w:pStyle w:val="NoSpacing"/>
        <w:widowControl w:val="0"/>
        <w:numPr>
          <w:ilvl w:val="0"/>
          <w:numId w:val="34"/>
        </w:numPr>
        <w:autoSpaceDE w:val="0"/>
        <w:autoSpaceDN w:val="0"/>
        <w:ind w:left="900" w:hanging="540"/>
      </w:pPr>
      <w:r w:rsidRPr="006B658D">
        <w:rPr>
          <w:b/>
        </w:rPr>
        <w:t>Post-Employment Lifetime Ban</w:t>
      </w:r>
      <w:r w:rsidRPr="001E0F7D">
        <w:t>. After you leave public employment, you may not appear before any State agency or receive pay for services in a matter on which you personally worked for the State. Your former agency may have stricter rules.</w:t>
      </w:r>
      <w:r w:rsidRPr="001E0F7D">
        <w:tab/>
      </w:r>
      <w:r>
        <w:tab/>
      </w:r>
      <w:r>
        <w:tab/>
      </w:r>
      <w:r w:rsidRPr="001E0F7D">
        <w:t>POL §73(8)(a)(ii)</w:t>
      </w:r>
    </w:p>
    <w:p w14:paraId="67D34BAA" w14:textId="77777777" w:rsidR="00E511C0" w:rsidRDefault="00E511C0" w:rsidP="00E511C0">
      <w:pPr>
        <w:pStyle w:val="ListParagraph"/>
        <w:rPr>
          <w:b/>
        </w:rPr>
      </w:pPr>
    </w:p>
    <w:p w14:paraId="67D34BAB" w14:textId="77777777" w:rsidR="00E511C0" w:rsidRDefault="00E511C0" w:rsidP="00E511C0">
      <w:pPr>
        <w:pStyle w:val="NoSpacing"/>
        <w:widowControl w:val="0"/>
        <w:numPr>
          <w:ilvl w:val="0"/>
          <w:numId w:val="34"/>
        </w:numPr>
        <w:autoSpaceDE w:val="0"/>
        <w:autoSpaceDN w:val="0"/>
        <w:ind w:left="900" w:hanging="540"/>
        <w:rPr>
          <w:iCs/>
          <w:spacing w:val="4"/>
        </w:rPr>
      </w:pPr>
      <w:r w:rsidRPr="006B658D">
        <w:rPr>
          <w:b/>
        </w:rPr>
        <w:t>Financial Disclosure</w:t>
      </w:r>
      <w:r w:rsidRPr="001E0F7D">
        <w:t>. If your agency has designated you as a policymaker, or if you earn over the SG-24 rate (currently $</w:t>
      </w:r>
      <w:r>
        <w:t>88,256 per year</w:t>
      </w:r>
      <w:r w:rsidRPr="001E0F7D">
        <w:t xml:space="preserve">) and have not received an exemption, then you must </w:t>
      </w:r>
      <w:r w:rsidRPr="006B658D">
        <w:rPr>
          <w:spacing w:val="-2"/>
        </w:rPr>
        <w:t>file an annual financial disclosure statement with the Ethics Commission by May 15. If you begin</w:t>
      </w:r>
      <w:r w:rsidRPr="001E0F7D">
        <w:t xml:space="preserve"> public employment after May 15 o any year and must file, you must do so within thirty days of </w:t>
      </w:r>
      <w:r>
        <w:t>joining State service.</w:t>
      </w:r>
      <w:r>
        <w:tab/>
      </w:r>
      <w:r>
        <w:tab/>
      </w:r>
      <w:r>
        <w:tab/>
      </w:r>
      <w:r>
        <w:tab/>
      </w:r>
      <w:r>
        <w:tab/>
      </w:r>
      <w:r>
        <w:tab/>
      </w:r>
      <w:r>
        <w:tab/>
      </w:r>
      <w:r>
        <w:tab/>
      </w:r>
      <w:r>
        <w:tab/>
      </w:r>
      <w:r w:rsidRPr="001E0F7D">
        <w:t xml:space="preserve">POL </w:t>
      </w:r>
      <w:r w:rsidRPr="002908C3">
        <w:rPr>
          <w:iCs/>
          <w:spacing w:val="4"/>
        </w:rPr>
        <w:t>§73-a(2)</w:t>
      </w:r>
    </w:p>
    <w:p w14:paraId="67D34BAC" w14:textId="77777777" w:rsidR="00B81B1A" w:rsidRDefault="00B81B1A" w:rsidP="00A71B9D">
      <w:pPr>
        <w:rPr>
          <w:rFonts w:eastAsiaTheme="minorEastAsia"/>
          <w:iCs/>
          <w:spacing w:val="4"/>
          <w:lang w:eastAsia="ja-JP"/>
        </w:rPr>
      </w:pPr>
    </w:p>
    <w:p w14:paraId="67D34BAD" w14:textId="77777777" w:rsidR="00E24D2D" w:rsidRDefault="00E24D2D" w:rsidP="00A71B9D">
      <w:pPr>
        <w:rPr>
          <w:rFonts w:eastAsiaTheme="minorEastAsia"/>
          <w:iCs/>
          <w:spacing w:val="4"/>
          <w:lang w:eastAsia="ja-JP"/>
        </w:rPr>
      </w:pPr>
    </w:p>
    <w:p w14:paraId="67D34BAE" w14:textId="77777777" w:rsidR="00E24D2D" w:rsidRDefault="00E24D2D" w:rsidP="00A71B9D">
      <w:pPr>
        <w:rPr>
          <w:rFonts w:eastAsiaTheme="minorEastAsia"/>
          <w:iCs/>
          <w:spacing w:val="4"/>
          <w:lang w:eastAsia="ja-JP"/>
        </w:rPr>
      </w:pPr>
    </w:p>
    <w:p w14:paraId="67D34BAF" w14:textId="77777777" w:rsidR="00E24D2D" w:rsidRDefault="00E24D2D" w:rsidP="00A71B9D">
      <w:pPr>
        <w:rPr>
          <w:rFonts w:eastAsiaTheme="minorEastAsia"/>
          <w:iCs/>
          <w:spacing w:val="4"/>
          <w:lang w:eastAsia="ja-JP"/>
        </w:rPr>
      </w:pPr>
    </w:p>
    <w:p w14:paraId="67D34BB0" w14:textId="77777777" w:rsidR="00E24D2D" w:rsidRDefault="00E24D2D" w:rsidP="00A71B9D">
      <w:pPr>
        <w:rPr>
          <w:rFonts w:eastAsiaTheme="minorEastAsia"/>
          <w:iCs/>
          <w:spacing w:val="4"/>
          <w:lang w:eastAsia="ja-JP"/>
        </w:rPr>
      </w:pPr>
    </w:p>
    <w:p w14:paraId="67D34BB1" w14:textId="77777777" w:rsidR="00E24D2D" w:rsidRDefault="00E24D2D" w:rsidP="00A71B9D">
      <w:pPr>
        <w:rPr>
          <w:rFonts w:eastAsiaTheme="minorEastAsia"/>
          <w:iCs/>
          <w:spacing w:val="4"/>
          <w:lang w:eastAsia="ja-JP"/>
        </w:rPr>
      </w:pPr>
    </w:p>
    <w:p w14:paraId="67D34BB2" w14:textId="77777777" w:rsidR="00E24D2D" w:rsidRDefault="00E24D2D" w:rsidP="00A71B9D">
      <w:pPr>
        <w:rPr>
          <w:rFonts w:eastAsiaTheme="minorEastAsia"/>
          <w:iCs/>
          <w:spacing w:val="4"/>
          <w:lang w:eastAsia="ja-JP"/>
        </w:rPr>
      </w:pPr>
    </w:p>
    <w:p w14:paraId="67D34BB3" w14:textId="77777777" w:rsidR="00E24D2D" w:rsidRDefault="00E24D2D" w:rsidP="00A71B9D">
      <w:pPr>
        <w:rPr>
          <w:rFonts w:eastAsiaTheme="minorEastAsia"/>
          <w:iCs/>
          <w:spacing w:val="4"/>
          <w:lang w:eastAsia="ja-JP"/>
        </w:rPr>
      </w:pPr>
    </w:p>
    <w:p w14:paraId="67D34BB4" w14:textId="77777777" w:rsidR="00E24D2D" w:rsidRDefault="00E24D2D" w:rsidP="00A71B9D">
      <w:pPr>
        <w:rPr>
          <w:rFonts w:eastAsiaTheme="minorEastAsia"/>
          <w:iCs/>
          <w:spacing w:val="4"/>
          <w:lang w:eastAsia="ja-JP"/>
        </w:rPr>
      </w:pPr>
    </w:p>
    <w:p w14:paraId="67D34BB5" w14:textId="77777777" w:rsidR="00E24D2D" w:rsidRDefault="00E24D2D" w:rsidP="00A71B9D">
      <w:pPr>
        <w:rPr>
          <w:rFonts w:eastAsiaTheme="minorEastAsia"/>
          <w:iCs/>
          <w:spacing w:val="4"/>
          <w:lang w:eastAsia="ja-JP"/>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24"/>
        <w:gridCol w:w="326"/>
      </w:tblGrid>
      <w:tr w:rsidR="00E24D2D" w:rsidRPr="00E24D2D" w14:paraId="67D34BB8" w14:textId="77777777" w:rsidTr="00BE4187">
        <w:trPr>
          <w:trHeight w:val="315"/>
          <w:tblCellSpacing w:w="15" w:type="dxa"/>
        </w:trPr>
        <w:tc>
          <w:tcPr>
            <w:tcW w:w="0" w:type="auto"/>
            <w:vAlign w:val="center"/>
            <w:hideMark/>
          </w:tcPr>
          <w:p w14:paraId="67D34BB6" w14:textId="77777777" w:rsidR="00E24D2D" w:rsidRPr="00E24D2D" w:rsidRDefault="00E24D2D" w:rsidP="00E24D2D">
            <w:pPr>
              <w:spacing w:after="0" w:line="240" w:lineRule="auto"/>
              <w:rPr>
                <w:rFonts w:ascii="Arial" w:eastAsia="Times New Roman" w:hAnsi="Arial" w:cs="Arial"/>
                <w:b/>
                <w:bCs/>
                <w:color w:val="000000"/>
                <w:sz w:val="28"/>
                <w:szCs w:val="28"/>
              </w:rPr>
            </w:pPr>
            <w:r w:rsidRPr="00E24D2D">
              <w:rPr>
                <w:rFonts w:ascii="Arial" w:eastAsia="Times New Roman" w:hAnsi="Arial" w:cs="Arial"/>
                <w:b/>
                <w:bCs/>
                <w:color w:val="000000"/>
                <w:sz w:val="28"/>
                <w:szCs w:val="28"/>
              </w:rPr>
              <w:lastRenderedPageBreak/>
              <w:t xml:space="preserve">How to report misconduct </w:t>
            </w:r>
          </w:p>
        </w:tc>
        <w:tc>
          <w:tcPr>
            <w:tcW w:w="150" w:type="pct"/>
            <w:vAlign w:val="center"/>
            <w:hideMark/>
          </w:tcPr>
          <w:p w14:paraId="67D34BB7" w14:textId="77777777" w:rsidR="00E24D2D" w:rsidRPr="00E24D2D" w:rsidRDefault="00E24D2D" w:rsidP="00E24D2D">
            <w:pPr>
              <w:spacing w:after="0" w:line="240" w:lineRule="auto"/>
              <w:rPr>
                <w:rFonts w:ascii="Verdana" w:eastAsia="Times New Roman" w:hAnsi="Verdana" w:cs="Times New Roman"/>
                <w:color w:val="000000"/>
                <w:sz w:val="24"/>
                <w:szCs w:val="24"/>
              </w:rPr>
            </w:pPr>
          </w:p>
        </w:tc>
      </w:tr>
      <w:tr w:rsidR="00E24D2D" w:rsidRPr="00E24D2D" w14:paraId="67D34BBB" w14:textId="77777777">
        <w:trPr>
          <w:tblCellSpacing w:w="15" w:type="dxa"/>
        </w:trPr>
        <w:tc>
          <w:tcPr>
            <w:tcW w:w="0" w:type="auto"/>
            <w:vAlign w:val="center"/>
            <w:hideMark/>
          </w:tcPr>
          <w:p w14:paraId="67D34BB9" w14:textId="77777777" w:rsidR="00E24D2D" w:rsidRPr="00E24D2D" w:rsidRDefault="00E24D2D" w:rsidP="00E24D2D">
            <w:pPr>
              <w:spacing w:after="0" w:line="240" w:lineRule="auto"/>
              <w:rPr>
                <w:rFonts w:ascii="Verdana" w:eastAsia="Times New Roman" w:hAnsi="Verdana" w:cs="Times New Roman"/>
                <w:color w:val="000000"/>
                <w:sz w:val="24"/>
                <w:szCs w:val="24"/>
              </w:rPr>
            </w:pPr>
          </w:p>
        </w:tc>
        <w:tc>
          <w:tcPr>
            <w:tcW w:w="150" w:type="pct"/>
            <w:vAlign w:val="center"/>
            <w:hideMark/>
          </w:tcPr>
          <w:p w14:paraId="67D34BBA" w14:textId="77777777" w:rsidR="00E24D2D" w:rsidRPr="00E24D2D" w:rsidRDefault="00E24D2D" w:rsidP="00E24D2D">
            <w:pPr>
              <w:spacing w:after="0" w:line="240" w:lineRule="auto"/>
              <w:rPr>
                <w:rFonts w:ascii="Verdana" w:eastAsia="Times New Roman" w:hAnsi="Verdana" w:cs="Times New Roman"/>
                <w:color w:val="000000"/>
                <w:sz w:val="24"/>
                <w:szCs w:val="24"/>
              </w:rPr>
            </w:pPr>
          </w:p>
        </w:tc>
      </w:tr>
    </w:tbl>
    <w:p w14:paraId="67D34BBC" w14:textId="77777777" w:rsidR="00E24D2D" w:rsidRPr="00E24D2D" w:rsidRDefault="00E24D2D" w:rsidP="00E24D2D">
      <w:pPr>
        <w:spacing w:after="0" w:line="240" w:lineRule="auto"/>
        <w:rPr>
          <w:rFonts w:ascii="Verdana" w:eastAsia="Times New Roman" w:hAnsi="Verdana" w:cs="Times New Roman"/>
          <w:vanish/>
          <w:color w:val="000000"/>
          <w:sz w:val="24"/>
          <w:szCs w:val="24"/>
        </w:rPr>
      </w:pPr>
    </w:p>
    <w:tbl>
      <w:tblPr>
        <w:tblW w:w="5026" w:type="pct"/>
        <w:tblCellSpacing w:w="15" w:type="dxa"/>
        <w:tblCellMar>
          <w:top w:w="15" w:type="dxa"/>
          <w:left w:w="15" w:type="dxa"/>
          <w:bottom w:w="15" w:type="dxa"/>
          <w:right w:w="15" w:type="dxa"/>
        </w:tblCellMar>
        <w:tblLook w:val="04A0" w:firstRow="1" w:lastRow="0" w:firstColumn="1" w:lastColumn="0" w:noHBand="0" w:noVBand="1"/>
      </w:tblPr>
      <w:tblGrid>
        <w:gridCol w:w="9499"/>
      </w:tblGrid>
      <w:tr w:rsidR="00E24D2D" w:rsidRPr="00E24D2D" w14:paraId="67D34BC9" w14:textId="77777777" w:rsidTr="00BE4187">
        <w:trPr>
          <w:trHeight w:val="12258"/>
          <w:tblCellSpacing w:w="15" w:type="dxa"/>
          <w:hidden/>
        </w:trPr>
        <w:tc>
          <w:tcPr>
            <w:tcW w:w="0" w:type="auto"/>
            <w:hideMark/>
          </w:tcPr>
          <w:p w14:paraId="67D34BBD" w14:textId="77777777" w:rsidR="00E24D2D" w:rsidRPr="00E24D2D" w:rsidRDefault="00E24D2D" w:rsidP="00E24D2D">
            <w:pPr>
              <w:spacing w:after="0" w:line="240" w:lineRule="auto"/>
              <w:rPr>
                <w:rFonts w:ascii="Arial" w:eastAsia="Times New Roman" w:hAnsi="Arial" w:cs="Arial"/>
                <w:vanish/>
                <w:color w:val="000000"/>
                <w:sz w:val="24"/>
                <w:szCs w:val="24"/>
              </w:rPr>
            </w:pPr>
            <w:r w:rsidRPr="00E24D2D">
              <w:rPr>
                <w:rFonts w:ascii="Arial" w:eastAsia="Times New Roman" w:hAnsi="Arial" w:cs="Arial"/>
                <w:vanish/>
                <w:color w:val="000000"/>
                <w:sz w:val="24"/>
                <w:szCs w:val="24"/>
              </w:rPr>
              <w:t>Page Content</w:t>
            </w:r>
          </w:p>
          <w:p w14:paraId="67D34BBE" w14:textId="77777777" w:rsidR="00E24D2D" w:rsidRPr="00E24D2D" w:rsidRDefault="00E24D2D" w:rsidP="00E24D2D">
            <w:p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 xml:space="preserve">New York State </w:t>
            </w:r>
            <w:hyperlink r:id="rId69" w:history="1">
              <w:r w:rsidRPr="00E24D2D">
                <w:rPr>
                  <w:rFonts w:ascii="Arial" w:eastAsia="Times New Roman" w:hAnsi="Arial" w:cs="Arial"/>
                  <w:color w:val="0000CC"/>
                  <w:sz w:val="24"/>
                  <w:szCs w:val="24"/>
                  <w:u w:val="single"/>
                </w:rPr>
                <w:t>law</w:t>
              </w:r>
            </w:hyperlink>
            <w:r w:rsidRPr="00E24D2D">
              <w:rPr>
                <w:rFonts w:ascii="Arial" w:eastAsia="Times New Roman" w:hAnsi="Arial" w:cs="Arial"/>
                <w:color w:val="000000"/>
                <w:sz w:val="24"/>
                <w:szCs w:val="24"/>
              </w:rPr>
              <w:t xml:space="preserve"> and our </w:t>
            </w:r>
            <w:hyperlink r:id="rId70" w:history="1">
              <w:r w:rsidRPr="00E24D2D">
                <w:rPr>
                  <w:rFonts w:ascii="Arial" w:eastAsia="Times New Roman" w:hAnsi="Arial" w:cs="Arial"/>
                  <w:color w:val="0000CC"/>
                  <w:sz w:val="24"/>
                  <w:szCs w:val="24"/>
                  <w:u w:val="single"/>
                </w:rPr>
                <w:t>Code of Conduct</w:t>
              </w:r>
            </w:hyperlink>
            <w:r w:rsidRPr="00E24D2D">
              <w:rPr>
                <w:rFonts w:ascii="Arial" w:eastAsia="Times New Roman" w:hAnsi="Arial" w:cs="Arial"/>
                <w:color w:val="000000"/>
                <w:sz w:val="24"/>
                <w:szCs w:val="24"/>
              </w:rPr>
              <w:t xml:space="preserve"> require department employees to report:</w:t>
            </w:r>
          </w:p>
          <w:p w14:paraId="67D34BBF" w14:textId="77777777" w:rsidR="00E24D2D" w:rsidRPr="00E24D2D" w:rsidRDefault="00E24D2D" w:rsidP="00E24D2D">
            <w:pPr>
              <w:numPr>
                <w:ilvl w:val="0"/>
                <w:numId w:val="36"/>
              </w:num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 xml:space="preserve">criminal activity (including corruption and fraud), </w:t>
            </w:r>
          </w:p>
          <w:p w14:paraId="67D34BC0" w14:textId="77777777" w:rsidR="00E24D2D" w:rsidRPr="00E24D2D" w:rsidRDefault="00E24D2D" w:rsidP="00E24D2D">
            <w:pPr>
              <w:numPr>
                <w:ilvl w:val="0"/>
                <w:numId w:val="36"/>
              </w:num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 xml:space="preserve">conflicts of interest, or </w:t>
            </w:r>
          </w:p>
          <w:p w14:paraId="67D34BC1" w14:textId="77777777" w:rsidR="00E24D2D" w:rsidRPr="00E24D2D" w:rsidRDefault="00E24D2D" w:rsidP="00E24D2D">
            <w:pPr>
              <w:numPr>
                <w:ilvl w:val="0"/>
                <w:numId w:val="36"/>
              </w:num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abuse of one’s position as a state employee.</w:t>
            </w:r>
          </w:p>
          <w:p w14:paraId="67D34BC2" w14:textId="77777777" w:rsidR="00E24D2D" w:rsidRPr="00E24D2D" w:rsidRDefault="00E24D2D" w:rsidP="00E24D2D">
            <w:p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Employees must report misconduct to both the New York State Inspector General (NYSIG) and the Tax Department's Office of Internal Affairs (OIA).</w:t>
            </w:r>
            <w:r w:rsidRPr="00E24D2D">
              <w:rPr>
                <w:rFonts w:ascii="Arial" w:eastAsia="Times New Roman" w:hAnsi="Arial" w:cs="Arial"/>
                <w:color w:val="000000"/>
                <w:sz w:val="24"/>
                <w:szCs w:val="24"/>
              </w:rPr>
              <w:br/>
            </w:r>
            <w:r w:rsidRPr="00E24D2D">
              <w:rPr>
                <w:rFonts w:ascii="Arial" w:eastAsia="Times New Roman" w:hAnsi="Arial" w:cs="Arial"/>
                <w:color w:val="000000"/>
                <w:sz w:val="24"/>
                <w:szCs w:val="24"/>
              </w:rPr>
              <w:br/>
            </w:r>
            <w:r w:rsidRPr="00E24D2D">
              <w:rPr>
                <w:rFonts w:ascii="Arial" w:eastAsia="Times New Roman" w:hAnsi="Arial" w:cs="Arial"/>
                <w:b/>
                <w:bCs/>
                <w:color w:val="000000"/>
                <w:sz w:val="24"/>
                <w:szCs w:val="24"/>
              </w:rPr>
              <w:t>Online form:</w:t>
            </w:r>
            <w:r w:rsidRPr="00E24D2D">
              <w:rPr>
                <w:rFonts w:ascii="Arial" w:eastAsia="Times New Roman" w:hAnsi="Arial" w:cs="Arial"/>
                <w:color w:val="000000"/>
                <w:sz w:val="24"/>
                <w:szCs w:val="24"/>
              </w:rPr>
              <w:t xml:space="preserve"> You can notify both offices at once by completing and submitting our </w:t>
            </w:r>
            <w:hyperlink r:id="rId71" w:history="1">
              <w:r w:rsidRPr="00E24D2D">
                <w:rPr>
                  <w:rFonts w:ascii="Arial" w:eastAsia="Times New Roman" w:hAnsi="Arial" w:cs="Arial"/>
                  <w:color w:val="0000CC"/>
                  <w:sz w:val="24"/>
                  <w:szCs w:val="24"/>
                  <w:u w:val="single"/>
                </w:rPr>
                <w:t>online Report of Misconduct form</w:t>
              </w:r>
            </w:hyperlink>
            <w:r w:rsidRPr="00E24D2D">
              <w:rPr>
                <w:rFonts w:ascii="Arial" w:eastAsia="Times New Roman" w:hAnsi="Arial" w:cs="Arial"/>
                <w:color w:val="000000"/>
                <w:sz w:val="24"/>
                <w:szCs w:val="24"/>
              </w:rPr>
              <w:t>. This will automatically send the form simultaneously to NYSIG and OIA.</w:t>
            </w:r>
          </w:p>
          <w:p w14:paraId="67D34BC3" w14:textId="77777777" w:rsidR="00E24D2D" w:rsidRPr="00E24D2D" w:rsidRDefault="00E24D2D" w:rsidP="00E24D2D">
            <w:pPr>
              <w:numPr>
                <w:ilvl w:val="0"/>
                <w:numId w:val="37"/>
              </w:numPr>
              <w:spacing w:before="100" w:beforeAutospacing="1" w:after="240"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If you prefer, you may contact each office separately. Both offices accept anonymous complaints. Please contact OIA or NYSIG if you have questions about this reporting process.</w:t>
            </w:r>
          </w:p>
          <w:p w14:paraId="67D34BC4" w14:textId="77777777" w:rsidR="00E24D2D" w:rsidRPr="00E24D2D" w:rsidRDefault="00E24D2D" w:rsidP="00E24D2D">
            <w:pPr>
              <w:numPr>
                <w:ilvl w:val="0"/>
                <w:numId w:val="37"/>
              </w:num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 xml:space="preserve">When you report improper governmental action to the State Inspector General, you are protected from dismissal, discipline, or other adverse personnel actions. </w:t>
            </w:r>
          </w:p>
          <w:p w14:paraId="67D34BC5" w14:textId="77777777" w:rsidR="00E24D2D" w:rsidRPr="00E24D2D" w:rsidRDefault="00E24D2D" w:rsidP="00E24D2D">
            <w:p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b/>
                <w:bCs/>
                <w:color w:val="000000"/>
                <w:sz w:val="24"/>
                <w:szCs w:val="24"/>
              </w:rPr>
              <w:t>New York State Office of the Inspector General (NYSIG)</w:t>
            </w:r>
            <w:r w:rsidRPr="00E24D2D">
              <w:rPr>
                <w:rFonts w:ascii="Arial" w:eastAsia="Times New Roman" w:hAnsi="Arial" w:cs="Arial"/>
                <w:color w:val="000000"/>
                <w:sz w:val="24"/>
                <w:szCs w:val="24"/>
              </w:rPr>
              <w:br/>
            </w:r>
            <w:hyperlink r:id="rId72" w:history="1">
              <w:r w:rsidRPr="00E24D2D">
                <w:rPr>
                  <w:rFonts w:ascii="Arial" w:eastAsia="Times New Roman" w:hAnsi="Arial" w:cs="Arial"/>
                  <w:color w:val="0000CC"/>
                  <w:sz w:val="24"/>
                  <w:szCs w:val="24"/>
                  <w:u w:val="single"/>
                </w:rPr>
                <w:t>NYSIG website</w:t>
              </w:r>
            </w:hyperlink>
            <w:r w:rsidRPr="00E24D2D">
              <w:rPr>
                <w:rFonts w:ascii="Arial" w:eastAsia="Times New Roman" w:hAnsi="Arial" w:cs="Arial"/>
                <w:color w:val="000000"/>
                <w:sz w:val="24"/>
                <w:szCs w:val="24"/>
              </w:rPr>
              <w:br/>
              <w:t xml:space="preserve">1-800-367-4448 </w:t>
            </w:r>
            <w:r w:rsidRPr="00E24D2D">
              <w:rPr>
                <w:rFonts w:ascii="Arial" w:eastAsia="Times New Roman" w:hAnsi="Arial" w:cs="Arial"/>
                <w:color w:val="000000"/>
                <w:sz w:val="24"/>
                <w:szCs w:val="24"/>
              </w:rPr>
              <w:br/>
            </w:r>
            <w:r w:rsidRPr="00E24D2D">
              <w:rPr>
                <w:rFonts w:ascii="Arial" w:eastAsia="Times New Roman" w:hAnsi="Arial" w:cs="Arial"/>
                <w:color w:val="000000"/>
                <w:sz w:val="24"/>
                <w:szCs w:val="24"/>
              </w:rPr>
              <w:br/>
            </w:r>
            <w:r w:rsidRPr="00E24D2D">
              <w:rPr>
                <w:rFonts w:ascii="Arial" w:eastAsia="Times New Roman" w:hAnsi="Arial" w:cs="Arial"/>
                <w:b/>
                <w:bCs/>
                <w:color w:val="000000"/>
                <w:sz w:val="24"/>
                <w:szCs w:val="24"/>
              </w:rPr>
              <w:t>Office of Internal Affairs (OIA)</w:t>
            </w:r>
            <w:r w:rsidRPr="00E24D2D">
              <w:rPr>
                <w:rFonts w:ascii="Arial" w:eastAsia="Times New Roman" w:hAnsi="Arial" w:cs="Arial"/>
                <w:color w:val="000000"/>
                <w:sz w:val="24"/>
                <w:szCs w:val="24"/>
              </w:rPr>
              <w:br/>
            </w:r>
            <w:hyperlink r:id="rId73" w:history="1">
              <w:r w:rsidRPr="00E24D2D">
                <w:rPr>
                  <w:rFonts w:ascii="Arial" w:eastAsia="Times New Roman" w:hAnsi="Arial" w:cs="Arial"/>
                  <w:color w:val="0000CC"/>
                  <w:sz w:val="24"/>
                  <w:szCs w:val="24"/>
                  <w:u w:val="single"/>
                </w:rPr>
                <w:t>OIA’s intranet page</w:t>
              </w:r>
            </w:hyperlink>
            <w:r w:rsidRPr="00E24D2D">
              <w:rPr>
                <w:rFonts w:ascii="Arial" w:eastAsia="Times New Roman" w:hAnsi="Arial" w:cs="Arial"/>
                <w:color w:val="000000"/>
                <w:sz w:val="24"/>
                <w:szCs w:val="24"/>
              </w:rPr>
              <w:t xml:space="preserve"> </w:t>
            </w:r>
            <w:r w:rsidRPr="00E24D2D">
              <w:rPr>
                <w:rFonts w:ascii="Arial" w:eastAsia="Times New Roman" w:hAnsi="Arial" w:cs="Arial"/>
                <w:color w:val="000000"/>
                <w:sz w:val="24"/>
                <w:szCs w:val="24"/>
              </w:rPr>
              <w:br/>
              <w:t xml:space="preserve">518-451-1566; 451-1598 </w:t>
            </w:r>
            <w:r w:rsidRPr="00E24D2D">
              <w:rPr>
                <w:rFonts w:ascii="Arial" w:eastAsia="Times New Roman" w:hAnsi="Arial" w:cs="Arial"/>
                <w:color w:val="000000"/>
                <w:sz w:val="24"/>
                <w:szCs w:val="24"/>
              </w:rPr>
              <w:br/>
              <w:t>Building 8 Room 938</w:t>
            </w:r>
            <w:r w:rsidRPr="00E24D2D">
              <w:rPr>
                <w:rFonts w:ascii="Arial" w:eastAsia="Times New Roman" w:hAnsi="Arial" w:cs="Arial"/>
                <w:color w:val="000000"/>
                <w:sz w:val="24"/>
                <w:szCs w:val="24"/>
              </w:rPr>
              <w:br/>
              <w:t>W A Harriman Campus</w:t>
            </w:r>
            <w:r w:rsidRPr="00E24D2D">
              <w:rPr>
                <w:rFonts w:ascii="Arial" w:eastAsia="Times New Roman" w:hAnsi="Arial" w:cs="Arial"/>
                <w:color w:val="000000"/>
                <w:sz w:val="24"/>
                <w:szCs w:val="24"/>
              </w:rPr>
              <w:br/>
              <w:t>Albany NY 12227</w:t>
            </w:r>
          </w:p>
          <w:p w14:paraId="67D34BC6" w14:textId="77777777" w:rsidR="00E24D2D" w:rsidRPr="00E24D2D" w:rsidRDefault="00E24D2D" w:rsidP="00E24D2D">
            <w:p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In addition to the Office of Internal Affairs, our Ethics Officer and the Labor Relations Bureau are available to assist with internal matters:</w:t>
            </w:r>
          </w:p>
          <w:p w14:paraId="67D34BC7" w14:textId="77777777" w:rsidR="00E24D2D" w:rsidRPr="00E24D2D" w:rsidRDefault="00E24D2D" w:rsidP="00E24D2D">
            <w:pPr>
              <w:numPr>
                <w:ilvl w:val="0"/>
                <w:numId w:val="38"/>
              </w:numPr>
              <w:spacing w:before="100" w:beforeAutospacing="1" w:after="240"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 xml:space="preserve">Our </w:t>
            </w:r>
            <w:r w:rsidRPr="00E24D2D">
              <w:rPr>
                <w:rFonts w:ascii="Arial" w:eastAsia="Times New Roman" w:hAnsi="Arial" w:cs="Arial"/>
                <w:b/>
                <w:bCs/>
                <w:color w:val="000000"/>
                <w:sz w:val="24"/>
                <w:szCs w:val="24"/>
              </w:rPr>
              <w:t>Ethics Officer</w:t>
            </w:r>
            <w:r w:rsidRPr="00E24D2D">
              <w:rPr>
                <w:rFonts w:ascii="Arial" w:eastAsia="Times New Roman" w:hAnsi="Arial" w:cs="Arial"/>
                <w:color w:val="000000"/>
                <w:sz w:val="24"/>
                <w:szCs w:val="24"/>
              </w:rPr>
              <w:t xml:space="preserve"> offers advice on whether employee actions comply with the Public Officers Law and/or the Joint Commission on Public Ethics (JCOPE) guidelines, including ones about accepting gifts, conflicts of interest, or attendance at conferences. Email questions to the </w:t>
            </w:r>
            <w:hyperlink r:id="rId74" w:history="1">
              <w:r w:rsidRPr="00E24D2D">
                <w:rPr>
                  <w:rFonts w:ascii="Arial" w:eastAsia="Times New Roman" w:hAnsi="Arial" w:cs="Arial"/>
                  <w:color w:val="0000CC"/>
                  <w:sz w:val="24"/>
                  <w:szCs w:val="24"/>
                  <w:u w:val="single"/>
                </w:rPr>
                <w:t>Ethics Officer</w:t>
              </w:r>
            </w:hyperlink>
            <w:r w:rsidRPr="00E24D2D">
              <w:rPr>
                <w:rFonts w:ascii="Arial" w:eastAsia="Times New Roman" w:hAnsi="Arial" w:cs="Arial"/>
                <w:color w:val="000000"/>
                <w:sz w:val="24"/>
                <w:szCs w:val="24"/>
              </w:rPr>
              <w:t xml:space="preserve"> or call (518) 457-2988.</w:t>
            </w:r>
          </w:p>
          <w:p w14:paraId="67D34BC8" w14:textId="77777777" w:rsidR="00E24D2D" w:rsidRPr="00E24D2D" w:rsidRDefault="00E24D2D" w:rsidP="00E24D2D">
            <w:pPr>
              <w:numPr>
                <w:ilvl w:val="0"/>
                <w:numId w:val="38"/>
              </w:numPr>
              <w:spacing w:before="100" w:beforeAutospacing="1" w:after="100" w:afterAutospacing="1" w:line="240" w:lineRule="auto"/>
              <w:rPr>
                <w:rFonts w:ascii="Arial" w:eastAsia="Times New Roman" w:hAnsi="Arial" w:cs="Arial"/>
                <w:color w:val="000000"/>
                <w:sz w:val="24"/>
                <w:szCs w:val="24"/>
              </w:rPr>
            </w:pPr>
            <w:r w:rsidRPr="00E24D2D">
              <w:rPr>
                <w:rFonts w:ascii="Arial" w:eastAsia="Times New Roman" w:hAnsi="Arial" w:cs="Arial"/>
                <w:color w:val="000000"/>
                <w:sz w:val="24"/>
                <w:szCs w:val="24"/>
              </w:rPr>
              <w:t xml:space="preserve">Our </w:t>
            </w:r>
            <w:r w:rsidRPr="00E24D2D">
              <w:rPr>
                <w:rFonts w:ascii="Arial" w:eastAsia="Times New Roman" w:hAnsi="Arial" w:cs="Arial"/>
                <w:b/>
                <w:bCs/>
                <w:color w:val="000000"/>
                <w:sz w:val="24"/>
                <w:szCs w:val="24"/>
              </w:rPr>
              <w:t>Labor Relations Bureau</w:t>
            </w:r>
            <w:r w:rsidRPr="00E24D2D">
              <w:rPr>
                <w:rFonts w:ascii="Arial" w:eastAsia="Times New Roman" w:hAnsi="Arial" w:cs="Arial"/>
                <w:color w:val="000000"/>
                <w:sz w:val="24"/>
                <w:szCs w:val="24"/>
              </w:rPr>
              <w:t xml:space="preserve"> helps supervisors deal with employees with behavioral or performance deficiencies, such as those who may require counseling or discipline for time and attendance violations. Contact the </w:t>
            </w:r>
            <w:hyperlink r:id="rId75" w:history="1">
              <w:r w:rsidRPr="00E24D2D">
                <w:rPr>
                  <w:rFonts w:ascii="Arial" w:eastAsia="Times New Roman" w:hAnsi="Arial" w:cs="Arial"/>
                  <w:color w:val="0000CC"/>
                  <w:sz w:val="24"/>
                  <w:szCs w:val="24"/>
                  <w:u w:val="single"/>
                </w:rPr>
                <w:t>Labor Relations Bureau</w:t>
              </w:r>
            </w:hyperlink>
            <w:r w:rsidRPr="00E24D2D">
              <w:rPr>
                <w:rFonts w:ascii="Arial" w:eastAsia="Times New Roman" w:hAnsi="Arial" w:cs="Arial"/>
                <w:color w:val="000000"/>
                <w:sz w:val="24"/>
                <w:szCs w:val="24"/>
              </w:rPr>
              <w:t xml:space="preserve"> by calling (518) 457-3110. </w:t>
            </w:r>
          </w:p>
        </w:tc>
      </w:tr>
    </w:tbl>
    <w:p w14:paraId="67D34BCA" w14:textId="77777777" w:rsidR="00E24D2D" w:rsidRDefault="00BE4187" w:rsidP="00A71B9D">
      <w:pPr>
        <w:rPr>
          <w:rFonts w:eastAsiaTheme="minorEastAsia"/>
          <w:iCs/>
          <w:spacing w:val="4"/>
          <w:sz w:val="36"/>
          <w:szCs w:val="36"/>
          <w:lang w:eastAsia="ja-JP"/>
        </w:rPr>
      </w:pPr>
      <w:r>
        <w:rPr>
          <w:rFonts w:eastAsiaTheme="minorEastAsia"/>
          <w:iCs/>
          <w:spacing w:val="4"/>
          <w:sz w:val="36"/>
          <w:szCs w:val="36"/>
          <w:lang w:eastAsia="ja-JP"/>
        </w:rPr>
        <w:lastRenderedPageBreak/>
        <w:t xml:space="preserve">Additional Notes: </w:t>
      </w:r>
    </w:p>
    <w:tbl>
      <w:tblPr>
        <w:tblStyle w:val="TableGrid"/>
        <w:tblW w:w="967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676"/>
      </w:tblGrid>
      <w:tr w:rsidR="00BE4187" w14:paraId="67D34BCC" w14:textId="77777777" w:rsidTr="00BE4187">
        <w:trPr>
          <w:trHeight w:val="484"/>
        </w:trPr>
        <w:tc>
          <w:tcPr>
            <w:tcW w:w="9676" w:type="dxa"/>
            <w:shd w:val="clear" w:color="auto" w:fill="auto"/>
          </w:tcPr>
          <w:p w14:paraId="67D34BCB" w14:textId="77777777" w:rsidR="00BE4187" w:rsidRDefault="00BE4187" w:rsidP="00A71B9D">
            <w:pPr>
              <w:rPr>
                <w:rFonts w:eastAsiaTheme="minorEastAsia"/>
                <w:iCs/>
                <w:spacing w:val="4"/>
                <w:sz w:val="36"/>
                <w:szCs w:val="36"/>
                <w:lang w:eastAsia="ja-JP"/>
              </w:rPr>
            </w:pPr>
          </w:p>
        </w:tc>
      </w:tr>
      <w:tr w:rsidR="00BE4187" w14:paraId="67D34BCE" w14:textId="77777777" w:rsidTr="00BE4187">
        <w:trPr>
          <w:trHeight w:val="484"/>
        </w:trPr>
        <w:tc>
          <w:tcPr>
            <w:tcW w:w="9676" w:type="dxa"/>
            <w:shd w:val="clear" w:color="auto" w:fill="auto"/>
          </w:tcPr>
          <w:p w14:paraId="67D34BCD" w14:textId="77777777" w:rsidR="00BE4187" w:rsidRDefault="00BE4187" w:rsidP="00A71B9D">
            <w:pPr>
              <w:rPr>
                <w:rFonts w:eastAsiaTheme="minorEastAsia"/>
                <w:iCs/>
                <w:spacing w:val="4"/>
                <w:sz w:val="36"/>
                <w:szCs w:val="36"/>
                <w:lang w:eastAsia="ja-JP"/>
              </w:rPr>
            </w:pPr>
          </w:p>
        </w:tc>
      </w:tr>
      <w:tr w:rsidR="00BE4187" w14:paraId="67D34BD0" w14:textId="77777777" w:rsidTr="00BE4187">
        <w:trPr>
          <w:trHeight w:val="484"/>
        </w:trPr>
        <w:tc>
          <w:tcPr>
            <w:tcW w:w="9676" w:type="dxa"/>
            <w:shd w:val="clear" w:color="auto" w:fill="auto"/>
          </w:tcPr>
          <w:p w14:paraId="67D34BCF" w14:textId="77777777" w:rsidR="00BE4187" w:rsidRDefault="00BE4187" w:rsidP="00A71B9D">
            <w:pPr>
              <w:rPr>
                <w:rFonts w:eastAsiaTheme="minorEastAsia"/>
                <w:iCs/>
                <w:spacing w:val="4"/>
                <w:sz w:val="36"/>
                <w:szCs w:val="36"/>
                <w:lang w:eastAsia="ja-JP"/>
              </w:rPr>
            </w:pPr>
          </w:p>
        </w:tc>
      </w:tr>
      <w:tr w:rsidR="00BE4187" w14:paraId="67D34BD2" w14:textId="77777777" w:rsidTr="00BE4187">
        <w:trPr>
          <w:trHeight w:val="466"/>
        </w:trPr>
        <w:tc>
          <w:tcPr>
            <w:tcW w:w="9676" w:type="dxa"/>
            <w:shd w:val="clear" w:color="auto" w:fill="auto"/>
          </w:tcPr>
          <w:p w14:paraId="67D34BD1" w14:textId="77777777" w:rsidR="00BE4187" w:rsidRDefault="00BE4187" w:rsidP="00A71B9D">
            <w:pPr>
              <w:rPr>
                <w:rFonts w:eastAsiaTheme="minorEastAsia"/>
                <w:iCs/>
                <w:spacing w:val="4"/>
                <w:sz w:val="36"/>
                <w:szCs w:val="36"/>
                <w:lang w:eastAsia="ja-JP"/>
              </w:rPr>
            </w:pPr>
          </w:p>
        </w:tc>
      </w:tr>
      <w:tr w:rsidR="00BE4187" w14:paraId="67D34BD4" w14:textId="77777777" w:rsidTr="00BE4187">
        <w:trPr>
          <w:trHeight w:val="484"/>
        </w:trPr>
        <w:tc>
          <w:tcPr>
            <w:tcW w:w="9676" w:type="dxa"/>
            <w:shd w:val="clear" w:color="auto" w:fill="auto"/>
          </w:tcPr>
          <w:p w14:paraId="67D34BD3" w14:textId="77777777" w:rsidR="00BE4187" w:rsidRDefault="00BE4187" w:rsidP="00A71B9D">
            <w:pPr>
              <w:rPr>
                <w:rFonts w:eastAsiaTheme="minorEastAsia"/>
                <w:iCs/>
                <w:spacing w:val="4"/>
                <w:sz w:val="36"/>
                <w:szCs w:val="36"/>
                <w:lang w:eastAsia="ja-JP"/>
              </w:rPr>
            </w:pPr>
          </w:p>
        </w:tc>
      </w:tr>
      <w:tr w:rsidR="00BE4187" w14:paraId="67D34BD6" w14:textId="77777777" w:rsidTr="00BE4187">
        <w:trPr>
          <w:trHeight w:val="484"/>
        </w:trPr>
        <w:tc>
          <w:tcPr>
            <w:tcW w:w="9676" w:type="dxa"/>
            <w:shd w:val="clear" w:color="auto" w:fill="auto"/>
          </w:tcPr>
          <w:p w14:paraId="67D34BD5" w14:textId="77777777" w:rsidR="00BE4187" w:rsidRDefault="00BE4187" w:rsidP="00A71B9D">
            <w:pPr>
              <w:rPr>
                <w:rFonts w:eastAsiaTheme="minorEastAsia"/>
                <w:iCs/>
                <w:spacing w:val="4"/>
                <w:sz w:val="36"/>
                <w:szCs w:val="36"/>
                <w:lang w:eastAsia="ja-JP"/>
              </w:rPr>
            </w:pPr>
          </w:p>
        </w:tc>
      </w:tr>
      <w:tr w:rsidR="00BE4187" w14:paraId="67D34BD8" w14:textId="77777777" w:rsidTr="00BE4187">
        <w:trPr>
          <w:trHeight w:val="484"/>
        </w:trPr>
        <w:tc>
          <w:tcPr>
            <w:tcW w:w="9676" w:type="dxa"/>
            <w:shd w:val="clear" w:color="auto" w:fill="auto"/>
          </w:tcPr>
          <w:p w14:paraId="67D34BD7" w14:textId="77777777" w:rsidR="00BE4187" w:rsidRDefault="00BE4187" w:rsidP="00A71B9D">
            <w:pPr>
              <w:rPr>
                <w:rFonts w:eastAsiaTheme="minorEastAsia"/>
                <w:iCs/>
                <w:spacing w:val="4"/>
                <w:sz w:val="36"/>
                <w:szCs w:val="36"/>
                <w:lang w:eastAsia="ja-JP"/>
              </w:rPr>
            </w:pPr>
          </w:p>
        </w:tc>
      </w:tr>
      <w:tr w:rsidR="00BE4187" w14:paraId="67D34BDA" w14:textId="77777777" w:rsidTr="00BE4187">
        <w:trPr>
          <w:trHeight w:val="484"/>
        </w:trPr>
        <w:tc>
          <w:tcPr>
            <w:tcW w:w="9676" w:type="dxa"/>
            <w:shd w:val="clear" w:color="auto" w:fill="auto"/>
          </w:tcPr>
          <w:p w14:paraId="67D34BD9" w14:textId="77777777" w:rsidR="00BE4187" w:rsidRDefault="00BE4187" w:rsidP="00A71B9D">
            <w:pPr>
              <w:rPr>
                <w:rFonts w:eastAsiaTheme="minorEastAsia"/>
                <w:iCs/>
                <w:spacing w:val="4"/>
                <w:sz w:val="36"/>
                <w:szCs w:val="36"/>
                <w:lang w:eastAsia="ja-JP"/>
              </w:rPr>
            </w:pPr>
          </w:p>
        </w:tc>
      </w:tr>
      <w:tr w:rsidR="00BE4187" w14:paraId="67D34BDC" w14:textId="77777777" w:rsidTr="00BE4187">
        <w:trPr>
          <w:trHeight w:val="484"/>
        </w:trPr>
        <w:tc>
          <w:tcPr>
            <w:tcW w:w="9676" w:type="dxa"/>
            <w:shd w:val="clear" w:color="auto" w:fill="auto"/>
          </w:tcPr>
          <w:p w14:paraId="67D34BDB" w14:textId="77777777" w:rsidR="00BE4187" w:rsidRDefault="00BE4187" w:rsidP="00A71B9D">
            <w:pPr>
              <w:rPr>
                <w:rFonts w:eastAsiaTheme="minorEastAsia"/>
                <w:iCs/>
                <w:spacing w:val="4"/>
                <w:sz w:val="36"/>
                <w:szCs w:val="36"/>
                <w:lang w:eastAsia="ja-JP"/>
              </w:rPr>
            </w:pPr>
          </w:p>
        </w:tc>
      </w:tr>
      <w:tr w:rsidR="00BE4187" w14:paraId="67D34BDE" w14:textId="77777777" w:rsidTr="00BE4187">
        <w:trPr>
          <w:trHeight w:val="484"/>
        </w:trPr>
        <w:tc>
          <w:tcPr>
            <w:tcW w:w="9676" w:type="dxa"/>
            <w:shd w:val="clear" w:color="auto" w:fill="auto"/>
          </w:tcPr>
          <w:p w14:paraId="67D34BDD" w14:textId="77777777" w:rsidR="00BE4187" w:rsidRDefault="00BE4187" w:rsidP="00A71B9D">
            <w:pPr>
              <w:rPr>
                <w:rFonts w:eastAsiaTheme="minorEastAsia"/>
                <w:iCs/>
                <w:spacing w:val="4"/>
                <w:sz w:val="36"/>
                <w:szCs w:val="36"/>
                <w:lang w:eastAsia="ja-JP"/>
              </w:rPr>
            </w:pPr>
          </w:p>
        </w:tc>
      </w:tr>
      <w:tr w:rsidR="00BE4187" w14:paraId="67D34BE0" w14:textId="77777777" w:rsidTr="00BE4187">
        <w:trPr>
          <w:trHeight w:val="484"/>
        </w:trPr>
        <w:tc>
          <w:tcPr>
            <w:tcW w:w="9676" w:type="dxa"/>
            <w:shd w:val="clear" w:color="auto" w:fill="auto"/>
          </w:tcPr>
          <w:p w14:paraId="67D34BDF" w14:textId="77777777" w:rsidR="00BE4187" w:rsidRDefault="00BE4187" w:rsidP="00A71B9D">
            <w:pPr>
              <w:rPr>
                <w:rFonts w:eastAsiaTheme="minorEastAsia"/>
                <w:iCs/>
                <w:spacing w:val="4"/>
                <w:sz w:val="36"/>
                <w:szCs w:val="36"/>
                <w:lang w:eastAsia="ja-JP"/>
              </w:rPr>
            </w:pPr>
          </w:p>
        </w:tc>
      </w:tr>
      <w:tr w:rsidR="00BE4187" w14:paraId="67D34BE2" w14:textId="77777777" w:rsidTr="00BE4187">
        <w:trPr>
          <w:trHeight w:val="484"/>
        </w:trPr>
        <w:tc>
          <w:tcPr>
            <w:tcW w:w="9676" w:type="dxa"/>
            <w:shd w:val="clear" w:color="auto" w:fill="auto"/>
          </w:tcPr>
          <w:p w14:paraId="67D34BE1" w14:textId="77777777" w:rsidR="00BE4187" w:rsidRDefault="00BE4187" w:rsidP="00A71B9D">
            <w:pPr>
              <w:rPr>
                <w:rFonts w:eastAsiaTheme="minorEastAsia"/>
                <w:iCs/>
                <w:spacing w:val="4"/>
                <w:sz w:val="36"/>
                <w:szCs w:val="36"/>
                <w:lang w:eastAsia="ja-JP"/>
              </w:rPr>
            </w:pPr>
          </w:p>
        </w:tc>
      </w:tr>
      <w:tr w:rsidR="00BE4187" w14:paraId="67D34BE4" w14:textId="77777777" w:rsidTr="00BE4187">
        <w:trPr>
          <w:trHeight w:val="484"/>
        </w:trPr>
        <w:tc>
          <w:tcPr>
            <w:tcW w:w="9676" w:type="dxa"/>
            <w:shd w:val="clear" w:color="auto" w:fill="auto"/>
          </w:tcPr>
          <w:p w14:paraId="67D34BE3" w14:textId="77777777" w:rsidR="00BE4187" w:rsidRDefault="00BE4187" w:rsidP="00A71B9D">
            <w:pPr>
              <w:rPr>
                <w:rFonts w:eastAsiaTheme="minorEastAsia"/>
                <w:iCs/>
                <w:spacing w:val="4"/>
                <w:sz w:val="36"/>
                <w:szCs w:val="36"/>
                <w:lang w:eastAsia="ja-JP"/>
              </w:rPr>
            </w:pPr>
          </w:p>
        </w:tc>
      </w:tr>
      <w:tr w:rsidR="00BE4187" w14:paraId="67D34BE6" w14:textId="77777777" w:rsidTr="00BE4187">
        <w:trPr>
          <w:trHeight w:val="484"/>
        </w:trPr>
        <w:tc>
          <w:tcPr>
            <w:tcW w:w="9676" w:type="dxa"/>
            <w:shd w:val="clear" w:color="auto" w:fill="auto"/>
          </w:tcPr>
          <w:p w14:paraId="67D34BE5" w14:textId="77777777" w:rsidR="00BE4187" w:rsidRDefault="00BE4187" w:rsidP="00A71B9D">
            <w:pPr>
              <w:rPr>
                <w:rFonts w:eastAsiaTheme="minorEastAsia"/>
                <w:iCs/>
                <w:spacing w:val="4"/>
                <w:sz w:val="36"/>
                <w:szCs w:val="36"/>
                <w:lang w:eastAsia="ja-JP"/>
              </w:rPr>
            </w:pPr>
          </w:p>
        </w:tc>
      </w:tr>
      <w:tr w:rsidR="00BE4187" w14:paraId="67D34BE8" w14:textId="77777777" w:rsidTr="00BE4187">
        <w:trPr>
          <w:trHeight w:val="484"/>
        </w:trPr>
        <w:tc>
          <w:tcPr>
            <w:tcW w:w="9676" w:type="dxa"/>
            <w:shd w:val="clear" w:color="auto" w:fill="auto"/>
          </w:tcPr>
          <w:p w14:paraId="67D34BE7" w14:textId="77777777" w:rsidR="00BE4187" w:rsidRDefault="00BE4187" w:rsidP="00A71B9D">
            <w:pPr>
              <w:rPr>
                <w:rFonts w:eastAsiaTheme="minorEastAsia"/>
                <w:iCs/>
                <w:spacing w:val="4"/>
                <w:sz w:val="36"/>
                <w:szCs w:val="36"/>
                <w:lang w:eastAsia="ja-JP"/>
              </w:rPr>
            </w:pPr>
          </w:p>
        </w:tc>
      </w:tr>
      <w:tr w:rsidR="00BE4187" w14:paraId="67D34BEA" w14:textId="77777777" w:rsidTr="00BE4187">
        <w:trPr>
          <w:trHeight w:val="484"/>
        </w:trPr>
        <w:tc>
          <w:tcPr>
            <w:tcW w:w="9676" w:type="dxa"/>
            <w:shd w:val="clear" w:color="auto" w:fill="auto"/>
          </w:tcPr>
          <w:p w14:paraId="67D34BE9" w14:textId="77777777" w:rsidR="00BE4187" w:rsidRDefault="00BE4187" w:rsidP="00A71B9D">
            <w:pPr>
              <w:rPr>
                <w:rFonts w:eastAsiaTheme="minorEastAsia"/>
                <w:iCs/>
                <w:spacing w:val="4"/>
                <w:sz w:val="36"/>
                <w:szCs w:val="36"/>
                <w:lang w:eastAsia="ja-JP"/>
              </w:rPr>
            </w:pPr>
          </w:p>
        </w:tc>
      </w:tr>
      <w:tr w:rsidR="00BE4187" w14:paraId="67D34BEC" w14:textId="77777777" w:rsidTr="00BE4187">
        <w:trPr>
          <w:trHeight w:val="484"/>
        </w:trPr>
        <w:tc>
          <w:tcPr>
            <w:tcW w:w="9676" w:type="dxa"/>
            <w:shd w:val="clear" w:color="auto" w:fill="auto"/>
          </w:tcPr>
          <w:p w14:paraId="67D34BEB" w14:textId="77777777" w:rsidR="00BE4187" w:rsidRDefault="00BE4187" w:rsidP="00A71B9D">
            <w:pPr>
              <w:rPr>
                <w:rFonts w:eastAsiaTheme="minorEastAsia"/>
                <w:iCs/>
                <w:spacing w:val="4"/>
                <w:sz w:val="36"/>
                <w:szCs w:val="36"/>
                <w:lang w:eastAsia="ja-JP"/>
              </w:rPr>
            </w:pPr>
          </w:p>
        </w:tc>
      </w:tr>
      <w:tr w:rsidR="00BE4187" w14:paraId="67D34BEE" w14:textId="77777777" w:rsidTr="00BE4187">
        <w:trPr>
          <w:trHeight w:val="484"/>
        </w:trPr>
        <w:tc>
          <w:tcPr>
            <w:tcW w:w="9676" w:type="dxa"/>
            <w:shd w:val="clear" w:color="auto" w:fill="auto"/>
          </w:tcPr>
          <w:p w14:paraId="67D34BED" w14:textId="77777777" w:rsidR="00BE4187" w:rsidRDefault="00BE4187" w:rsidP="00A71B9D">
            <w:pPr>
              <w:rPr>
                <w:rFonts w:eastAsiaTheme="minorEastAsia"/>
                <w:iCs/>
                <w:spacing w:val="4"/>
                <w:sz w:val="36"/>
                <w:szCs w:val="36"/>
                <w:lang w:eastAsia="ja-JP"/>
              </w:rPr>
            </w:pPr>
          </w:p>
        </w:tc>
      </w:tr>
      <w:tr w:rsidR="00BE4187" w14:paraId="67D34BF0" w14:textId="77777777" w:rsidTr="00BE4187">
        <w:trPr>
          <w:trHeight w:val="484"/>
        </w:trPr>
        <w:tc>
          <w:tcPr>
            <w:tcW w:w="9676" w:type="dxa"/>
            <w:shd w:val="clear" w:color="auto" w:fill="auto"/>
          </w:tcPr>
          <w:p w14:paraId="67D34BEF" w14:textId="77777777" w:rsidR="00BE4187" w:rsidRDefault="00BE4187" w:rsidP="00A71B9D">
            <w:pPr>
              <w:rPr>
                <w:rFonts w:eastAsiaTheme="minorEastAsia"/>
                <w:iCs/>
                <w:spacing w:val="4"/>
                <w:sz w:val="36"/>
                <w:szCs w:val="36"/>
                <w:lang w:eastAsia="ja-JP"/>
              </w:rPr>
            </w:pPr>
          </w:p>
        </w:tc>
      </w:tr>
      <w:tr w:rsidR="00BE4187" w14:paraId="67D34BF2" w14:textId="77777777" w:rsidTr="00BE4187">
        <w:trPr>
          <w:trHeight w:val="484"/>
        </w:trPr>
        <w:tc>
          <w:tcPr>
            <w:tcW w:w="9676" w:type="dxa"/>
            <w:shd w:val="clear" w:color="auto" w:fill="auto"/>
          </w:tcPr>
          <w:p w14:paraId="67D34BF1" w14:textId="77777777" w:rsidR="00BE4187" w:rsidRDefault="00BE4187" w:rsidP="00A71B9D">
            <w:pPr>
              <w:rPr>
                <w:rFonts w:eastAsiaTheme="minorEastAsia"/>
                <w:iCs/>
                <w:spacing w:val="4"/>
                <w:sz w:val="36"/>
                <w:szCs w:val="36"/>
                <w:lang w:eastAsia="ja-JP"/>
              </w:rPr>
            </w:pPr>
          </w:p>
        </w:tc>
      </w:tr>
      <w:tr w:rsidR="00BE4187" w14:paraId="67D34BF4" w14:textId="77777777" w:rsidTr="00BE4187">
        <w:trPr>
          <w:trHeight w:val="484"/>
        </w:trPr>
        <w:tc>
          <w:tcPr>
            <w:tcW w:w="9676" w:type="dxa"/>
            <w:shd w:val="clear" w:color="auto" w:fill="auto"/>
          </w:tcPr>
          <w:p w14:paraId="67D34BF3" w14:textId="77777777" w:rsidR="00BE4187" w:rsidRDefault="00BE4187" w:rsidP="00A71B9D">
            <w:pPr>
              <w:rPr>
                <w:rFonts w:eastAsiaTheme="minorEastAsia"/>
                <w:iCs/>
                <w:spacing w:val="4"/>
                <w:sz w:val="36"/>
                <w:szCs w:val="36"/>
                <w:lang w:eastAsia="ja-JP"/>
              </w:rPr>
            </w:pPr>
          </w:p>
        </w:tc>
      </w:tr>
      <w:tr w:rsidR="00BE4187" w14:paraId="67D34BF6" w14:textId="77777777" w:rsidTr="00BE4187">
        <w:trPr>
          <w:trHeight w:val="484"/>
        </w:trPr>
        <w:tc>
          <w:tcPr>
            <w:tcW w:w="9676" w:type="dxa"/>
            <w:shd w:val="clear" w:color="auto" w:fill="auto"/>
          </w:tcPr>
          <w:p w14:paraId="67D34BF5" w14:textId="77777777" w:rsidR="00BE4187" w:rsidRDefault="00BE4187" w:rsidP="00A71B9D">
            <w:pPr>
              <w:rPr>
                <w:rFonts w:eastAsiaTheme="minorEastAsia"/>
                <w:iCs/>
                <w:spacing w:val="4"/>
                <w:sz w:val="36"/>
                <w:szCs w:val="36"/>
                <w:lang w:eastAsia="ja-JP"/>
              </w:rPr>
            </w:pPr>
          </w:p>
        </w:tc>
      </w:tr>
      <w:tr w:rsidR="00BE4187" w14:paraId="67D34BF8" w14:textId="77777777" w:rsidTr="00BE4187">
        <w:trPr>
          <w:trHeight w:val="484"/>
        </w:trPr>
        <w:tc>
          <w:tcPr>
            <w:tcW w:w="9676" w:type="dxa"/>
            <w:shd w:val="clear" w:color="auto" w:fill="auto"/>
          </w:tcPr>
          <w:p w14:paraId="67D34BF7" w14:textId="77777777" w:rsidR="00BE4187" w:rsidRDefault="00BE4187" w:rsidP="00A71B9D">
            <w:pPr>
              <w:rPr>
                <w:rFonts w:eastAsiaTheme="minorEastAsia"/>
                <w:iCs/>
                <w:spacing w:val="4"/>
                <w:sz w:val="36"/>
                <w:szCs w:val="36"/>
                <w:lang w:eastAsia="ja-JP"/>
              </w:rPr>
            </w:pPr>
          </w:p>
        </w:tc>
      </w:tr>
    </w:tbl>
    <w:p w14:paraId="67D34BF9" w14:textId="77777777" w:rsidR="00BE4187" w:rsidRDefault="00BE4187" w:rsidP="00A71B9D">
      <w:pPr>
        <w:rPr>
          <w:rFonts w:eastAsiaTheme="minorEastAsia"/>
          <w:iCs/>
          <w:spacing w:val="4"/>
          <w:sz w:val="36"/>
          <w:szCs w:val="36"/>
          <w:lang w:eastAsia="ja-JP"/>
        </w:rPr>
      </w:pPr>
    </w:p>
    <w:sectPr w:rsidR="00BE4187" w:rsidSect="00E7030F">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79E01" w14:textId="77777777" w:rsidR="00C93C73" w:rsidRDefault="00C93C73" w:rsidP="007E723E">
      <w:pPr>
        <w:spacing w:after="0" w:line="240" w:lineRule="auto"/>
      </w:pPr>
      <w:r>
        <w:separator/>
      </w:r>
    </w:p>
  </w:endnote>
  <w:endnote w:type="continuationSeparator" w:id="0">
    <w:p w14:paraId="28C493FE" w14:textId="77777777" w:rsidR="00C93C73" w:rsidRDefault="00C93C73" w:rsidP="007E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149895"/>
      <w:docPartObj>
        <w:docPartGallery w:val="Page Numbers (Bottom of Page)"/>
        <w:docPartUnique/>
      </w:docPartObj>
    </w:sdtPr>
    <w:sdtEndPr>
      <w:rPr>
        <w:noProof/>
      </w:rPr>
    </w:sdtEndPr>
    <w:sdtContent>
      <w:p w14:paraId="67D34C22" w14:textId="77777777" w:rsidR="001D71B5" w:rsidRDefault="001D71B5">
        <w:pPr>
          <w:pStyle w:val="Footer"/>
          <w:jc w:val="center"/>
        </w:pPr>
        <w:r>
          <w:fldChar w:fldCharType="begin"/>
        </w:r>
        <w:r>
          <w:instrText xml:space="preserve"> PAGE   \* MERGEFORMAT </w:instrText>
        </w:r>
        <w:r>
          <w:fldChar w:fldCharType="separate"/>
        </w:r>
        <w:r w:rsidR="00942342">
          <w:rPr>
            <w:noProof/>
          </w:rPr>
          <w:t>7</w:t>
        </w:r>
        <w:r>
          <w:rPr>
            <w:noProof/>
          </w:rPr>
          <w:fldChar w:fldCharType="end"/>
        </w:r>
      </w:p>
    </w:sdtContent>
  </w:sdt>
  <w:p w14:paraId="67D34C23" w14:textId="77777777" w:rsidR="001D71B5" w:rsidRDefault="001D71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23674"/>
      <w:docPartObj>
        <w:docPartGallery w:val="Page Numbers (Bottom of Page)"/>
        <w:docPartUnique/>
      </w:docPartObj>
    </w:sdtPr>
    <w:sdtEndPr>
      <w:rPr>
        <w:noProof/>
      </w:rPr>
    </w:sdtEndPr>
    <w:sdtContent>
      <w:p w14:paraId="67D34C24" w14:textId="77777777" w:rsidR="001D71B5" w:rsidRDefault="001D71B5">
        <w:pPr>
          <w:pStyle w:val="Footer"/>
          <w:jc w:val="center"/>
        </w:pPr>
        <w:r>
          <w:fldChar w:fldCharType="begin"/>
        </w:r>
        <w:r>
          <w:instrText xml:space="preserve"> PAGE   \* MERGEFORMAT </w:instrText>
        </w:r>
        <w:r>
          <w:fldChar w:fldCharType="separate"/>
        </w:r>
        <w:r w:rsidR="00942342">
          <w:rPr>
            <w:noProof/>
          </w:rPr>
          <w:t>0</w:t>
        </w:r>
        <w:r>
          <w:rPr>
            <w:noProof/>
          </w:rPr>
          <w:fldChar w:fldCharType="end"/>
        </w:r>
      </w:p>
    </w:sdtContent>
  </w:sdt>
  <w:p w14:paraId="67D34C25" w14:textId="77777777" w:rsidR="001D71B5" w:rsidRDefault="001D7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4645B" w14:textId="77777777" w:rsidR="00C93C73" w:rsidRDefault="00C93C73" w:rsidP="007E723E">
      <w:pPr>
        <w:spacing w:after="0" w:line="240" w:lineRule="auto"/>
      </w:pPr>
      <w:r>
        <w:separator/>
      </w:r>
    </w:p>
  </w:footnote>
  <w:footnote w:type="continuationSeparator" w:id="0">
    <w:p w14:paraId="5E86D92B" w14:textId="77777777" w:rsidR="00C93C73" w:rsidRDefault="00C93C73" w:rsidP="007E72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7BFD"/>
    <w:multiLevelType w:val="hybridMultilevel"/>
    <w:tmpl w:val="CD6AE086"/>
    <w:lvl w:ilvl="0" w:tplc="04090015">
      <w:start w:val="1"/>
      <w:numFmt w:val="upperLetter"/>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73E0264"/>
    <w:multiLevelType w:val="hybridMultilevel"/>
    <w:tmpl w:val="E682C1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C6F83"/>
    <w:multiLevelType w:val="multilevel"/>
    <w:tmpl w:val="9188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3932C6"/>
    <w:multiLevelType w:val="hybridMultilevel"/>
    <w:tmpl w:val="091CF8E8"/>
    <w:lvl w:ilvl="0" w:tplc="6E5AF9FA">
      <w:start w:val="1"/>
      <w:numFmt w:val="bullet"/>
      <w:lvlText w:val=""/>
      <w:lvlJc w:val="left"/>
      <w:pPr>
        <w:tabs>
          <w:tab w:val="num" w:pos="720"/>
        </w:tabs>
        <w:ind w:left="720" w:hanging="360"/>
      </w:pPr>
      <w:rPr>
        <w:rFonts w:ascii="Wingdings" w:hAnsi="Wingdings" w:hint="default"/>
      </w:rPr>
    </w:lvl>
    <w:lvl w:ilvl="1" w:tplc="8B06E2B6">
      <w:start w:val="2837"/>
      <w:numFmt w:val="bullet"/>
      <w:lvlText w:val="•"/>
      <w:lvlJc w:val="left"/>
      <w:pPr>
        <w:tabs>
          <w:tab w:val="num" w:pos="1440"/>
        </w:tabs>
        <w:ind w:left="1440" w:hanging="360"/>
      </w:pPr>
      <w:rPr>
        <w:rFonts w:ascii="Arial" w:hAnsi="Arial" w:hint="default"/>
      </w:rPr>
    </w:lvl>
    <w:lvl w:ilvl="2" w:tplc="FB36F4D4">
      <w:start w:val="2837"/>
      <w:numFmt w:val="bullet"/>
      <w:lvlText w:val="-"/>
      <w:lvlJc w:val="left"/>
      <w:pPr>
        <w:tabs>
          <w:tab w:val="num" w:pos="2160"/>
        </w:tabs>
        <w:ind w:left="2160" w:hanging="360"/>
      </w:pPr>
      <w:rPr>
        <w:rFonts w:ascii="Arial" w:hAnsi="Arial" w:hint="default"/>
      </w:rPr>
    </w:lvl>
    <w:lvl w:ilvl="3" w:tplc="197AD91E" w:tentative="1">
      <w:start w:val="1"/>
      <w:numFmt w:val="bullet"/>
      <w:lvlText w:val=""/>
      <w:lvlJc w:val="left"/>
      <w:pPr>
        <w:tabs>
          <w:tab w:val="num" w:pos="2880"/>
        </w:tabs>
        <w:ind w:left="2880" w:hanging="360"/>
      </w:pPr>
      <w:rPr>
        <w:rFonts w:ascii="Wingdings" w:hAnsi="Wingdings" w:hint="default"/>
      </w:rPr>
    </w:lvl>
    <w:lvl w:ilvl="4" w:tplc="FD929292" w:tentative="1">
      <w:start w:val="1"/>
      <w:numFmt w:val="bullet"/>
      <w:lvlText w:val=""/>
      <w:lvlJc w:val="left"/>
      <w:pPr>
        <w:tabs>
          <w:tab w:val="num" w:pos="3600"/>
        </w:tabs>
        <w:ind w:left="3600" w:hanging="360"/>
      </w:pPr>
      <w:rPr>
        <w:rFonts w:ascii="Wingdings" w:hAnsi="Wingdings" w:hint="default"/>
      </w:rPr>
    </w:lvl>
    <w:lvl w:ilvl="5" w:tplc="5E2E869A" w:tentative="1">
      <w:start w:val="1"/>
      <w:numFmt w:val="bullet"/>
      <w:lvlText w:val=""/>
      <w:lvlJc w:val="left"/>
      <w:pPr>
        <w:tabs>
          <w:tab w:val="num" w:pos="4320"/>
        </w:tabs>
        <w:ind w:left="4320" w:hanging="360"/>
      </w:pPr>
      <w:rPr>
        <w:rFonts w:ascii="Wingdings" w:hAnsi="Wingdings" w:hint="default"/>
      </w:rPr>
    </w:lvl>
    <w:lvl w:ilvl="6" w:tplc="5EF441A4" w:tentative="1">
      <w:start w:val="1"/>
      <w:numFmt w:val="bullet"/>
      <w:lvlText w:val=""/>
      <w:lvlJc w:val="left"/>
      <w:pPr>
        <w:tabs>
          <w:tab w:val="num" w:pos="5040"/>
        </w:tabs>
        <w:ind w:left="5040" w:hanging="360"/>
      </w:pPr>
      <w:rPr>
        <w:rFonts w:ascii="Wingdings" w:hAnsi="Wingdings" w:hint="default"/>
      </w:rPr>
    </w:lvl>
    <w:lvl w:ilvl="7" w:tplc="BE5675A2" w:tentative="1">
      <w:start w:val="1"/>
      <w:numFmt w:val="bullet"/>
      <w:lvlText w:val=""/>
      <w:lvlJc w:val="left"/>
      <w:pPr>
        <w:tabs>
          <w:tab w:val="num" w:pos="5760"/>
        </w:tabs>
        <w:ind w:left="5760" w:hanging="360"/>
      </w:pPr>
      <w:rPr>
        <w:rFonts w:ascii="Wingdings" w:hAnsi="Wingdings" w:hint="default"/>
      </w:rPr>
    </w:lvl>
    <w:lvl w:ilvl="8" w:tplc="4AFE6C62" w:tentative="1">
      <w:start w:val="1"/>
      <w:numFmt w:val="bullet"/>
      <w:lvlText w:val=""/>
      <w:lvlJc w:val="left"/>
      <w:pPr>
        <w:tabs>
          <w:tab w:val="num" w:pos="6480"/>
        </w:tabs>
        <w:ind w:left="6480" w:hanging="360"/>
      </w:pPr>
      <w:rPr>
        <w:rFonts w:ascii="Wingdings" w:hAnsi="Wingdings" w:hint="default"/>
      </w:rPr>
    </w:lvl>
  </w:abstractNum>
  <w:abstractNum w:abstractNumId="4">
    <w:nsid w:val="0EEF2470"/>
    <w:multiLevelType w:val="hybridMultilevel"/>
    <w:tmpl w:val="4D146146"/>
    <w:lvl w:ilvl="0" w:tplc="9D9CD416">
      <w:start w:val="1"/>
      <w:numFmt w:val="bullet"/>
      <w:lvlText w:val=""/>
      <w:lvlJc w:val="left"/>
      <w:pPr>
        <w:tabs>
          <w:tab w:val="num" w:pos="1080"/>
        </w:tabs>
        <w:ind w:left="1080" w:hanging="360"/>
      </w:pPr>
      <w:rPr>
        <w:rFonts w:ascii="Wingdings" w:hAnsi="Wingdings" w:hint="default"/>
      </w:rPr>
    </w:lvl>
    <w:lvl w:ilvl="1" w:tplc="D63A0890">
      <w:start w:val="1022"/>
      <w:numFmt w:val="bullet"/>
      <w:lvlText w:val="•"/>
      <w:lvlJc w:val="left"/>
      <w:pPr>
        <w:tabs>
          <w:tab w:val="num" w:pos="1800"/>
        </w:tabs>
        <w:ind w:left="1800" w:hanging="360"/>
      </w:pPr>
      <w:rPr>
        <w:rFonts w:ascii="Arial" w:hAnsi="Arial" w:hint="default"/>
      </w:rPr>
    </w:lvl>
    <w:lvl w:ilvl="2" w:tplc="C322A214">
      <w:start w:val="1"/>
      <w:numFmt w:val="bullet"/>
      <w:lvlText w:val=""/>
      <w:lvlJc w:val="left"/>
      <w:pPr>
        <w:tabs>
          <w:tab w:val="num" w:pos="2520"/>
        </w:tabs>
        <w:ind w:left="2520" w:hanging="360"/>
      </w:pPr>
      <w:rPr>
        <w:rFonts w:ascii="Wingdings" w:hAnsi="Wingdings" w:hint="default"/>
      </w:rPr>
    </w:lvl>
    <w:lvl w:ilvl="3" w:tplc="69D6C32C" w:tentative="1">
      <w:start w:val="1"/>
      <w:numFmt w:val="bullet"/>
      <w:lvlText w:val=""/>
      <w:lvlJc w:val="left"/>
      <w:pPr>
        <w:tabs>
          <w:tab w:val="num" w:pos="3240"/>
        </w:tabs>
        <w:ind w:left="3240" w:hanging="360"/>
      </w:pPr>
      <w:rPr>
        <w:rFonts w:ascii="Wingdings" w:hAnsi="Wingdings" w:hint="default"/>
      </w:rPr>
    </w:lvl>
    <w:lvl w:ilvl="4" w:tplc="101C51BE" w:tentative="1">
      <w:start w:val="1"/>
      <w:numFmt w:val="bullet"/>
      <w:lvlText w:val=""/>
      <w:lvlJc w:val="left"/>
      <w:pPr>
        <w:tabs>
          <w:tab w:val="num" w:pos="3960"/>
        </w:tabs>
        <w:ind w:left="3960" w:hanging="360"/>
      </w:pPr>
      <w:rPr>
        <w:rFonts w:ascii="Wingdings" w:hAnsi="Wingdings" w:hint="default"/>
      </w:rPr>
    </w:lvl>
    <w:lvl w:ilvl="5" w:tplc="72D01BAE" w:tentative="1">
      <w:start w:val="1"/>
      <w:numFmt w:val="bullet"/>
      <w:lvlText w:val=""/>
      <w:lvlJc w:val="left"/>
      <w:pPr>
        <w:tabs>
          <w:tab w:val="num" w:pos="4680"/>
        </w:tabs>
        <w:ind w:left="4680" w:hanging="360"/>
      </w:pPr>
      <w:rPr>
        <w:rFonts w:ascii="Wingdings" w:hAnsi="Wingdings" w:hint="default"/>
      </w:rPr>
    </w:lvl>
    <w:lvl w:ilvl="6" w:tplc="3870ACCA" w:tentative="1">
      <w:start w:val="1"/>
      <w:numFmt w:val="bullet"/>
      <w:lvlText w:val=""/>
      <w:lvlJc w:val="left"/>
      <w:pPr>
        <w:tabs>
          <w:tab w:val="num" w:pos="5400"/>
        </w:tabs>
        <w:ind w:left="5400" w:hanging="360"/>
      </w:pPr>
      <w:rPr>
        <w:rFonts w:ascii="Wingdings" w:hAnsi="Wingdings" w:hint="default"/>
      </w:rPr>
    </w:lvl>
    <w:lvl w:ilvl="7" w:tplc="61C425F6" w:tentative="1">
      <w:start w:val="1"/>
      <w:numFmt w:val="bullet"/>
      <w:lvlText w:val=""/>
      <w:lvlJc w:val="left"/>
      <w:pPr>
        <w:tabs>
          <w:tab w:val="num" w:pos="6120"/>
        </w:tabs>
        <w:ind w:left="6120" w:hanging="360"/>
      </w:pPr>
      <w:rPr>
        <w:rFonts w:ascii="Wingdings" w:hAnsi="Wingdings" w:hint="default"/>
      </w:rPr>
    </w:lvl>
    <w:lvl w:ilvl="8" w:tplc="D44CFC62" w:tentative="1">
      <w:start w:val="1"/>
      <w:numFmt w:val="bullet"/>
      <w:lvlText w:val=""/>
      <w:lvlJc w:val="left"/>
      <w:pPr>
        <w:tabs>
          <w:tab w:val="num" w:pos="6840"/>
        </w:tabs>
        <w:ind w:left="6840" w:hanging="360"/>
      </w:pPr>
      <w:rPr>
        <w:rFonts w:ascii="Wingdings" w:hAnsi="Wingdings" w:hint="default"/>
      </w:rPr>
    </w:lvl>
  </w:abstractNum>
  <w:abstractNum w:abstractNumId="5">
    <w:nsid w:val="15964E54"/>
    <w:multiLevelType w:val="hybridMultilevel"/>
    <w:tmpl w:val="5720EBF4"/>
    <w:lvl w:ilvl="0" w:tplc="9B661C9A">
      <w:start w:val="1"/>
      <w:numFmt w:val="bullet"/>
      <w:lvlText w:val=""/>
      <w:lvlJc w:val="left"/>
      <w:pPr>
        <w:tabs>
          <w:tab w:val="num" w:pos="720"/>
        </w:tabs>
        <w:ind w:left="720" w:hanging="360"/>
      </w:pPr>
      <w:rPr>
        <w:rFonts w:ascii="Wingdings" w:hAnsi="Wingdings" w:hint="default"/>
      </w:rPr>
    </w:lvl>
    <w:lvl w:ilvl="1" w:tplc="B7F01494">
      <w:start w:val="3854"/>
      <w:numFmt w:val="bullet"/>
      <w:lvlText w:val="•"/>
      <w:lvlJc w:val="left"/>
      <w:pPr>
        <w:tabs>
          <w:tab w:val="num" w:pos="1440"/>
        </w:tabs>
        <w:ind w:left="1440" w:hanging="360"/>
      </w:pPr>
      <w:rPr>
        <w:rFonts w:ascii="Arial" w:hAnsi="Arial" w:hint="default"/>
      </w:rPr>
    </w:lvl>
    <w:lvl w:ilvl="2" w:tplc="E1F61FDC" w:tentative="1">
      <w:start w:val="1"/>
      <w:numFmt w:val="bullet"/>
      <w:lvlText w:val=""/>
      <w:lvlJc w:val="left"/>
      <w:pPr>
        <w:tabs>
          <w:tab w:val="num" w:pos="2160"/>
        </w:tabs>
        <w:ind w:left="2160" w:hanging="360"/>
      </w:pPr>
      <w:rPr>
        <w:rFonts w:ascii="Wingdings" w:hAnsi="Wingdings" w:hint="default"/>
      </w:rPr>
    </w:lvl>
    <w:lvl w:ilvl="3" w:tplc="A6C696CA" w:tentative="1">
      <w:start w:val="1"/>
      <w:numFmt w:val="bullet"/>
      <w:lvlText w:val=""/>
      <w:lvlJc w:val="left"/>
      <w:pPr>
        <w:tabs>
          <w:tab w:val="num" w:pos="2880"/>
        </w:tabs>
        <w:ind w:left="2880" w:hanging="360"/>
      </w:pPr>
      <w:rPr>
        <w:rFonts w:ascii="Wingdings" w:hAnsi="Wingdings" w:hint="default"/>
      </w:rPr>
    </w:lvl>
    <w:lvl w:ilvl="4" w:tplc="68FCF85A" w:tentative="1">
      <w:start w:val="1"/>
      <w:numFmt w:val="bullet"/>
      <w:lvlText w:val=""/>
      <w:lvlJc w:val="left"/>
      <w:pPr>
        <w:tabs>
          <w:tab w:val="num" w:pos="3600"/>
        </w:tabs>
        <w:ind w:left="3600" w:hanging="360"/>
      </w:pPr>
      <w:rPr>
        <w:rFonts w:ascii="Wingdings" w:hAnsi="Wingdings" w:hint="default"/>
      </w:rPr>
    </w:lvl>
    <w:lvl w:ilvl="5" w:tplc="4F4A2D1A" w:tentative="1">
      <w:start w:val="1"/>
      <w:numFmt w:val="bullet"/>
      <w:lvlText w:val=""/>
      <w:lvlJc w:val="left"/>
      <w:pPr>
        <w:tabs>
          <w:tab w:val="num" w:pos="4320"/>
        </w:tabs>
        <w:ind w:left="4320" w:hanging="360"/>
      </w:pPr>
      <w:rPr>
        <w:rFonts w:ascii="Wingdings" w:hAnsi="Wingdings" w:hint="default"/>
      </w:rPr>
    </w:lvl>
    <w:lvl w:ilvl="6" w:tplc="BCEE9502" w:tentative="1">
      <w:start w:val="1"/>
      <w:numFmt w:val="bullet"/>
      <w:lvlText w:val=""/>
      <w:lvlJc w:val="left"/>
      <w:pPr>
        <w:tabs>
          <w:tab w:val="num" w:pos="5040"/>
        </w:tabs>
        <w:ind w:left="5040" w:hanging="360"/>
      </w:pPr>
      <w:rPr>
        <w:rFonts w:ascii="Wingdings" w:hAnsi="Wingdings" w:hint="default"/>
      </w:rPr>
    </w:lvl>
    <w:lvl w:ilvl="7" w:tplc="1A1883A2" w:tentative="1">
      <w:start w:val="1"/>
      <w:numFmt w:val="bullet"/>
      <w:lvlText w:val=""/>
      <w:lvlJc w:val="left"/>
      <w:pPr>
        <w:tabs>
          <w:tab w:val="num" w:pos="5760"/>
        </w:tabs>
        <w:ind w:left="5760" w:hanging="360"/>
      </w:pPr>
      <w:rPr>
        <w:rFonts w:ascii="Wingdings" w:hAnsi="Wingdings" w:hint="default"/>
      </w:rPr>
    </w:lvl>
    <w:lvl w:ilvl="8" w:tplc="7CE0234E" w:tentative="1">
      <w:start w:val="1"/>
      <w:numFmt w:val="bullet"/>
      <w:lvlText w:val=""/>
      <w:lvlJc w:val="left"/>
      <w:pPr>
        <w:tabs>
          <w:tab w:val="num" w:pos="6480"/>
        </w:tabs>
        <w:ind w:left="6480" w:hanging="360"/>
      </w:pPr>
      <w:rPr>
        <w:rFonts w:ascii="Wingdings" w:hAnsi="Wingdings" w:hint="default"/>
      </w:rPr>
    </w:lvl>
  </w:abstractNum>
  <w:abstractNum w:abstractNumId="6">
    <w:nsid w:val="1960369A"/>
    <w:multiLevelType w:val="hybridMultilevel"/>
    <w:tmpl w:val="E3861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E35980"/>
    <w:multiLevelType w:val="hybridMultilevel"/>
    <w:tmpl w:val="9306F2FE"/>
    <w:lvl w:ilvl="0" w:tplc="B4F6BA74">
      <w:start w:val="1"/>
      <w:numFmt w:val="bullet"/>
      <w:lvlText w:val="•"/>
      <w:lvlJc w:val="left"/>
      <w:pPr>
        <w:tabs>
          <w:tab w:val="num" w:pos="720"/>
        </w:tabs>
        <w:ind w:left="720" w:hanging="360"/>
      </w:pPr>
      <w:rPr>
        <w:rFonts w:ascii="Times New Roman" w:hAnsi="Times New Roman" w:hint="default"/>
      </w:rPr>
    </w:lvl>
    <w:lvl w:ilvl="1" w:tplc="7FBCD28E" w:tentative="1">
      <w:start w:val="1"/>
      <w:numFmt w:val="bullet"/>
      <w:lvlText w:val="•"/>
      <w:lvlJc w:val="left"/>
      <w:pPr>
        <w:tabs>
          <w:tab w:val="num" w:pos="1440"/>
        </w:tabs>
        <w:ind w:left="1440" w:hanging="360"/>
      </w:pPr>
      <w:rPr>
        <w:rFonts w:ascii="Times New Roman" w:hAnsi="Times New Roman" w:hint="default"/>
      </w:rPr>
    </w:lvl>
    <w:lvl w:ilvl="2" w:tplc="0F72FD54" w:tentative="1">
      <w:start w:val="1"/>
      <w:numFmt w:val="bullet"/>
      <w:lvlText w:val="•"/>
      <w:lvlJc w:val="left"/>
      <w:pPr>
        <w:tabs>
          <w:tab w:val="num" w:pos="2160"/>
        </w:tabs>
        <w:ind w:left="2160" w:hanging="360"/>
      </w:pPr>
      <w:rPr>
        <w:rFonts w:ascii="Times New Roman" w:hAnsi="Times New Roman" w:hint="default"/>
      </w:rPr>
    </w:lvl>
    <w:lvl w:ilvl="3" w:tplc="19F2D07E" w:tentative="1">
      <w:start w:val="1"/>
      <w:numFmt w:val="bullet"/>
      <w:lvlText w:val="•"/>
      <w:lvlJc w:val="left"/>
      <w:pPr>
        <w:tabs>
          <w:tab w:val="num" w:pos="2880"/>
        </w:tabs>
        <w:ind w:left="2880" w:hanging="360"/>
      </w:pPr>
      <w:rPr>
        <w:rFonts w:ascii="Times New Roman" w:hAnsi="Times New Roman" w:hint="default"/>
      </w:rPr>
    </w:lvl>
    <w:lvl w:ilvl="4" w:tplc="F71EE41A" w:tentative="1">
      <w:start w:val="1"/>
      <w:numFmt w:val="bullet"/>
      <w:lvlText w:val="•"/>
      <w:lvlJc w:val="left"/>
      <w:pPr>
        <w:tabs>
          <w:tab w:val="num" w:pos="3600"/>
        </w:tabs>
        <w:ind w:left="3600" w:hanging="360"/>
      </w:pPr>
      <w:rPr>
        <w:rFonts w:ascii="Times New Roman" w:hAnsi="Times New Roman" w:hint="default"/>
      </w:rPr>
    </w:lvl>
    <w:lvl w:ilvl="5" w:tplc="445CE85C" w:tentative="1">
      <w:start w:val="1"/>
      <w:numFmt w:val="bullet"/>
      <w:lvlText w:val="•"/>
      <w:lvlJc w:val="left"/>
      <w:pPr>
        <w:tabs>
          <w:tab w:val="num" w:pos="4320"/>
        </w:tabs>
        <w:ind w:left="4320" w:hanging="360"/>
      </w:pPr>
      <w:rPr>
        <w:rFonts w:ascii="Times New Roman" w:hAnsi="Times New Roman" w:hint="default"/>
      </w:rPr>
    </w:lvl>
    <w:lvl w:ilvl="6" w:tplc="BC14D490" w:tentative="1">
      <w:start w:val="1"/>
      <w:numFmt w:val="bullet"/>
      <w:lvlText w:val="•"/>
      <w:lvlJc w:val="left"/>
      <w:pPr>
        <w:tabs>
          <w:tab w:val="num" w:pos="5040"/>
        </w:tabs>
        <w:ind w:left="5040" w:hanging="360"/>
      </w:pPr>
      <w:rPr>
        <w:rFonts w:ascii="Times New Roman" w:hAnsi="Times New Roman" w:hint="default"/>
      </w:rPr>
    </w:lvl>
    <w:lvl w:ilvl="7" w:tplc="2DB4DC80" w:tentative="1">
      <w:start w:val="1"/>
      <w:numFmt w:val="bullet"/>
      <w:lvlText w:val="•"/>
      <w:lvlJc w:val="left"/>
      <w:pPr>
        <w:tabs>
          <w:tab w:val="num" w:pos="5760"/>
        </w:tabs>
        <w:ind w:left="5760" w:hanging="360"/>
      </w:pPr>
      <w:rPr>
        <w:rFonts w:ascii="Times New Roman" w:hAnsi="Times New Roman" w:hint="default"/>
      </w:rPr>
    </w:lvl>
    <w:lvl w:ilvl="8" w:tplc="A7866B2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FDF7397"/>
    <w:multiLevelType w:val="hybridMultilevel"/>
    <w:tmpl w:val="7632D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3C2052"/>
    <w:multiLevelType w:val="hybridMultilevel"/>
    <w:tmpl w:val="387E98B0"/>
    <w:lvl w:ilvl="0" w:tplc="04090001">
      <w:start w:val="1"/>
      <w:numFmt w:val="bullet"/>
      <w:lvlText w:val=""/>
      <w:lvlJc w:val="left"/>
      <w:pPr>
        <w:ind w:left="1080" w:hanging="360"/>
      </w:pPr>
      <w:rPr>
        <w:rFonts w:ascii="Symbol" w:hAnsi="Symbol" w:hint="default"/>
      </w:rPr>
    </w:lvl>
    <w:lvl w:ilvl="1" w:tplc="255EEEE2">
      <w:numFmt w:val="bullet"/>
      <w:lvlText w:val="•"/>
      <w:lvlJc w:val="left"/>
      <w:pPr>
        <w:ind w:left="2520" w:hanging="108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2B0C94"/>
    <w:multiLevelType w:val="hybridMultilevel"/>
    <w:tmpl w:val="7FE05A68"/>
    <w:lvl w:ilvl="0" w:tplc="B824B3CC">
      <w:start w:val="1"/>
      <w:numFmt w:val="bullet"/>
      <w:lvlText w:val="•"/>
      <w:lvlJc w:val="left"/>
      <w:pPr>
        <w:tabs>
          <w:tab w:val="num" w:pos="360"/>
        </w:tabs>
        <w:ind w:left="360" w:hanging="360"/>
      </w:pPr>
      <w:rPr>
        <w:rFonts w:ascii="Times New Roman" w:hAnsi="Times New Roman" w:hint="default"/>
      </w:rPr>
    </w:lvl>
    <w:lvl w:ilvl="1" w:tplc="3B8AA722" w:tentative="1">
      <w:start w:val="1"/>
      <w:numFmt w:val="bullet"/>
      <w:lvlText w:val="•"/>
      <w:lvlJc w:val="left"/>
      <w:pPr>
        <w:tabs>
          <w:tab w:val="num" w:pos="1080"/>
        </w:tabs>
        <w:ind w:left="1080" w:hanging="360"/>
      </w:pPr>
      <w:rPr>
        <w:rFonts w:ascii="Times New Roman" w:hAnsi="Times New Roman" w:hint="default"/>
      </w:rPr>
    </w:lvl>
    <w:lvl w:ilvl="2" w:tplc="38B28F42" w:tentative="1">
      <w:start w:val="1"/>
      <w:numFmt w:val="bullet"/>
      <w:lvlText w:val="•"/>
      <w:lvlJc w:val="left"/>
      <w:pPr>
        <w:tabs>
          <w:tab w:val="num" w:pos="1800"/>
        </w:tabs>
        <w:ind w:left="1800" w:hanging="360"/>
      </w:pPr>
      <w:rPr>
        <w:rFonts w:ascii="Times New Roman" w:hAnsi="Times New Roman" w:hint="default"/>
      </w:rPr>
    </w:lvl>
    <w:lvl w:ilvl="3" w:tplc="6F464AC6" w:tentative="1">
      <w:start w:val="1"/>
      <w:numFmt w:val="bullet"/>
      <w:lvlText w:val="•"/>
      <w:lvlJc w:val="left"/>
      <w:pPr>
        <w:tabs>
          <w:tab w:val="num" w:pos="2520"/>
        </w:tabs>
        <w:ind w:left="2520" w:hanging="360"/>
      </w:pPr>
      <w:rPr>
        <w:rFonts w:ascii="Times New Roman" w:hAnsi="Times New Roman" w:hint="default"/>
      </w:rPr>
    </w:lvl>
    <w:lvl w:ilvl="4" w:tplc="DA78D02A" w:tentative="1">
      <w:start w:val="1"/>
      <w:numFmt w:val="bullet"/>
      <w:lvlText w:val="•"/>
      <w:lvlJc w:val="left"/>
      <w:pPr>
        <w:tabs>
          <w:tab w:val="num" w:pos="3240"/>
        </w:tabs>
        <w:ind w:left="3240" w:hanging="360"/>
      </w:pPr>
      <w:rPr>
        <w:rFonts w:ascii="Times New Roman" w:hAnsi="Times New Roman" w:hint="default"/>
      </w:rPr>
    </w:lvl>
    <w:lvl w:ilvl="5" w:tplc="66D68390" w:tentative="1">
      <w:start w:val="1"/>
      <w:numFmt w:val="bullet"/>
      <w:lvlText w:val="•"/>
      <w:lvlJc w:val="left"/>
      <w:pPr>
        <w:tabs>
          <w:tab w:val="num" w:pos="3960"/>
        </w:tabs>
        <w:ind w:left="3960" w:hanging="360"/>
      </w:pPr>
      <w:rPr>
        <w:rFonts w:ascii="Times New Roman" w:hAnsi="Times New Roman" w:hint="default"/>
      </w:rPr>
    </w:lvl>
    <w:lvl w:ilvl="6" w:tplc="BEF8CE6C" w:tentative="1">
      <w:start w:val="1"/>
      <w:numFmt w:val="bullet"/>
      <w:lvlText w:val="•"/>
      <w:lvlJc w:val="left"/>
      <w:pPr>
        <w:tabs>
          <w:tab w:val="num" w:pos="4680"/>
        </w:tabs>
        <w:ind w:left="4680" w:hanging="360"/>
      </w:pPr>
      <w:rPr>
        <w:rFonts w:ascii="Times New Roman" w:hAnsi="Times New Roman" w:hint="default"/>
      </w:rPr>
    </w:lvl>
    <w:lvl w:ilvl="7" w:tplc="86140DCA" w:tentative="1">
      <w:start w:val="1"/>
      <w:numFmt w:val="bullet"/>
      <w:lvlText w:val="•"/>
      <w:lvlJc w:val="left"/>
      <w:pPr>
        <w:tabs>
          <w:tab w:val="num" w:pos="5400"/>
        </w:tabs>
        <w:ind w:left="5400" w:hanging="360"/>
      </w:pPr>
      <w:rPr>
        <w:rFonts w:ascii="Times New Roman" w:hAnsi="Times New Roman" w:hint="default"/>
      </w:rPr>
    </w:lvl>
    <w:lvl w:ilvl="8" w:tplc="4C5E2550" w:tentative="1">
      <w:start w:val="1"/>
      <w:numFmt w:val="bullet"/>
      <w:lvlText w:val="•"/>
      <w:lvlJc w:val="left"/>
      <w:pPr>
        <w:tabs>
          <w:tab w:val="num" w:pos="6120"/>
        </w:tabs>
        <w:ind w:left="6120" w:hanging="360"/>
      </w:pPr>
      <w:rPr>
        <w:rFonts w:ascii="Times New Roman" w:hAnsi="Times New Roman" w:hint="default"/>
      </w:rPr>
    </w:lvl>
  </w:abstractNum>
  <w:abstractNum w:abstractNumId="11">
    <w:nsid w:val="225012F5"/>
    <w:multiLevelType w:val="hybridMultilevel"/>
    <w:tmpl w:val="090C5290"/>
    <w:lvl w:ilvl="0" w:tplc="D63A0890">
      <w:start w:val="1022"/>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670E5F"/>
    <w:multiLevelType w:val="hybridMultilevel"/>
    <w:tmpl w:val="2E10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907CD"/>
    <w:multiLevelType w:val="hybridMultilevel"/>
    <w:tmpl w:val="B92AE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BA3F59"/>
    <w:multiLevelType w:val="hybridMultilevel"/>
    <w:tmpl w:val="E8BC0902"/>
    <w:lvl w:ilvl="0" w:tplc="DDAEEDD4">
      <w:start w:val="1"/>
      <w:numFmt w:val="bullet"/>
      <w:lvlText w:val=""/>
      <w:lvlJc w:val="left"/>
      <w:pPr>
        <w:tabs>
          <w:tab w:val="num" w:pos="720"/>
        </w:tabs>
        <w:ind w:left="720" w:hanging="360"/>
      </w:pPr>
      <w:rPr>
        <w:rFonts w:ascii="Wingdings" w:hAnsi="Wingdings" w:hint="default"/>
      </w:rPr>
    </w:lvl>
    <w:lvl w:ilvl="1" w:tplc="5CA0FFCE">
      <w:start w:val="2464"/>
      <w:numFmt w:val="bullet"/>
      <w:lvlText w:val="•"/>
      <w:lvlJc w:val="left"/>
      <w:pPr>
        <w:tabs>
          <w:tab w:val="num" w:pos="1440"/>
        </w:tabs>
        <w:ind w:left="1440" w:hanging="360"/>
      </w:pPr>
      <w:rPr>
        <w:rFonts w:ascii="Arial" w:hAnsi="Arial" w:hint="default"/>
      </w:rPr>
    </w:lvl>
    <w:lvl w:ilvl="2" w:tplc="4A808266" w:tentative="1">
      <w:start w:val="1"/>
      <w:numFmt w:val="bullet"/>
      <w:lvlText w:val=""/>
      <w:lvlJc w:val="left"/>
      <w:pPr>
        <w:tabs>
          <w:tab w:val="num" w:pos="2160"/>
        </w:tabs>
        <w:ind w:left="2160" w:hanging="360"/>
      </w:pPr>
      <w:rPr>
        <w:rFonts w:ascii="Wingdings" w:hAnsi="Wingdings" w:hint="default"/>
      </w:rPr>
    </w:lvl>
    <w:lvl w:ilvl="3" w:tplc="16D6580C" w:tentative="1">
      <w:start w:val="1"/>
      <w:numFmt w:val="bullet"/>
      <w:lvlText w:val=""/>
      <w:lvlJc w:val="left"/>
      <w:pPr>
        <w:tabs>
          <w:tab w:val="num" w:pos="2880"/>
        </w:tabs>
        <w:ind w:left="2880" w:hanging="360"/>
      </w:pPr>
      <w:rPr>
        <w:rFonts w:ascii="Wingdings" w:hAnsi="Wingdings" w:hint="default"/>
      </w:rPr>
    </w:lvl>
    <w:lvl w:ilvl="4" w:tplc="40EC0A34" w:tentative="1">
      <w:start w:val="1"/>
      <w:numFmt w:val="bullet"/>
      <w:lvlText w:val=""/>
      <w:lvlJc w:val="left"/>
      <w:pPr>
        <w:tabs>
          <w:tab w:val="num" w:pos="3600"/>
        </w:tabs>
        <w:ind w:left="3600" w:hanging="360"/>
      </w:pPr>
      <w:rPr>
        <w:rFonts w:ascii="Wingdings" w:hAnsi="Wingdings" w:hint="default"/>
      </w:rPr>
    </w:lvl>
    <w:lvl w:ilvl="5" w:tplc="CA583D26" w:tentative="1">
      <w:start w:val="1"/>
      <w:numFmt w:val="bullet"/>
      <w:lvlText w:val=""/>
      <w:lvlJc w:val="left"/>
      <w:pPr>
        <w:tabs>
          <w:tab w:val="num" w:pos="4320"/>
        </w:tabs>
        <w:ind w:left="4320" w:hanging="360"/>
      </w:pPr>
      <w:rPr>
        <w:rFonts w:ascii="Wingdings" w:hAnsi="Wingdings" w:hint="default"/>
      </w:rPr>
    </w:lvl>
    <w:lvl w:ilvl="6" w:tplc="4BA46A8C" w:tentative="1">
      <w:start w:val="1"/>
      <w:numFmt w:val="bullet"/>
      <w:lvlText w:val=""/>
      <w:lvlJc w:val="left"/>
      <w:pPr>
        <w:tabs>
          <w:tab w:val="num" w:pos="5040"/>
        </w:tabs>
        <w:ind w:left="5040" w:hanging="360"/>
      </w:pPr>
      <w:rPr>
        <w:rFonts w:ascii="Wingdings" w:hAnsi="Wingdings" w:hint="default"/>
      </w:rPr>
    </w:lvl>
    <w:lvl w:ilvl="7" w:tplc="ECC265F4" w:tentative="1">
      <w:start w:val="1"/>
      <w:numFmt w:val="bullet"/>
      <w:lvlText w:val=""/>
      <w:lvlJc w:val="left"/>
      <w:pPr>
        <w:tabs>
          <w:tab w:val="num" w:pos="5760"/>
        </w:tabs>
        <w:ind w:left="5760" w:hanging="360"/>
      </w:pPr>
      <w:rPr>
        <w:rFonts w:ascii="Wingdings" w:hAnsi="Wingdings" w:hint="default"/>
      </w:rPr>
    </w:lvl>
    <w:lvl w:ilvl="8" w:tplc="A860EAE2" w:tentative="1">
      <w:start w:val="1"/>
      <w:numFmt w:val="bullet"/>
      <w:lvlText w:val=""/>
      <w:lvlJc w:val="left"/>
      <w:pPr>
        <w:tabs>
          <w:tab w:val="num" w:pos="6480"/>
        </w:tabs>
        <w:ind w:left="6480" w:hanging="360"/>
      </w:pPr>
      <w:rPr>
        <w:rFonts w:ascii="Wingdings" w:hAnsi="Wingdings" w:hint="default"/>
      </w:rPr>
    </w:lvl>
  </w:abstractNum>
  <w:abstractNum w:abstractNumId="15">
    <w:nsid w:val="273D0A0E"/>
    <w:multiLevelType w:val="hybridMultilevel"/>
    <w:tmpl w:val="FAAC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A354AA"/>
    <w:multiLevelType w:val="hybridMultilevel"/>
    <w:tmpl w:val="A7061A12"/>
    <w:lvl w:ilvl="0" w:tplc="6D445B96">
      <w:start w:val="1"/>
      <w:numFmt w:val="bullet"/>
      <w:lvlText w:val=""/>
      <w:lvlJc w:val="left"/>
      <w:pPr>
        <w:tabs>
          <w:tab w:val="num" w:pos="720"/>
        </w:tabs>
        <w:ind w:left="720" w:hanging="360"/>
      </w:pPr>
      <w:rPr>
        <w:rFonts w:ascii="Wingdings" w:hAnsi="Wingdings" w:hint="default"/>
      </w:rPr>
    </w:lvl>
    <w:lvl w:ilvl="1" w:tplc="216ED8CA" w:tentative="1">
      <w:start w:val="1"/>
      <w:numFmt w:val="bullet"/>
      <w:lvlText w:val=""/>
      <w:lvlJc w:val="left"/>
      <w:pPr>
        <w:tabs>
          <w:tab w:val="num" w:pos="1440"/>
        </w:tabs>
        <w:ind w:left="1440" w:hanging="360"/>
      </w:pPr>
      <w:rPr>
        <w:rFonts w:ascii="Wingdings" w:hAnsi="Wingdings" w:hint="default"/>
      </w:rPr>
    </w:lvl>
    <w:lvl w:ilvl="2" w:tplc="560C786E" w:tentative="1">
      <w:start w:val="1"/>
      <w:numFmt w:val="bullet"/>
      <w:lvlText w:val=""/>
      <w:lvlJc w:val="left"/>
      <w:pPr>
        <w:tabs>
          <w:tab w:val="num" w:pos="2160"/>
        </w:tabs>
        <w:ind w:left="2160" w:hanging="360"/>
      </w:pPr>
      <w:rPr>
        <w:rFonts w:ascii="Wingdings" w:hAnsi="Wingdings" w:hint="default"/>
      </w:rPr>
    </w:lvl>
    <w:lvl w:ilvl="3" w:tplc="A5E6ECA0" w:tentative="1">
      <w:start w:val="1"/>
      <w:numFmt w:val="bullet"/>
      <w:lvlText w:val=""/>
      <w:lvlJc w:val="left"/>
      <w:pPr>
        <w:tabs>
          <w:tab w:val="num" w:pos="2880"/>
        </w:tabs>
        <w:ind w:left="2880" w:hanging="360"/>
      </w:pPr>
      <w:rPr>
        <w:rFonts w:ascii="Wingdings" w:hAnsi="Wingdings" w:hint="default"/>
      </w:rPr>
    </w:lvl>
    <w:lvl w:ilvl="4" w:tplc="7EAACCF4" w:tentative="1">
      <w:start w:val="1"/>
      <w:numFmt w:val="bullet"/>
      <w:lvlText w:val=""/>
      <w:lvlJc w:val="left"/>
      <w:pPr>
        <w:tabs>
          <w:tab w:val="num" w:pos="3600"/>
        </w:tabs>
        <w:ind w:left="3600" w:hanging="360"/>
      </w:pPr>
      <w:rPr>
        <w:rFonts w:ascii="Wingdings" w:hAnsi="Wingdings" w:hint="default"/>
      </w:rPr>
    </w:lvl>
    <w:lvl w:ilvl="5" w:tplc="53B23DA2" w:tentative="1">
      <w:start w:val="1"/>
      <w:numFmt w:val="bullet"/>
      <w:lvlText w:val=""/>
      <w:lvlJc w:val="left"/>
      <w:pPr>
        <w:tabs>
          <w:tab w:val="num" w:pos="4320"/>
        </w:tabs>
        <w:ind w:left="4320" w:hanging="360"/>
      </w:pPr>
      <w:rPr>
        <w:rFonts w:ascii="Wingdings" w:hAnsi="Wingdings" w:hint="default"/>
      </w:rPr>
    </w:lvl>
    <w:lvl w:ilvl="6" w:tplc="D6564218" w:tentative="1">
      <w:start w:val="1"/>
      <w:numFmt w:val="bullet"/>
      <w:lvlText w:val=""/>
      <w:lvlJc w:val="left"/>
      <w:pPr>
        <w:tabs>
          <w:tab w:val="num" w:pos="5040"/>
        </w:tabs>
        <w:ind w:left="5040" w:hanging="360"/>
      </w:pPr>
      <w:rPr>
        <w:rFonts w:ascii="Wingdings" w:hAnsi="Wingdings" w:hint="default"/>
      </w:rPr>
    </w:lvl>
    <w:lvl w:ilvl="7" w:tplc="EEFA832E" w:tentative="1">
      <w:start w:val="1"/>
      <w:numFmt w:val="bullet"/>
      <w:lvlText w:val=""/>
      <w:lvlJc w:val="left"/>
      <w:pPr>
        <w:tabs>
          <w:tab w:val="num" w:pos="5760"/>
        </w:tabs>
        <w:ind w:left="5760" w:hanging="360"/>
      </w:pPr>
      <w:rPr>
        <w:rFonts w:ascii="Wingdings" w:hAnsi="Wingdings" w:hint="default"/>
      </w:rPr>
    </w:lvl>
    <w:lvl w:ilvl="8" w:tplc="E676C4AE" w:tentative="1">
      <w:start w:val="1"/>
      <w:numFmt w:val="bullet"/>
      <w:lvlText w:val=""/>
      <w:lvlJc w:val="left"/>
      <w:pPr>
        <w:tabs>
          <w:tab w:val="num" w:pos="6480"/>
        </w:tabs>
        <w:ind w:left="6480" w:hanging="360"/>
      </w:pPr>
      <w:rPr>
        <w:rFonts w:ascii="Wingdings" w:hAnsi="Wingdings" w:hint="default"/>
      </w:rPr>
    </w:lvl>
  </w:abstractNum>
  <w:abstractNum w:abstractNumId="17">
    <w:nsid w:val="333B0B5D"/>
    <w:multiLevelType w:val="multilevel"/>
    <w:tmpl w:val="37CC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A82143"/>
    <w:multiLevelType w:val="hybridMultilevel"/>
    <w:tmpl w:val="795C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DD17E3"/>
    <w:multiLevelType w:val="multilevel"/>
    <w:tmpl w:val="4EF69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C5565C"/>
    <w:multiLevelType w:val="hybridMultilevel"/>
    <w:tmpl w:val="9EE8DBA8"/>
    <w:lvl w:ilvl="0" w:tplc="3F20336A">
      <w:start w:val="1"/>
      <w:numFmt w:val="bullet"/>
      <w:lvlText w:val="•"/>
      <w:lvlJc w:val="left"/>
      <w:pPr>
        <w:tabs>
          <w:tab w:val="num" w:pos="720"/>
        </w:tabs>
        <w:ind w:left="720" w:hanging="360"/>
      </w:pPr>
      <w:rPr>
        <w:rFonts w:ascii="Times New Roman" w:hAnsi="Times New Roman" w:hint="default"/>
      </w:rPr>
    </w:lvl>
    <w:lvl w:ilvl="1" w:tplc="E55A35D0" w:tentative="1">
      <w:start w:val="1"/>
      <w:numFmt w:val="bullet"/>
      <w:lvlText w:val="•"/>
      <w:lvlJc w:val="left"/>
      <w:pPr>
        <w:tabs>
          <w:tab w:val="num" w:pos="1440"/>
        </w:tabs>
        <w:ind w:left="1440" w:hanging="360"/>
      </w:pPr>
      <w:rPr>
        <w:rFonts w:ascii="Times New Roman" w:hAnsi="Times New Roman" w:hint="default"/>
      </w:rPr>
    </w:lvl>
    <w:lvl w:ilvl="2" w:tplc="D708CBD4" w:tentative="1">
      <w:start w:val="1"/>
      <w:numFmt w:val="bullet"/>
      <w:lvlText w:val="•"/>
      <w:lvlJc w:val="left"/>
      <w:pPr>
        <w:tabs>
          <w:tab w:val="num" w:pos="2160"/>
        </w:tabs>
        <w:ind w:left="2160" w:hanging="360"/>
      </w:pPr>
      <w:rPr>
        <w:rFonts w:ascii="Times New Roman" w:hAnsi="Times New Roman" w:hint="default"/>
      </w:rPr>
    </w:lvl>
    <w:lvl w:ilvl="3" w:tplc="1262A3A8" w:tentative="1">
      <w:start w:val="1"/>
      <w:numFmt w:val="bullet"/>
      <w:lvlText w:val="•"/>
      <w:lvlJc w:val="left"/>
      <w:pPr>
        <w:tabs>
          <w:tab w:val="num" w:pos="2880"/>
        </w:tabs>
        <w:ind w:left="2880" w:hanging="360"/>
      </w:pPr>
      <w:rPr>
        <w:rFonts w:ascii="Times New Roman" w:hAnsi="Times New Roman" w:hint="default"/>
      </w:rPr>
    </w:lvl>
    <w:lvl w:ilvl="4" w:tplc="0576C5A8" w:tentative="1">
      <w:start w:val="1"/>
      <w:numFmt w:val="bullet"/>
      <w:lvlText w:val="•"/>
      <w:lvlJc w:val="left"/>
      <w:pPr>
        <w:tabs>
          <w:tab w:val="num" w:pos="3600"/>
        </w:tabs>
        <w:ind w:left="3600" w:hanging="360"/>
      </w:pPr>
      <w:rPr>
        <w:rFonts w:ascii="Times New Roman" w:hAnsi="Times New Roman" w:hint="default"/>
      </w:rPr>
    </w:lvl>
    <w:lvl w:ilvl="5" w:tplc="69FC5B1C" w:tentative="1">
      <w:start w:val="1"/>
      <w:numFmt w:val="bullet"/>
      <w:lvlText w:val="•"/>
      <w:lvlJc w:val="left"/>
      <w:pPr>
        <w:tabs>
          <w:tab w:val="num" w:pos="4320"/>
        </w:tabs>
        <w:ind w:left="4320" w:hanging="360"/>
      </w:pPr>
      <w:rPr>
        <w:rFonts w:ascii="Times New Roman" w:hAnsi="Times New Roman" w:hint="default"/>
      </w:rPr>
    </w:lvl>
    <w:lvl w:ilvl="6" w:tplc="9A0A0F88" w:tentative="1">
      <w:start w:val="1"/>
      <w:numFmt w:val="bullet"/>
      <w:lvlText w:val="•"/>
      <w:lvlJc w:val="left"/>
      <w:pPr>
        <w:tabs>
          <w:tab w:val="num" w:pos="5040"/>
        </w:tabs>
        <w:ind w:left="5040" w:hanging="360"/>
      </w:pPr>
      <w:rPr>
        <w:rFonts w:ascii="Times New Roman" w:hAnsi="Times New Roman" w:hint="default"/>
      </w:rPr>
    </w:lvl>
    <w:lvl w:ilvl="7" w:tplc="1BACEA7E" w:tentative="1">
      <w:start w:val="1"/>
      <w:numFmt w:val="bullet"/>
      <w:lvlText w:val="•"/>
      <w:lvlJc w:val="left"/>
      <w:pPr>
        <w:tabs>
          <w:tab w:val="num" w:pos="5760"/>
        </w:tabs>
        <w:ind w:left="5760" w:hanging="360"/>
      </w:pPr>
      <w:rPr>
        <w:rFonts w:ascii="Times New Roman" w:hAnsi="Times New Roman" w:hint="default"/>
      </w:rPr>
    </w:lvl>
    <w:lvl w:ilvl="8" w:tplc="7C229CC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D7911A9"/>
    <w:multiLevelType w:val="hybridMultilevel"/>
    <w:tmpl w:val="745EABDA"/>
    <w:lvl w:ilvl="0" w:tplc="6CD6DE34">
      <w:start w:val="1"/>
      <w:numFmt w:val="bullet"/>
      <w:lvlText w:val="•"/>
      <w:lvlJc w:val="left"/>
      <w:pPr>
        <w:tabs>
          <w:tab w:val="num" w:pos="720"/>
        </w:tabs>
        <w:ind w:left="720" w:hanging="360"/>
      </w:pPr>
      <w:rPr>
        <w:rFonts w:ascii="Times New Roman" w:hAnsi="Times New Roman" w:hint="default"/>
      </w:rPr>
    </w:lvl>
    <w:lvl w:ilvl="1" w:tplc="F9A00670" w:tentative="1">
      <w:start w:val="1"/>
      <w:numFmt w:val="bullet"/>
      <w:lvlText w:val="•"/>
      <w:lvlJc w:val="left"/>
      <w:pPr>
        <w:tabs>
          <w:tab w:val="num" w:pos="1440"/>
        </w:tabs>
        <w:ind w:left="1440" w:hanging="360"/>
      </w:pPr>
      <w:rPr>
        <w:rFonts w:ascii="Times New Roman" w:hAnsi="Times New Roman" w:hint="default"/>
      </w:rPr>
    </w:lvl>
    <w:lvl w:ilvl="2" w:tplc="32740948" w:tentative="1">
      <w:start w:val="1"/>
      <w:numFmt w:val="bullet"/>
      <w:lvlText w:val="•"/>
      <w:lvlJc w:val="left"/>
      <w:pPr>
        <w:tabs>
          <w:tab w:val="num" w:pos="2160"/>
        </w:tabs>
        <w:ind w:left="2160" w:hanging="360"/>
      </w:pPr>
      <w:rPr>
        <w:rFonts w:ascii="Times New Roman" w:hAnsi="Times New Roman" w:hint="default"/>
      </w:rPr>
    </w:lvl>
    <w:lvl w:ilvl="3" w:tplc="5228501C" w:tentative="1">
      <w:start w:val="1"/>
      <w:numFmt w:val="bullet"/>
      <w:lvlText w:val="•"/>
      <w:lvlJc w:val="left"/>
      <w:pPr>
        <w:tabs>
          <w:tab w:val="num" w:pos="2880"/>
        </w:tabs>
        <w:ind w:left="2880" w:hanging="360"/>
      </w:pPr>
      <w:rPr>
        <w:rFonts w:ascii="Times New Roman" w:hAnsi="Times New Roman" w:hint="default"/>
      </w:rPr>
    </w:lvl>
    <w:lvl w:ilvl="4" w:tplc="C7CC800C" w:tentative="1">
      <w:start w:val="1"/>
      <w:numFmt w:val="bullet"/>
      <w:lvlText w:val="•"/>
      <w:lvlJc w:val="left"/>
      <w:pPr>
        <w:tabs>
          <w:tab w:val="num" w:pos="3600"/>
        </w:tabs>
        <w:ind w:left="3600" w:hanging="360"/>
      </w:pPr>
      <w:rPr>
        <w:rFonts w:ascii="Times New Roman" w:hAnsi="Times New Roman" w:hint="default"/>
      </w:rPr>
    </w:lvl>
    <w:lvl w:ilvl="5" w:tplc="C6368846" w:tentative="1">
      <w:start w:val="1"/>
      <w:numFmt w:val="bullet"/>
      <w:lvlText w:val="•"/>
      <w:lvlJc w:val="left"/>
      <w:pPr>
        <w:tabs>
          <w:tab w:val="num" w:pos="4320"/>
        </w:tabs>
        <w:ind w:left="4320" w:hanging="360"/>
      </w:pPr>
      <w:rPr>
        <w:rFonts w:ascii="Times New Roman" w:hAnsi="Times New Roman" w:hint="default"/>
      </w:rPr>
    </w:lvl>
    <w:lvl w:ilvl="6" w:tplc="8990BE2C" w:tentative="1">
      <w:start w:val="1"/>
      <w:numFmt w:val="bullet"/>
      <w:lvlText w:val="•"/>
      <w:lvlJc w:val="left"/>
      <w:pPr>
        <w:tabs>
          <w:tab w:val="num" w:pos="5040"/>
        </w:tabs>
        <w:ind w:left="5040" w:hanging="360"/>
      </w:pPr>
      <w:rPr>
        <w:rFonts w:ascii="Times New Roman" w:hAnsi="Times New Roman" w:hint="default"/>
      </w:rPr>
    </w:lvl>
    <w:lvl w:ilvl="7" w:tplc="0F00CC0C" w:tentative="1">
      <w:start w:val="1"/>
      <w:numFmt w:val="bullet"/>
      <w:lvlText w:val="•"/>
      <w:lvlJc w:val="left"/>
      <w:pPr>
        <w:tabs>
          <w:tab w:val="num" w:pos="5760"/>
        </w:tabs>
        <w:ind w:left="5760" w:hanging="360"/>
      </w:pPr>
      <w:rPr>
        <w:rFonts w:ascii="Times New Roman" w:hAnsi="Times New Roman" w:hint="default"/>
      </w:rPr>
    </w:lvl>
    <w:lvl w:ilvl="8" w:tplc="68F4B9B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E161BA3"/>
    <w:multiLevelType w:val="hybridMultilevel"/>
    <w:tmpl w:val="D1B4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553F34"/>
    <w:multiLevelType w:val="hybridMultilevel"/>
    <w:tmpl w:val="F3FC8D4A"/>
    <w:lvl w:ilvl="0" w:tplc="D63A0890">
      <w:start w:val="1022"/>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AA3D3F"/>
    <w:multiLevelType w:val="multilevel"/>
    <w:tmpl w:val="17B25DAA"/>
    <w:lvl w:ilvl="0">
      <w:start w:val="1"/>
      <w:numFmt w:val="upperLetter"/>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5">
    <w:nsid w:val="51363C8F"/>
    <w:multiLevelType w:val="hybridMultilevel"/>
    <w:tmpl w:val="20526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501E2B"/>
    <w:multiLevelType w:val="hybridMultilevel"/>
    <w:tmpl w:val="FCBC5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A010E2"/>
    <w:multiLevelType w:val="hybridMultilevel"/>
    <w:tmpl w:val="C3BEFF26"/>
    <w:lvl w:ilvl="0" w:tplc="013258DE">
      <w:start w:val="1"/>
      <w:numFmt w:val="bullet"/>
      <w:lvlText w:val=""/>
      <w:lvlJc w:val="left"/>
      <w:pPr>
        <w:tabs>
          <w:tab w:val="num" w:pos="720"/>
        </w:tabs>
        <w:ind w:left="720" w:hanging="360"/>
      </w:pPr>
      <w:rPr>
        <w:rFonts w:ascii="Wingdings" w:hAnsi="Wingdings" w:hint="default"/>
      </w:rPr>
    </w:lvl>
    <w:lvl w:ilvl="1" w:tplc="CF5CBB42">
      <w:start w:val="3909"/>
      <w:numFmt w:val="bullet"/>
      <w:lvlText w:val="•"/>
      <w:lvlJc w:val="left"/>
      <w:pPr>
        <w:tabs>
          <w:tab w:val="num" w:pos="1440"/>
        </w:tabs>
        <w:ind w:left="1440" w:hanging="360"/>
      </w:pPr>
      <w:rPr>
        <w:rFonts w:ascii="Arial" w:hAnsi="Arial" w:hint="default"/>
      </w:rPr>
    </w:lvl>
    <w:lvl w:ilvl="2" w:tplc="699C12C4" w:tentative="1">
      <w:start w:val="1"/>
      <w:numFmt w:val="bullet"/>
      <w:lvlText w:val=""/>
      <w:lvlJc w:val="left"/>
      <w:pPr>
        <w:tabs>
          <w:tab w:val="num" w:pos="2160"/>
        </w:tabs>
        <w:ind w:left="2160" w:hanging="360"/>
      </w:pPr>
      <w:rPr>
        <w:rFonts w:ascii="Wingdings" w:hAnsi="Wingdings" w:hint="default"/>
      </w:rPr>
    </w:lvl>
    <w:lvl w:ilvl="3" w:tplc="297E1D8A" w:tentative="1">
      <w:start w:val="1"/>
      <w:numFmt w:val="bullet"/>
      <w:lvlText w:val=""/>
      <w:lvlJc w:val="left"/>
      <w:pPr>
        <w:tabs>
          <w:tab w:val="num" w:pos="2880"/>
        </w:tabs>
        <w:ind w:left="2880" w:hanging="360"/>
      </w:pPr>
      <w:rPr>
        <w:rFonts w:ascii="Wingdings" w:hAnsi="Wingdings" w:hint="default"/>
      </w:rPr>
    </w:lvl>
    <w:lvl w:ilvl="4" w:tplc="AAFE8220" w:tentative="1">
      <w:start w:val="1"/>
      <w:numFmt w:val="bullet"/>
      <w:lvlText w:val=""/>
      <w:lvlJc w:val="left"/>
      <w:pPr>
        <w:tabs>
          <w:tab w:val="num" w:pos="3600"/>
        </w:tabs>
        <w:ind w:left="3600" w:hanging="360"/>
      </w:pPr>
      <w:rPr>
        <w:rFonts w:ascii="Wingdings" w:hAnsi="Wingdings" w:hint="default"/>
      </w:rPr>
    </w:lvl>
    <w:lvl w:ilvl="5" w:tplc="9C1430B8" w:tentative="1">
      <w:start w:val="1"/>
      <w:numFmt w:val="bullet"/>
      <w:lvlText w:val=""/>
      <w:lvlJc w:val="left"/>
      <w:pPr>
        <w:tabs>
          <w:tab w:val="num" w:pos="4320"/>
        </w:tabs>
        <w:ind w:left="4320" w:hanging="360"/>
      </w:pPr>
      <w:rPr>
        <w:rFonts w:ascii="Wingdings" w:hAnsi="Wingdings" w:hint="default"/>
      </w:rPr>
    </w:lvl>
    <w:lvl w:ilvl="6" w:tplc="4C5241AC" w:tentative="1">
      <w:start w:val="1"/>
      <w:numFmt w:val="bullet"/>
      <w:lvlText w:val=""/>
      <w:lvlJc w:val="left"/>
      <w:pPr>
        <w:tabs>
          <w:tab w:val="num" w:pos="5040"/>
        </w:tabs>
        <w:ind w:left="5040" w:hanging="360"/>
      </w:pPr>
      <w:rPr>
        <w:rFonts w:ascii="Wingdings" w:hAnsi="Wingdings" w:hint="default"/>
      </w:rPr>
    </w:lvl>
    <w:lvl w:ilvl="7" w:tplc="F34C61B2" w:tentative="1">
      <w:start w:val="1"/>
      <w:numFmt w:val="bullet"/>
      <w:lvlText w:val=""/>
      <w:lvlJc w:val="left"/>
      <w:pPr>
        <w:tabs>
          <w:tab w:val="num" w:pos="5760"/>
        </w:tabs>
        <w:ind w:left="5760" w:hanging="360"/>
      </w:pPr>
      <w:rPr>
        <w:rFonts w:ascii="Wingdings" w:hAnsi="Wingdings" w:hint="default"/>
      </w:rPr>
    </w:lvl>
    <w:lvl w:ilvl="8" w:tplc="57EC7532" w:tentative="1">
      <w:start w:val="1"/>
      <w:numFmt w:val="bullet"/>
      <w:lvlText w:val=""/>
      <w:lvlJc w:val="left"/>
      <w:pPr>
        <w:tabs>
          <w:tab w:val="num" w:pos="6480"/>
        </w:tabs>
        <w:ind w:left="6480" w:hanging="360"/>
      </w:pPr>
      <w:rPr>
        <w:rFonts w:ascii="Wingdings" w:hAnsi="Wingdings" w:hint="default"/>
      </w:rPr>
    </w:lvl>
  </w:abstractNum>
  <w:abstractNum w:abstractNumId="28">
    <w:nsid w:val="5C241EA1"/>
    <w:multiLevelType w:val="hybridMultilevel"/>
    <w:tmpl w:val="5B94CA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B30E9F"/>
    <w:multiLevelType w:val="hybridMultilevel"/>
    <w:tmpl w:val="535C7230"/>
    <w:lvl w:ilvl="0" w:tplc="1220D068">
      <w:start w:val="1"/>
      <w:numFmt w:val="bullet"/>
      <w:lvlText w:val=""/>
      <w:lvlJc w:val="left"/>
      <w:pPr>
        <w:tabs>
          <w:tab w:val="num" w:pos="720"/>
        </w:tabs>
        <w:ind w:left="720" w:hanging="360"/>
      </w:pPr>
      <w:rPr>
        <w:rFonts w:ascii="Wingdings" w:hAnsi="Wingdings" w:hint="default"/>
      </w:rPr>
    </w:lvl>
    <w:lvl w:ilvl="1" w:tplc="A01E4FFA">
      <w:start w:val="2462"/>
      <w:numFmt w:val="bullet"/>
      <w:lvlText w:val="•"/>
      <w:lvlJc w:val="left"/>
      <w:pPr>
        <w:tabs>
          <w:tab w:val="num" w:pos="1440"/>
        </w:tabs>
        <w:ind w:left="1440" w:hanging="360"/>
      </w:pPr>
      <w:rPr>
        <w:rFonts w:ascii="Arial" w:hAnsi="Arial" w:hint="default"/>
      </w:rPr>
    </w:lvl>
    <w:lvl w:ilvl="2" w:tplc="7CF2B18E" w:tentative="1">
      <w:start w:val="1"/>
      <w:numFmt w:val="bullet"/>
      <w:lvlText w:val=""/>
      <w:lvlJc w:val="left"/>
      <w:pPr>
        <w:tabs>
          <w:tab w:val="num" w:pos="2160"/>
        </w:tabs>
        <w:ind w:left="2160" w:hanging="360"/>
      </w:pPr>
      <w:rPr>
        <w:rFonts w:ascii="Wingdings" w:hAnsi="Wingdings" w:hint="default"/>
      </w:rPr>
    </w:lvl>
    <w:lvl w:ilvl="3" w:tplc="4C026A24" w:tentative="1">
      <w:start w:val="1"/>
      <w:numFmt w:val="bullet"/>
      <w:lvlText w:val=""/>
      <w:lvlJc w:val="left"/>
      <w:pPr>
        <w:tabs>
          <w:tab w:val="num" w:pos="2880"/>
        </w:tabs>
        <w:ind w:left="2880" w:hanging="360"/>
      </w:pPr>
      <w:rPr>
        <w:rFonts w:ascii="Wingdings" w:hAnsi="Wingdings" w:hint="default"/>
      </w:rPr>
    </w:lvl>
    <w:lvl w:ilvl="4" w:tplc="880EE644" w:tentative="1">
      <w:start w:val="1"/>
      <w:numFmt w:val="bullet"/>
      <w:lvlText w:val=""/>
      <w:lvlJc w:val="left"/>
      <w:pPr>
        <w:tabs>
          <w:tab w:val="num" w:pos="3600"/>
        </w:tabs>
        <w:ind w:left="3600" w:hanging="360"/>
      </w:pPr>
      <w:rPr>
        <w:rFonts w:ascii="Wingdings" w:hAnsi="Wingdings" w:hint="default"/>
      </w:rPr>
    </w:lvl>
    <w:lvl w:ilvl="5" w:tplc="6CB25D86" w:tentative="1">
      <w:start w:val="1"/>
      <w:numFmt w:val="bullet"/>
      <w:lvlText w:val=""/>
      <w:lvlJc w:val="left"/>
      <w:pPr>
        <w:tabs>
          <w:tab w:val="num" w:pos="4320"/>
        </w:tabs>
        <w:ind w:left="4320" w:hanging="360"/>
      </w:pPr>
      <w:rPr>
        <w:rFonts w:ascii="Wingdings" w:hAnsi="Wingdings" w:hint="default"/>
      </w:rPr>
    </w:lvl>
    <w:lvl w:ilvl="6" w:tplc="367455E2" w:tentative="1">
      <w:start w:val="1"/>
      <w:numFmt w:val="bullet"/>
      <w:lvlText w:val=""/>
      <w:lvlJc w:val="left"/>
      <w:pPr>
        <w:tabs>
          <w:tab w:val="num" w:pos="5040"/>
        </w:tabs>
        <w:ind w:left="5040" w:hanging="360"/>
      </w:pPr>
      <w:rPr>
        <w:rFonts w:ascii="Wingdings" w:hAnsi="Wingdings" w:hint="default"/>
      </w:rPr>
    </w:lvl>
    <w:lvl w:ilvl="7" w:tplc="466E59F2" w:tentative="1">
      <w:start w:val="1"/>
      <w:numFmt w:val="bullet"/>
      <w:lvlText w:val=""/>
      <w:lvlJc w:val="left"/>
      <w:pPr>
        <w:tabs>
          <w:tab w:val="num" w:pos="5760"/>
        </w:tabs>
        <w:ind w:left="5760" w:hanging="360"/>
      </w:pPr>
      <w:rPr>
        <w:rFonts w:ascii="Wingdings" w:hAnsi="Wingdings" w:hint="default"/>
      </w:rPr>
    </w:lvl>
    <w:lvl w:ilvl="8" w:tplc="1CAEBF72" w:tentative="1">
      <w:start w:val="1"/>
      <w:numFmt w:val="bullet"/>
      <w:lvlText w:val=""/>
      <w:lvlJc w:val="left"/>
      <w:pPr>
        <w:tabs>
          <w:tab w:val="num" w:pos="6480"/>
        </w:tabs>
        <w:ind w:left="6480" w:hanging="360"/>
      </w:pPr>
      <w:rPr>
        <w:rFonts w:ascii="Wingdings" w:hAnsi="Wingdings" w:hint="default"/>
      </w:rPr>
    </w:lvl>
  </w:abstractNum>
  <w:abstractNum w:abstractNumId="30">
    <w:nsid w:val="67C40BE6"/>
    <w:multiLevelType w:val="hybridMultilevel"/>
    <w:tmpl w:val="34DE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652C4"/>
    <w:multiLevelType w:val="hybridMultilevel"/>
    <w:tmpl w:val="F3440ADC"/>
    <w:lvl w:ilvl="0" w:tplc="03505412">
      <w:start w:val="1"/>
      <w:numFmt w:val="bullet"/>
      <w:lvlText w:val=""/>
      <w:lvlJc w:val="left"/>
      <w:pPr>
        <w:tabs>
          <w:tab w:val="num" w:pos="720"/>
        </w:tabs>
        <w:ind w:left="720" w:hanging="360"/>
      </w:pPr>
      <w:rPr>
        <w:rFonts w:ascii="Wingdings" w:hAnsi="Wingdings" w:hint="default"/>
      </w:rPr>
    </w:lvl>
    <w:lvl w:ilvl="1" w:tplc="A4B2BCF0">
      <w:start w:val="3854"/>
      <w:numFmt w:val="bullet"/>
      <w:lvlText w:val="•"/>
      <w:lvlJc w:val="left"/>
      <w:pPr>
        <w:tabs>
          <w:tab w:val="num" w:pos="1440"/>
        </w:tabs>
        <w:ind w:left="1440" w:hanging="360"/>
      </w:pPr>
      <w:rPr>
        <w:rFonts w:ascii="Arial" w:hAnsi="Arial" w:hint="default"/>
      </w:rPr>
    </w:lvl>
    <w:lvl w:ilvl="2" w:tplc="DDFE0D90" w:tentative="1">
      <w:start w:val="1"/>
      <w:numFmt w:val="bullet"/>
      <w:lvlText w:val=""/>
      <w:lvlJc w:val="left"/>
      <w:pPr>
        <w:tabs>
          <w:tab w:val="num" w:pos="2160"/>
        </w:tabs>
        <w:ind w:left="2160" w:hanging="360"/>
      </w:pPr>
      <w:rPr>
        <w:rFonts w:ascii="Wingdings" w:hAnsi="Wingdings" w:hint="default"/>
      </w:rPr>
    </w:lvl>
    <w:lvl w:ilvl="3" w:tplc="9BEC58A0" w:tentative="1">
      <w:start w:val="1"/>
      <w:numFmt w:val="bullet"/>
      <w:lvlText w:val=""/>
      <w:lvlJc w:val="left"/>
      <w:pPr>
        <w:tabs>
          <w:tab w:val="num" w:pos="2880"/>
        </w:tabs>
        <w:ind w:left="2880" w:hanging="360"/>
      </w:pPr>
      <w:rPr>
        <w:rFonts w:ascii="Wingdings" w:hAnsi="Wingdings" w:hint="default"/>
      </w:rPr>
    </w:lvl>
    <w:lvl w:ilvl="4" w:tplc="62F8609C" w:tentative="1">
      <w:start w:val="1"/>
      <w:numFmt w:val="bullet"/>
      <w:lvlText w:val=""/>
      <w:lvlJc w:val="left"/>
      <w:pPr>
        <w:tabs>
          <w:tab w:val="num" w:pos="3600"/>
        </w:tabs>
        <w:ind w:left="3600" w:hanging="360"/>
      </w:pPr>
      <w:rPr>
        <w:rFonts w:ascii="Wingdings" w:hAnsi="Wingdings" w:hint="default"/>
      </w:rPr>
    </w:lvl>
    <w:lvl w:ilvl="5" w:tplc="A0FA2A32" w:tentative="1">
      <w:start w:val="1"/>
      <w:numFmt w:val="bullet"/>
      <w:lvlText w:val=""/>
      <w:lvlJc w:val="left"/>
      <w:pPr>
        <w:tabs>
          <w:tab w:val="num" w:pos="4320"/>
        </w:tabs>
        <w:ind w:left="4320" w:hanging="360"/>
      </w:pPr>
      <w:rPr>
        <w:rFonts w:ascii="Wingdings" w:hAnsi="Wingdings" w:hint="default"/>
      </w:rPr>
    </w:lvl>
    <w:lvl w:ilvl="6" w:tplc="17DCB50E" w:tentative="1">
      <w:start w:val="1"/>
      <w:numFmt w:val="bullet"/>
      <w:lvlText w:val=""/>
      <w:lvlJc w:val="left"/>
      <w:pPr>
        <w:tabs>
          <w:tab w:val="num" w:pos="5040"/>
        </w:tabs>
        <w:ind w:left="5040" w:hanging="360"/>
      </w:pPr>
      <w:rPr>
        <w:rFonts w:ascii="Wingdings" w:hAnsi="Wingdings" w:hint="default"/>
      </w:rPr>
    </w:lvl>
    <w:lvl w:ilvl="7" w:tplc="772C3FAC" w:tentative="1">
      <w:start w:val="1"/>
      <w:numFmt w:val="bullet"/>
      <w:lvlText w:val=""/>
      <w:lvlJc w:val="left"/>
      <w:pPr>
        <w:tabs>
          <w:tab w:val="num" w:pos="5760"/>
        </w:tabs>
        <w:ind w:left="5760" w:hanging="360"/>
      </w:pPr>
      <w:rPr>
        <w:rFonts w:ascii="Wingdings" w:hAnsi="Wingdings" w:hint="default"/>
      </w:rPr>
    </w:lvl>
    <w:lvl w:ilvl="8" w:tplc="0AE69B28" w:tentative="1">
      <w:start w:val="1"/>
      <w:numFmt w:val="bullet"/>
      <w:lvlText w:val=""/>
      <w:lvlJc w:val="left"/>
      <w:pPr>
        <w:tabs>
          <w:tab w:val="num" w:pos="6480"/>
        </w:tabs>
        <w:ind w:left="6480" w:hanging="360"/>
      </w:pPr>
      <w:rPr>
        <w:rFonts w:ascii="Wingdings" w:hAnsi="Wingdings" w:hint="default"/>
      </w:rPr>
    </w:lvl>
  </w:abstractNum>
  <w:abstractNum w:abstractNumId="32">
    <w:nsid w:val="690772A3"/>
    <w:multiLevelType w:val="multilevel"/>
    <w:tmpl w:val="6B5A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983575"/>
    <w:multiLevelType w:val="hybridMultilevel"/>
    <w:tmpl w:val="F1FA8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B80FF5"/>
    <w:multiLevelType w:val="hybridMultilevel"/>
    <w:tmpl w:val="B976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D227CC"/>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6">
    <w:nsid w:val="750C21A3"/>
    <w:multiLevelType w:val="hybridMultilevel"/>
    <w:tmpl w:val="20526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105CCD"/>
    <w:multiLevelType w:val="hybridMultilevel"/>
    <w:tmpl w:val="D7820E80"/>
    <w:lvl w:ilvl="0" w:tplc="D63A0890">
      <w:start w:val="1022"/>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8">
    <w:nsid w:val="7BDC0838"/>
    <w:multiLevelType w:val="hybridMultilevel"/>
    <w:tmpl w:val="10C602F8"/>
    <w:lvl w:ilvl="0" w:tplc="1CEE4EE8">
      <w:start w:val="1"/>
      <w:numFmt w:val="bullet"/>
      <w:lvlText w:val="•"/>
      <w:lvlJc w:val="left"/>
      <w:pPr>
        <w:tabs>
          <w:tab w:val="num" w:pos="720"/>
        </w:tabs>
        <w:ind w:left="720" w:hanging="360"/>
      </w:pPr>
      <w:rPr>
        <w:rFonts w:ascii="Times New Roman" w:hAnsi="Times New Roman" w:hint="default"/>
      </w:rPr>
    </w:lvl>
    <w:lvl w:ilvl="1" w:tplc="8B9C3FD4" w:tentative="1">
      <w:start w:val="1"/>
      <w:numFmt w:val="bullet"/>
      <w:lvlText w:val="•"/>
      <w:lvlJc w:val="left"/>
      <w:pPr>
        <w:tabs>
          <w:tab w:val="num" w:pos="1440"/>
        </w:tabs>
        <w:ind w:left="1440" w:hanging="360"/>
      </w:pPr>
      <w:rPr>
        <w:rFonts w:ascii="Times New Roman" w:hAnsi="Times New Roman" w:hint="default"/>
      </w:rPr>
    </w:lvl>
    <w:lvl w:ilvl="2" w:tplc="147E85A4" w:tentative="1">
      <w:start w:val="1"/>
      <w:numFmt w:val="bullet"/>
      <w:lvlText w:val="•"/>
      <w:lvlJc w:val="left"/>
      <w:pPr>
        <w:tabs>
          <w:tab w:val="num" w:pos="2160"/>
        </w:tabs>
        <w:ind w:left="2160" w:hanging="360"/>
      </w:pPr>
      <w:rPr>
        <w:rFonts w:ascii="Times New Roman" w:hAnsi="Times New Roman" w:hint="default"/>
      </w:rPr>
    </w:lvl>
    <w:lvl w:ilvl="3" w:tplc="7A408C0C" w:tentative="1">
      <w:start w:val="1"/>
      <w:numFmt w:val="bullet"/>
      <w:lvlText w:val="•"/>
      <w:lvlJc w:val="left"/>
      <w:pPr>
        <w:tabs>
          <w:tab w:val="num" w:pos="2880"/>
        </w:tabs>
        <w:ind w:left="2880" w:hanging="360"/>
      </w:pPr>
      <w:rPr>
        <w:rFonts w:ascii="Times New Roman" w:hAnsi="Times New Roman" w:hint="default"/>
      </w:rPr>
    </w:lvl>
    <w:lvl w:ilvl="4" w:tplc="437E90CC" w:tentative="1">
      <w:start w:val="1"/>
      <w:numFmt w:val="bullet"/>
      <w:lvlText w:val="•"/>
      <w:lvlJc w:val="left"/>
      <w:pPr>
        <w:tabs>
          <w:tab w:val="num" w:pos="3600"/>
        </w:tabs>
        <w:ind w:left="3600" w:hanging="360"/>
      </w:pPr>
      <w:rPr>
        <w:rFonts w:ascii="Times New Roman" w:hAnsi="Times New Roman" w:hint="default"/>
      </w:rPr>
    </w:lvl>
    <w:lvl w:ilvl="5" w:tplc="7A463FDA" w:tentative="1">
      <w:start w:val="1"/>
      <w:numFmt w:val="bullet"/>
      <w:lvlText w:val="•"/>
      <w:lvlJc w:val="left"/>
      <w:pPr>
        <w:tabs>
          <w:tab w:val="num" w:pos="4320"/>
        </w:tabs>
        <w:ind w:left="4320" w:hanging="360"/>
      </w:pPr>
      <w:rPr>
        <w:rFonts w:ascii="Times New Roman" w:hAnsi="Times New Roman" w:hint="default"/>
      </w:rPr>
    </w:lvl>
    <w:lvl w:ilvl="6" w:tplc="DFBAA3F6" w:tentative="1">
      <w:start w:val="1"/>
      <w:numFmt w:val="bullet"/>
      <w:lvlText w:val="•"/>
      <w:lvlJc w:val="left"/>
      <w:pPr>
        <w:tabs>
          <w:tab w:val="num" w:pos="5040"/>
        </w:tabs>
        <w:ind w:left="5040" w:hanging="360"/>
      </w:pPr>
      <w:rPr>
        <w:rFonts w:ascii="Times New Roman" w:hAnsi="Times New Roman" w:hint="default"/>
      </w:rPr>
    </w:lvl>
    <w:lvl w:ilvl="7" w:tplc="97F0663C" w:tentative="1">
      <w:start w:val="1"/>
      <w:numFmt w:val="bullet"/>
      <w:lvlText w:val="•"/>
      <w:lvlJc w:val="left"/>
      <w:pPr>
        <w:tabs>
          <w:tab w:val="num" w:pos="5760"/>
        </w:tabs>
        <w:ind w:left="5760" w:hanging="360"/>
      </w:pPr>
      <w:rPr>
        <w:rFonts w:ascii="Times New Roman" w:hAnsi="Times New Roman" w:hint="default"/>
      </w:rPr>
    </w:lvl>
    <w:lvl w:ilvl="8" w:tplc="7DBACF1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CB16487"/>
    <w:multiLevelType w:val="hybridMultilevel"/>
    <w:tmpl w:val="B962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9D0009"/>
    <w:multiLevelType w:val="hybridMultilevel"/>
    <w:tmpl w:val="253E2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3"/>
  </w:num>
  <w:num w:numId="3">
    <w:abstractNumId w:val="38"/>
  </w:num>
  <w:num w:numId="4">
    <w:abstractNumId w:val="8"/>
  </w:num>
  <w:num w:numId="5">
    <w:abstractNumId w:val="33"/>
  </w:num>
  <w:num w:numId="6">
    <w:abstractNumId w:val="40"/>
  </w:num>
  <w:num w:numId="7">
    <w:abstractNumId w:val="26"/>
  </w:num>
  <w:num w:numId="8">
    <w:abstractNumId w:val="7"/>
  </w:num>
  <w:num w:numId="9">
    <w:abstractNumId w:val="21"/>
  </w:num>
  <w:num w:numId="10">
    <w:abstractNumId w:val="20"/>
  </w:num>
  <w:num w:numId="11">
    <w:abstractNumId w:val="10"/>
  </w:num>
  <w:num w:numId="12">
    <w:abstractNumId w:val="39"/>
  </w:num>
  <w:num w:numId="13">
    <w:abstractNumId w:val="18"/>
  </w:num>
  <w:num w:numId="14">
    <w:abstractNumId w:val="34"/>
  </w:num>
  <w:num w:numId="15">
    <w:abstractNumId w:val="36"/>
  </w:num>
  <w:num w:numId="16">
    <w:abstractNumId w:val="3"/>
  </w:num>
  <w:num w:numId="17">
    <w:abstractNumId w:val="29"/>
  </w:num>
  <w:num w:numId="18">
    <w:abstractNumId w:val="6"/>
  </w:num>
  <w:num w:numId="19">
    <w:abstractNumId w:val="9"/>
  </w:num>
  <w:num w:numId="20">
    <w:abstractNumId w:val="14"/>
  </w:num>
  <w:num w:numId="21">
    <w:abstractNumId w:val="4"/>
  </w:num>
  <w:num w:numId="22">
    <w:abstractNumId w:val="5"/>
  </w:num>
  <w:num w:numId="23">
    <w:abstractNumId w:val="31"/>
  </w:num>
  <w:num w:numId="24">
    <w:abstractNumId w:val="27"/>
  </w:num>
  <w:num w:numId="25">
    <w:abstractNumId w:val="37"/>
  </w:num>
  <w:num w:numId="26">
    <w:abstractNumId w:val="12"/>
  </w:num>
  <w:num w:numId="27">
    <w:abstractNumId w:val="11"/>
  </w:num>
  <w:num w:numId="28">
    <w:abstractNumId w:val="23"/>
  </w:num>
  <w:num w:numId="29">
    <w:abstractNumId w:val="1"/>
  </w:num>
  <w:num w:numId="30">
    <w:abstractNumId w:val="24"/>
  </w:num>
  <w:num w:numId="31">
    <w:abstractNumId w:val="35"/>
  </w:num>
  <w:num w:numId="32">
    <w:abstractNumId w:val="28"/>
  </w:num>
  <w:num w:numId="33">
    <w:abstractNumId w:val="0"/>
  </w:num>
  <w:num w:numId="34">
    <w:abstractNumId w:val="25"/>
  </w:num>
  <w:num w:numId="35">
    <w:abstractNumId w:val="17"/>
  </w:num>
  <w:num w:numId="36">
    <w:abstractNumId w:val="19"/>
  </w:num>
  <w:num w:numId="37">
    <w:abstractNumId w:val="32"/>
  </w:num>
  <w:num w:numId="38">
    <w:abstractNumId w:val="2"/>
  </w:num>
  <w:num w:numId="39">
    <w:abstractNumId w:val="22"/>
  </w:num>
  <w:num w:numId="40">
    <w:abstractNumId w:val="15"/>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EF0"/>
    <w:rsid w:val="0001124B"/>
    <w:rsid w:val="00023262"/>
    <w:rsid w:val="00047E82"/>
    <w:rsid w:val="00095A3E"/>
    <w:rsid w:val="000A6939"/>
    <w:rsid w:val="000C796F"/>
    <w:rsid w:val="000F709F"/>
    <w:rsid w:val="00112121"/>
    <w:rsid w:val="001127C5"/>
    <w:rsid w:val="001151B5"/>
    <w:rsid w:val="00121136"/>
    <w:rsid w:val="00133CDE"/>
    <w:rsid w:val="001536CE"/>
    <w:rsid w:val="00154626"/>
    <w:rsid w:val="00165133"/>
    <w:rsid w:val="001657A8"/>
    <w:rsid w:val="001823AE"/>
    <w:rsid w:val="00196558"/>
    <w:rsid w:val="00197F43"/>
    <w:rsid w:val="001A44B2"/>
    <w:rsid w:val="001A580F"/>
    <w:rsid w:val="001A7339"/>
    <w:rsid w:val="001B67D7"/>
    <w:rsid w:val="001C72DA"/>
    <w:rsid w:val="001D71B5"/>
    <w:rsid w:val="001E5A27"/>
    <w:rsid w:val="002006EF"/>
    <w:rsid w:val="00204B4B"/>
    <w:rsid w:val="00221E3A"/>
    <w:rsid w:val="0025241B"/>
    <w:rsid w:val="00270E46"/>
    <w:rsid w:val="002834A6"/>
    <w:rsid w:val="00293419"/>
    <w:rsid w:val="002A0467"/>
    <w:rsid w:val="002B562D"/>
    <w:rsid w:val="002B5F53"/>
    <w:rsid w:val="002C21B4"/>
    <w:rsid w:val="002F0604"/>
    <w:rsid w:val="0030643E"/>
    <w:rsid w:val="003160B8"/>
    <w:rsid w:val="0032437F"/>
    <w:rsid w:val="0033250C"/>
    <w:rsid w:val="00335F36"/>
    <w:rsid w:val="0034109A"/>
    <w:rsid w:val="00354571"/>
    <w:rsid w:val="003804D8"/>
    <w:rsid w:val="003B3EE6"/>
    <w:rsid w:val="003B611E"/>
    <w:rsid w:val="003C3419"/>
    <w:rsid w:val="003D7BCF"/>
    <w:rsid w:val="003E088A"/>
    <w:rsid w:val="00402A36"/>
    <w:rsid w:val="004039F5"/>
    <w:rsid w:val="0041361A"/>
    <w:rsid w:val="00414B88"/>
    <w:rsid w:val="00415AAB"/>
    <w:rsid w:val="004322C6"/>
    <w:rsid w:val="00494E52"/>
    <w:rsid w:val="004A7EF9"/>
    <w:rsid w:val="004C7926"/>
    <w:rsid w:val="004F4392"/>
    <w:rsid w:val="00504B5F"/>
    <w:rsid w:val="00524C5C"/>
    <w:rsid w:val="005269CE"/>
    <w:rsid w:val="00535654"/>
    <w:rsid w:val="0054439E"/>
    <w:rsid w:val="005450FC"/>
    <w:rsid w:val="00561084"/>
    <w:rsid w:val="005750C6"/>
    <w:rsid w:val="00576ABC"/>
    <w:rsid w:val="005777EA"/>
    <w:rsid w:val="005813DC"/>
    <w:rsid w:val="00587D9E"/>
    <w:rsid w:val="0059107E"/>
    <w:rsid w:val="005A166E"/>
    <w:rsid w:val="005A7CDA"/>
    <w:rsid w:val="005B6A99"/>
    <w:rsid w:val="005C163E"/>
    <w:rsid w:val="006079CD"/>
    <w:rsid w:val="006700E2"/>
    <w:rsid w:val="00687F2E"/>
    <w:rsid w:val="00697916"/>
    <w:rsid w:val="006A3073"/>
    <w:rsid w:val="006B6702"/>
    <w:rsid w:val="006D0944"/>
    <w:rsid w:val="006D317E"/>
    <w:rsid w:val="006E6102"/>
    <w:rsid w:val="00700864"/>
    <w:rsid w:val="00717EE2"/>
    <w:rsid w:val="007211A6"/>
    <w:rsid w:val="0075016B"/>
    <w:rsid w:val="00753F39"/>
    <w:rsid w:val="00763CC0"/>
    <w:rsid w:val="00766B95"/>
    <w:rsid w:val="00767F17"/>
    <w:rsid w:val="007778E2"/>
    <w:rsid w:val="007854EC"/>
    <w:rsid w:val="007A1982"/>
    <w:rsid w:val="007B1193"/>
    <w:rsid w:val="007B3B11"/>
    <w:rsid w:val="007B5521"/>
    <w:rsid w:val="007C353E"/>
    <w:rsid w:val="007C5B3C"/>
    <w:rsid w:val="007E723E"/>
    <w:rsid w:val="007F3F51"/>
    <w:rsid w:val="00825333"/>
    <w:rsid w:val="00841C5E"/>
    <w:rsid w:val="00842977"/>
    <w:rsid w:val="00861371"/>
    <w:rsid w:val="00884F01"/>
    <w:rsid w:val="0088740E"/>
    <w:rsid w:val="00891CD0"/>
    <w:rsid w:val="00894EC6"/>
    <w:rsid w:val="008B2901"/>
    <w:rsid w:val="008B29A4"/>
    <w:rsid w:val="008B3884"/>
    <w:rsid w:val="008C0D39"/>
    <w:rsid w:val="008C3DFB"/>
    <w:rsid w:val="008D2350"/>
    <w:rsid w:val="008E12C8"/>
    <w:rsid w:val="008F6E56"/>
    <w:rsid w:val="00904967"/>
    <w:rsid w:val="00910F20"/>
    <w:rsid w:val="00934ADC"/>
    <w:rsid w:val="00942091"/>
    <w:rsid w:val="00942342"/>
    <w:rsid w:val="0094285A"/>
    <w:rsid w:val="00946CB6"/>
    <w:rsid w:val="009577AC"/>
    <w:rsid w:val="00972301"/>
    <w:rsid w:val="00984B20"/>
    <w:rsid w:val="009A42C1"/>
    <w:rsid w:val="009A6FA6"/>
    <w:rsid w:val="009B318B"/>
    <w:rsid w:val="009C4528"/>
    <w:rsid w:val="009C4F27"/>
    <w:rsid w:val="009D2AD4"/>
    <w:rsid w:val="009D409A"/>
    <w:rsid w:val="009D4EB4"/>
    <w:rsid w:val="009D6B68"/>
    <w:rsid w:val="009F1ABD"/>
    <w:rsid w:val="00A06285"/>
    <w:rsid w:val="00A1138F"/>
    <w:rsid w:val="00A71B9D"/>
    <w:rsid w:val="00A753B0"/>
    <w:rsid w:val="00AA77D9"/>
    <w:rsid w:val="00AB218A"/>
    <w:rsid w:val="00AD55F2"/>
    <w:rsid w:val="00AD5BC4"/>
    <w:rsid w:val="00AE1109"/>
    <w:rsid w:val="00AE362F"/>
    <w:rsid w:val="00AE6DAE"/>
    <w:rsid w:val="00B019B7"/>
    <w:rsid w:val="00B06DD0"/>
    <w:rsid w:val="00B228C6"/>
    <w:rsid w:val="00B26EA6"/>
    <w:rsid w:val="00B27648"/>
    <w:rsid w:val="00B309B0"/>
    <w:rsid w:val="00B35415"/>
    <w:rsid w:val="00B4693C"/>
    <w:rsid w:val="00B56410"/>
    <w:rsid w:val="00B6548B"/>
    <w:rsid w:val="00B76E21"/>
    <w:rsid w:val="00B81B1A"/>
    <w:rsid w:val="00B91D79"/>
    <w:rsid w:val="00BB5B00"/>
    <w:rsid w:val="00BD76C1"/>
    <w:rsid w:val="00BE4187"/>
    <w:rsid w:val="00BF4DDD"/>
    <w:rsid w:val="00C26E40"/>
    <w:rsid w:val="00C40B13"/>
    <w:rsid w:val="00C54233"/>
    <w:rsid w:val="00C56D6B"/>
    <w:rsid w:val="00C66315"/>
    <w:rsid w:val="00C66D86"/>
    <w:rsid w:val="00C86EC2"/>
    <w:rsid w:val="00C9022D"/>
    <w:rsid w:val="00C9238D"/>
    <w:rsid w:val="00C93C73"/>
    <w:rsid w:val="00CB3A30"/>
    <w:rsid w:val="00CC2A82"/>
    <w:rsid w:val="00CF4DCB"/>
    <w:rsid w:val="00CF6577"/>
    <w:rsid w:val="00D525C2"/>
    <w:rsid w:val="00D76074"/>
    <w:rsid w:val="00D93CE9"/>
    <w:rsid w:val="00D95F1D"/>
    <w:rsid w:val="00DB6160"/>
    <w:rsid w:val="00DF3EBF"/>
    <w:rsid w:val="00DF5D2C"/>
    <w:rsid w:val="00E12F26"/>
    <w:rsid w:val="00E151AB"/>
    <w:rsid w:val="00E24D2D"/>
    <w:rsid w:val="00E511C0"/>
    <w:rsid w:val="00E62558"/>
    <w:rsid w:val="00E7030F"/>
    <w:rsid w:val="00E84F5F"/>
    <w:rsid w:val="00E87C43"/>
    <w:rsid w:val="00E87F31"/>
    <w:rsid w:val="00E9585A"/>
    <w:rsid w:val="00EB11E3"/>
    <w:rsid w:val="00EB1B51"/>
    <w:rsid w:val="00EB28FB"/>
    <w:rsid w:val="00EB496B"/>
    <w:rsid w:val="00EC66AB"/>
    <w:rsid w:val="00ED08E6"/>
    <w:rsid w:val="00ED6D26"/>
    <w:rsid w:val="00F100D3"/>
    <w:rsid w:val="00F1626A"/>
    <w:rsid w:val="00F1781A"/>
    <w:rsid w:val="00F207C6"/>
    <w:rsid w:val="00F32947"/>
    <w:rsid w:val="00F33BF3"/>
    <w:rsid w:val="00F40863"/>
    <w:rsid w:val="00F451F5"/>
    <w:rsid w:val="00F57FAE"/>
    <w:rsid w:val="00F86974"/>
    <w:rsid w:val="00F92540"/>
    <w:rsid w:val="00FA2EF0"/>
    <w:rsid w:val="00FB790F"/>
    <w:rsid w:val="00FC11D3"/>
    <w:rsid w:val="00FC1B03"/>
    <w:rsid w:val="00FC4093"/>
    <w:rsid w:val="00FE33A0"/>
    <w:rsid w:val="00FE5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D34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6DAE"/>
    <w:pPr>
      <w:keepNext/>
      <w:keepLines/>
      <w:numPr>
        <w:numId w:val="3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6DAE"/>
    <w:pPr>
      <w:keepNext/>
      <w:keepLines/>
      <w:numPr>
        <w:ilvl w:val="1"/>
        <w:numId w:val="3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127C5"/>
    <w:pPr>
      <w:keepNext/>
      <w:keepLines/>
      <w:numPr>
        <w:ilvl w:val="2"/>
        <w:numId w:val="3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27C5"/>
    <w:pPr>
      <w:keepNext/>
      <w:keepLines/>
      <w:numPr>
        <w:ilvl w:val="3"/>
        <w:numId w:val="3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5B3C"/>
    <w:pPr>
      <w:keepNext/>
      <w:keepLines/>
      <w:numPr>
        <w:ilvl w:val="4"/>
        <w:numId w:val="3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C5B3C"/>
    <w:pPr>
      <w:keepNext/>
      <w:keepLines/>
      <w:numPr>
        <w:ilvl w:val="5"/>
        <w:numId w:val="3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C5B3C"/>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C5B3C"/>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C5B3C"/>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2EF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2EF0"/>
    <w:rPr>
      <w:rFonts w:eastAsiaTheme="minorEastAsia"/>
      <w:lang w:eastAsia="ja-JP"/>
    </w:rPr>
  </w:style>
  <w:style w:type="paragraph" w:styleId="BalloonText">
    <w:name w:val="Balloon Text"/>
    <w:basedOn w:val="Normal"/>
    <w:link w:val="BalloonTextChar"/>
    <w:uiPriority w:val="99"/>
    <w:semiHidden/>
    <w:unhideWhenUsed/>
    <w:rsid w:val="00FA2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EF0"/>
    <w:rPr>
      <w:rFonts w:ascii="Tahoma" w:hAnsi="Tahoma" w:cs="Tahoma"/>
      <w:sz w:val="16"/>
      <w:szCs w:val="16"/>
    </w:rPr>
  </w:style>
  <w:style w:type="paragraph" w:styleId="ListParagraph">
    <w:name w:val="List Paragraph"/>
    <w:basedOn w:val="Normal"/>
    <w:uiPriority w:val="34"/>
    <w:qFormat/>
    <w:rsid w:val="002F0604"/>
    <w:pPr>
      <w:ind w:left="720"/>
      <w:contextualSpacing/>
    </w:pPr>
  </w:style>
  <w:style w:type="table" w:styleId="TableGrid">
    <w:name w:val="Table Grid"/>
    <w:basedOn w:val="TableNormal"/>
    <w:uiPriority w:val="59"/>
    <w:rsid w:val="00293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F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semiHidden/>
    <w:unhideWhenUsed/>
    <w:rsid w:val="008C3DFB"/>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59"/>
    <w:rsid w:val="00B8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34A6"/>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2834A6"/>
    <w:rPr>
      <w:rFonts w:eastAsiaTheme="minorEastAsia"/>
      <w:b/>
      <w:bCs/>
      <w:i/>
      <w:iCs/>
      <w:color w:val="4F81BD" w:themeColor="accent1"/>
      <w:lang w:eastAsia="ja-JP"/>
    </w:rPr>
  </w:style>
  <w:style w:type="character" w:customStyle="1" w:styleId="bqquotelink1">
    <w:name w:val="bqquotelink1"/>
    <w:basedOn w:val="DefaultParagraphFont"/>
    <w:rsid w:val="004A7EF9"/>
    <w:rPr>
      <w:rFonts w:ascii="Verdana" w:hAnsi="Verdana" w:hint="default"/>
      <w:sz w:val="30"/>
      <w:szCs w:val="30"/>
    </w:rPr>
  </w:style>
  <w:style w:type="paragraph" w:styleId="Header">
    <w:name w:val="header"/>
    <w:basedOn w:val="Normal"/>
    <w:link w:val="HeaderChar"/>
    <w:uiPriority w:val="99"/>
    <w:unhideWhenUsed/>
    <w:rsid w:val="007E72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23E"/>
  </w:style>
  <w:style w:type="paragraph" w:styleId="Footer">
    <w:name w:val="footer"/>
    <w:basedOn w:val="Normal"/>
    <w:link w:val="FooterChar"/>
    <w:uiPriority w:val="99"/>
    <w:unhideWhenUsed/>
    <w:rsid w:val="007E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23E"/>
  </w:style>
  <w:style w:type="paragraph" w:styleId="TOC1">
    <w:name w:val="toc 1"/>
    <w:basedOn w:val="Normal"/>
    <w:next w:val="Normal"/>
    <w:autoRedefine/>
    <w:uiPriority w:val="39"/>
    <w:unhideWhenUsed/>
    <w:rsid w:val="00AE6DAE"/>
    <w:pPr>
      <w:pBdr>
        <w:between w:val="double" w:sz="6" w:space="0" w:color="auto"/>
      </w:pBdr>
      <w:spacing w:before="120" w:after="120"/>
      <w:jc w:val="center"/>
    </w:pPr>
    <w:rPr>
      <w:rFonts w:cstheme="minorHAnsi"/>
      <w:b/>
      <w:bCs/>
      <w:i/>
      <w:iCs/>
      <w:sz w:val="24"/>
      <w:szCs w:val="24"/>
    </w:rPr>
  </w:style>
  <w:style w:type="paragraph" w:styleId="TOC2">
    <w:name w:val="toc 2"/>
    <w:basedOn w:val="Normal"/>
    <w:next w:val="Normal"/>
    <w:autoRedefine/>
    <w:uiPriority w:val="39"/>
    <w:unhideWhenUsed/>
    <w:rsid w:val="00AE6DAE"/>
    <w:pPr>
      <w:pBdr>
        <w:between w:val="double" w:sz="6" w:space="0" w:color="auto"/>
      </w:pBdr>
      <w:spacing w:before="120" w:after="120"/>
      <w:jc w:val="center"/>
    </w:pPr>
    <w:rPr>
      <w:rFonts w:cstheme="minorHAnsi"/>
      <w:i/>
      <w:iCs/>
      <w:sz w:val="20"/>
      <w:szCs w:val="20"/>
    </w:rPr>
  </w:style>
  <w:style w:type="paragraph" w:styleId="TOC3">
    <w:name w:val="toc 3"/>
    <w:basedOn w:val="Normal"/>
    <w:next w:val="Normal"/>
    <w:autoRedefine/>
    <w:uiPriority w:val="39"/>
    <w:unhideWhenUsed/>
    <w:rsid w:val="00AE6DAE"/>
    <w:pPr>
      <w:pBdr>
        <w:between w:val="double" w:sz="6" w:space="0" w:color="auto"/>
      </w:pBdr>
      <w:spacing w:before="120" w:after="120"/>
      <w:ind w:left="220"/>
      <w:jc w:val="center"/>
    </w:pPr>
    <w:rPr>
      <w:rFonts w:cstheme="minorHAnsi"/>
      <w:sz w:val="20"/>
      <w:szCs w:val="20"/>
    </w:rPr>
  </w:style>
  <w:style w:type="paragraph" w:styleId="TOC4">
    <w:name w:val="toc 4"/>
    <w:basedOn w:val="Normal"/>
    <w:next w:val="Normal"/>
    <w:autoRedefine/>
    <w:uiPriority w:val="39"/>
    <w:unhideWhenUsed/>
    <w:rsid w:val="00AE6DAE"/>
    <w:pPr>
      <w:pBdr>
        <w:between w:val="double" w:sz="6" w:space="0" w:color="auto"/>
      </w:pBdr>
      <w:spacing w:before="120" w:after="120"/>
      <w:ind w:left="440"/>
      <w:jc w:val="center"/>
    </w:pPr>
    <w:rPr>
      <w:rFonts w:cstheme="minorHAnsi"/>
      <w:sz w:val="20"/>
      <w:szCs w:val="20"/>
    </w:rPr>
  </w:style>
  <w:style w:type="paragraph" w:styleId="TOC5">
    <w:name w:val="toc 5"/>
    <w:basedOn w:val="Normal"/>
    <w:next w:val="Normal"/>
    <w:autoRedefine/>
    <w:uiPriority w:val="39"/>
    <w:unhideWhenUsed/>
    <w:rsid w:val="00AE6DAE"/>
    <w:pPr>
      <w:pBdr>
        <w:between w:val="double" w:sz="6" w:space="0" w:color="auto"/>
      </w:pBdr>
      <w:spacing w:before="120" w:after="120"/>
      <w:ind w:left="660"/>
      <w:jc w:val="center"/>
    </w:pPr>
    <w:rPr>
      <w:rFonts w:cstheme="minorHAnsi"/>
      <w:sz w:val="20"/>
      <w:szCs w:val="20"/>
    </w:rPr>
  </w:style>
  <w:style w:type="paragraph" w:styleId="TOC6">
    <w:name w:val="toc 6"/>
    <w:basedOn w:val="Normal"/>
    <w:next w:val="Normal"/>
    <w:autoRedefine/>
    <w:uiPriority w:val="39"/>
    <w:unhideWhenUsed/>
    <w:rsid w:val="00AE6DAE"/>
    <w:pPr>
      <w:pBdr>
        <w:between w:val="double" w:sz="6" w:space="0" w:color="auto"/>
      </w:pBdr>
      <w:spacing w:before="120" w:after="120"/>
      <w:ind w:left="880"/>
      <w:jc w:val="center"/>
    </w:pPr>
    <w:rPr>
      <w:rFonts w:cstheme="minorHAnsi"/>
      <w:sz w:val="20"/>
      <w:szCs w:val="20"/>
    </w:rPr>
  </w:style>
  <w:style w:type="paragraph" w:styleId="TOC7">
    <w:name w:val="toc 7"/>
    <w:basedOn w:val="Normal"/>
    <w:next w:val="Normal"/>
    <w:autoRedefine/>
    <w:uiPriority w:val="39"/>
    <w:unhideWhenUsed/>
    <w:rsid w:val="00AE6DAE"/>
    <w:pPr>
      <w:pBdr>
        <w:between w:val="double" w:sz="6" w:space="0" w:color="auto"/>
      </w:pBdr>
      <w:spacing w:before="120" w:after="120"/>
      <w:ind w:left="1100"/>
      <w:jc w:val="center"/>
    </w:pPr>
    <w:rPr>
      <w:rFonts w:cstheme="minorHAnsi"/>
      <w:sz w:val="20"/>
      <w:szCs w:val="20"/>
    </w:rPr>
  </w:style>
  <w:style w:type="paragraph" w:styleId="TOC8">
    <w:name w:val="toc 8"/>
    <w:basedOn w:val="Normal"/>
    <w:next w:val="Normal"/>
    <w:autoRedefine/>
    <w:uiPriority w:val="39"/>
    <w:unhideWhenUsed/>
    <w:rsid w:val="00AE6DAE"/>
    <w:pPr>
      <w:pBdr>
        <w:between w:val="double" w:sz="6" w:space="0" w:color="auto"/>
      </w:pBdr>
      <w:spacing w:before="120" w:after="120"/>
      <w:ind w:left="1320"/>
      <w:jc w:val="center"/>
    </w:pPr>
    <w:rPr>
      <w:rFonts w:cstheme="minorHAnsi"/>
      <w:sz w:val="20"/>
      <w:szCs w:val="20"/>
    </w:rPr>
  </w:style>
  <w:style w:type="paragraph" w:styleId="TOC9">
    <w:name w:val="toc 9"/>
    <w:basedOn w:val="Normal"/>
    <w:next w:val="Normal"/>
    <w:autoRedefine/>
    <w:uiPriority w:val="39"/>
    <w:unhideWhenUsed/>
    <w:rsid w:val="00AE6DAE"/>
    <w:pPr>
      <w:pBdr>
        <w:between w:val="double" w:sz="6" w:space="0" w:color="auto"/>
      </w:pBdr>
      <w:spacing w:before="120" w:after="120"/>
      <w:ind w:left="1540"/>
      <w:jc w:val="center"/>
    </w:pPr>
    <w:rPr>
      <w:rFonts w:cstheme="minorHAnsi"/>
      <w:sz w:val="20"/>
      <w:szCs w:val="20"/>
    </w:rPr>
  </w:style>
  <w:style w:type="character" w:customStyle="1" w:styleId="Heading1Char">
    <w:name w:val="Heading 1 Char"/>
    <w:basedOn w:val="DefaultParagraphFont"/>
    <w:link w:val="Heading1"/>
    <w:uiPriority w:val="9"/>
    <w:rsid w:val="00AE6D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6DA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127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27C5"/>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127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127C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C5B3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C5B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C5B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C5B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C5B3C"/>
    <w:rPr>
      <w:rFonts w:asciiTheme="majorHAnsi" w:eastAsiaTheme="majorEastAsia" w:hAnsiTheme="majorHAnsi" w:cstheme="majorBidi"/>
      <w:i/>
      <w:iCs/>
      <w:color w:val="404040" w:themeColor="text1" w:themeTint="BF"/>
      <w:sz w:val="20"/>
      <w:szCs w:val="20"/>
    </w:rPr>
  </w:style>
  <w:style w:type="character" w:customStyle="1" w:styleId="mystylescustom-bold1">
    <w:name w:val="mystylescustom-bold1"/>
    <w:basedOn w:val="DefaultParagraphFont"/>
    <w:rsid w:val="00E24D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6DAE"/>
    <w:pPr>
      <w:keepNext/>
      <w:keepLines/>
      <w:numPr>
        <w:numId w:val="3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6DAE"/>
    <w:pPr>
      <w:keepNext/>
      <w:keepLines/>
      <w:numPr>
        <w:ilvl w:val="1"/>
        <w:numId w:val="3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127C5"/>
    <w:pPr>
      <w:keepNext/>
      <w:keepLines/>
      <w:numPr>
        <w:ilvl w:val="2"/>
        <w:numId w:val="3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27C5"/>
    <w:pPr>
      <w:keepNext/>
      <w:keepLines/>
      <w:numPr>
        <w:ilvl w:val="3"/>
        <w:numId w:val="3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5B3C"/>
    <w:pPr>
      <w:keepNext/>
      <w:keepLines/>
      <w:numPr>
        <w:ilvl w:val="4"/>
        <w:numId w:val="3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C5B3C"/>
    <w:pPr>
      <w:keepNext/>
      <w:keepLines/>
      <w:numPr>
        <w:ilvl w:val="5"/>
        <w:numId w:val="3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C5B3C"/>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C5B3C"/>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C5B3C"/>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2EF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2EF0"/>
    <w:rPr>
      <w:rFonts w:eastAsiaTheme="minorEastAsia"/>
      <w:lang w:eastAsia="ja-JP"/>
    </w:rPr>
  </w:style>
  <w:style w:type="paragraph" w:styleId="BalloonText">
    <w:name w:val="Balloon Text"/>
    <w:basedOn w:val="Normal"/>
    <w:link w:val="BalloonTextChar"/>
    <w:uiPriority w:val="99"/>
    <w:semiHidden/>
    <w:unhideWhenUsed/>
    <w:rsid w:val="00FA2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EF0"/>
    <w:rPr>
      <w:rFonts w:ascii="Tahoma" w:hAnsi="Tahoma" w:cs="Tahoma"/>
      <w:sz w:val="16"/>
      <w:szCs w:val="16"/>
    </w:rPr>
  </w:style>
  <w:style w:type="paragraph" w:styleId="ListParagraph">
    <w:name w:val="List Paragraph"/>
    <w:basedOn w:val="Normal"/>
    <w:uiPriority w:val="34"/>
    <w:qFormat/>
    <w:rsid w:val="002F0604"/>
    <w:pPr>
      <w:ind w:left="720"/>
      <w:contextualSpacing/>
    </w:pPr>
  </w:style>
  <w:style w:type="table" w:styleId="TableGrid">
    <w:name w:val="Table Grid"/>
    <w:basedOn w:val="TableNormal"/>
    <w:uiPriority w:val="59"/>
    <w:rsid w:val="00293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F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semiHidden/>
    <w:unhideWhenUsed/>
    <w:rsid w:val="008C3DFB"/>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59"/>
    <w:rsid w:val="00B8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34A6"/>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2834A6"/>
    <w:rPr>
      <w:rFonts w:eastAsiaTheme="minorEastAsia"/>
      <w:b/>
      <w:bCs/>
      <w:i/>
      <w:iCs/>
      <w:color w:val="4F81BD" w:themeColor="accent1"/>
      <w:lang w:eastAsia="ja-JP"/>
    </w:rPr>
  </w:style>
  <w:style w:type="character" w:customStyle="1" w:styleId="bqquotelink1">
    <w:name w:val="bqquotelink1"/>
    <w:basedOn w:val="DefaultParagraphFont"/>
    <w:rsid w:val="004A7EF9"/>
    <w:rPr>
      <w:rFonts w:ascii="Verdana" w:hAnsi="Verdana" w:hint="default"/>
      <w:sz w:val="30"/>
      <w:szCs w:val="30"/>
    </w:rPr>
  </w:style>
  <w:style w:type="paragraph" w:styleId="Header">
    <w:name w:val="header"/>
    <w:basedOn w:val="Normal"/>
    <w:link w:val="HeaderChar"/>
    <w:uiPriority w:val="99"/>
    <w:unhideWhenUsed/>
    <w:rsid w:val="007E72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23E"/>
  </w:style>
  <w:style w:type="paragraph" w:styleId="Footer">
    <w:name w:val="footer"/>
    <w:basedOn w:val="Normal"/>
    <w:link w:val="FooterChar"/>
    <w:uiPriority w:val="99"/>
    <w:unhideWhenUsed/>
    <w:rsid w:val="007E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23E"/>
  </w:style>
  <w:style w:type="paragraph" w:styleId="TOC1">
    <w:name w:val="toc 1"/>
    <w:basedOn w:val="Normal"/>
    <w:next w:val="Normal"/>
    <w:autoRedefine/>
    <w:uiPriority w:val="39"/>
    <w:unhideWhenUsed/>
    <w:rsid w:val="00AE6DAE"/>
    <w:pPr>
      <w:pBdr>
        <w:between w:val="double" w:sz="6" w:space="0" w:color="auto"/>
      </w:pBdr>
      <w:spacing w:before="120" w:after="120"/>
      <w:jc w:val="center"/>
    </w:pPr>
    <w:rPr>
      <w:rFonts w:cstheme="minorHAnsi"/>
      <w:b/>
      <w:bCs/>
      <w:i/>
      <w:iCs/>
      <w:sz w:val="24"/>
      <w:szCs w:val="24"/>
    </w:rPr>
  </w:style>
  <w:style w:type="paragraph" w:styleId="TOC2">
    <w:name w:val="toc 2"/>
    <w:basedOn w:val="Normal"/>
    <w:next w:val="Normal"/>
    <w:autoRedefine/>
    <w:uiPriority w:val="39"/>
    <w:unhideWhenUsed/>
    <w:rsid w:val="00AE6DAE"/>
    <w:pPr>
      <w:pBdr>
        <w:between w:val="double" w:sz="6" w:space="0" w:color="auto"/>
      </w:pBdr>
      <w:spacing w:before="120" w:after="120"/>
      <w:jc w:val="center"/>
    </w:pPr>
    <w:rPr>
      <w:rFonts w:cstheme="minorHAnsi"/>
      <w:i/>
      <w:iCs/>
      <w:sz w:val="20"/>
      <w:szCs w:val="20"/>
    </w:rPr>
  </w:style>
  <w:style w:type="paragraph" w:styleId="TOC3">
    <w:name w:val="toc 3"/>
    <w:basedOn w:val="Normal"/>
    <w:next w:val="Normal"/>
    <w:autoRedefine/>
    <w:uiPriority w:val="39"/>
    <w:unhideWhenUsed/>
    <w:rsid w:val="00AE6DAE"/>
    <w:pPr>
      <w:pBdr>
        <w:between w:val="double" w:sz="6" w:space="0" w:color="auto"/>
      </w:pBdr>
      <w:spacing w:before="120" w:after="120"/>
      <w:ind w:left="220"/>
      <w:jc w:val="center"/>
    </w:pPr>
    <w:rPr>
      <w:rFonts w:cstheme="minorHAnsi"/>
      <w:sz w:val="20"/>
      <w:szCs w:val="20"/>
    </w:rPr>
  </w:style>
  <w:style w:type="paragraph" w:styleId="TOC4">
    <w:name w:val="toc 4"/>
    <w:basedOn w:val="Normal"/>
    <w:next w:val="Normal"/>
    <w:autoRedefine/>
    <w:uiPriority w:val="39"/>
    <w:unhideWhenUsed/>
    <w:rsid w:val="00AE6DAE"/>
    <w:pPr>
      <w:pBdr>
        <w:between w:val="double" w:sz="6" w:space="0" w:color="auto"/>
      </w:pBdr>
      <w:spacing w:before="120" w:after="120"/>
      <w:ind w:left="440"/>
      <w:jc w:val="center"/>
    </w:pPr>
    <w:rPr>
      <w:rFonts w:cstheme="minorHAnsi"/>
      <w:sz w:val="20"/>
      <w:szCs w:val="20"/>
    </w:rPr>
  </w:style>
  <w:style w:type="paragraph" w:styleId="TOC5">
    <w:name w:val="toc 5"/>
    <w:basedOn w:val="Normal"/>
    <w:next w:val="Normal"/>
    <w:autoRedefine/>
    <w:uiPriority w:val="39"/>
    <w:unhideWhenUsed/>
    <w:rsid w:val="00AE6DAE"/>
    <w:pPr>
      <w:pBdr>
        <w:between w:val="double" w:sz="6" w:space="0" w:color="auto"/>
      </w:pBdr>
      <w:spacing w:before="120" w:after="120"/>
      <w:ind w:left="660"/>
      <w:jc w:val="center"/>
    </w:pPr>
    <w:rPr>
      <w:rFonts w:cstheme="minorHAnsi"/>
      <w:sz w:val="20"/>
      <w:szCs w:val="20"/>
    </w:rPr>
  </w:style>
  <w:style w:type="paragraph" w:styleId="TOC6">
    <w:name w:val="toc 6"/>
    <w:basedOn w:val="Normal"/>
    <w:next w:val="Normal"/>
    <w:autoRedefine/>
    <w:uiPriority w:val="39"/>
    <w:unhideWhenUsed/>
    <w:rsid w:val="00AE6DAE"/>
    <w:pPr>
      <w:pBdr>
        <w:between w:val="double" w:sz="6" w:space="0" w:color="auto"/>
      </w:pBdr>
      <w:spacing w:before="120" w:after="120"/>
      <w:ind w:left="880"/>
      <w:jc w:val="center"/>
    </w:pPr>
    <w:rPr>
      <w:rFonts w:cstheme="minorHAnsi"/>
      <w:sz w:val="20"/>
      <w:szCs w:val="20"/>
    </w:rPr>
  </w:style>
  <w:style w:type="paragraph" w:styleId="TOC7">
    <w:name w:val="toc 7"/>
    <w:basedOn w:val="Normal"/>
    <w:next w:val="Normal"/>
    <w:autoRedefine/>
    <w:uiPriority w:val="39"/>
    <w:unhideWhenUsed/>
    <w:rsid w:val="00AE6DAE"/>
    <w:pPr>
      <w:pBdr>
        <w:between w:val="double" w:sz="6" w:space="0" w:color="auto"/>
      </w:pBdr>
      <w:spacing w:before="120" w:after="120"/>
      <w:ind w:left="1100"/>
      <w:jc w:val="center"/>
    </w:pPr>
    <w:rPr>
      <w:rFonts w:cstheme="minorHAnsi"/>
      <w:sz w:val="20"/>
      <w:szCs w:val="20"/>
    </w:rPr>
  </w:style>
  <w:style w:type="paragraph" w:styleId="TOC8">
    <w:name w:val="toc 8"/>
    <w:basedOn w:val="Normal"/>
    <w:next w:val="Normal"/>
    <w:autoRedefine/>
    <w:uiPriority w:val="39"/>
    <w:unhideWhenUsed/>
    <w:rsid w:val="00AE6DAE"/>
    <w:pPr>
      <w:pBdr>
        <w:between w:val="double" w:sz="6" w:space="0" w:color="auto"/>
      </w:pBdr>
      <w:spacing w:before="120" w:after="120"/>
      <w:ind w:left="1320"/>
      <w:jc w:val="center"/>
    </w:pPr>
    <w:rPr>
      <w:rFonts w:cstheme="minorHAnsi"/>
      <w:sz w:val="20"/>
      <w:szCs w:val="20"/>
    </w:rPr>
  </w:style>
  <w:style w:type="paragraph" w:styleId="TOC9">
    <w:name w:val="toc 9"/>
    <w:basedOn w:val="Normal"/>
    <w:next w:val="Normal"/>
    <w:autoRedefine/>
    <w:uiPriority w:val="39"/>
    <w:unhideWhenUsed/>
    <w:rsid w:val="00AE6DAE"/>
    <w:pPr>
      <w:pBdr>
        <w:between w:val="double" w:sz="6" w:space="0" w:color="auto"/>
      </w:pBdr>
      <w:spacing w:before="120" w:after="120"/>
      <w:ind w:left="1540"/>
      <w:jc w:val="center"/>
    </w:pPr>
    <w:rPr>
      <w:rFonts w:cstheme="minorHAnsi"/>
      <w:sz w:val="20"/>
      <w:szCs w:val="20"/>
    </w:rPr>
  </w:style>
  <w:style w:type="character" w:customStyle="1" w:styleId="Heading1Char">
    <w:name w:val="Heading 1 Char"/>
    <w:basedOn w:val="DefaultParagraphFont"/>
    <w:link w:val="Heading1"/>
    <w:uiPriority w:val="9"/>
    <w:rsid w:val="00AE6D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6DA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127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27C5"/>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127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127C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C5B3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C5B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C5B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C5B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C5B3C"/>
    <w:rPr>
      <w:rFonts w:asciiTheme="majorHAnsi" w:eastAsiaTheme="majorEastAsia" w:hAnsiTheme="majorHAnsi" w:cstheme="majorBidi"/>
      <w:i/>
      <w:iCs/>
      <w:color w:val="404040" w:themeColor="text1" w:themeTint="BF"/>
      <w:sz w:val="20"/>
      <w:szCs w:val="20"/>
    </w:rPr>
  </w:style>
  <w:style w:type="character" w:customStyle="1" w:styleId="mystylescustom-bold1">
    <w:name w:val="mystylescustom-bold1"/>
    <w:basedOn w:val="DefaultParagraphFont"/>
    <w:rsid w:val="00E24D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08190">
      <w:bodyDiv w:val="1"/>
      <w:marLeft w:val="0"/>
      <w:marRight w:val="0"/>
      <w:marTop w:val="0"/>
      <w:marBottom w:val="0"/>
      <w:divBdr>
        <w:top w:val="none" w:sz="0" w:space="0" w:color="auto"/>
        <w:left w:val="none" w:sz="0" w:space="0" w:color="auto"/>
        <w:bottom w:val="none" w:sz="0" w:space="0" w:color="auto"/>
        <w:right w:val="none" w:sz="0" w:space="0" w:color="auto"/>
      </w:divBdr>
      <w:divsChild>
        <w:div w:id="1661881132">
          <w:marLeft w:val="547"/>
          <w:marRight w:val="0"/>
          <w:marTop w:val="0"/>
          <w:marBottom w:val="0"/>
          <w:divBdr>
            <w:top w:val="none" w:sz="0" w:space="0" w:color="auto"/>
            <w:left w:val="none" w:sz="0" w:space="0" w:color="auto"/>
            <w:bottom w:val="none" w:sz="0" w:space="0" w:color="auto"/>
            <w:right w:val="none" w:sz="0" w:space="0" w:color="auto"/>
          </w:divBdr>
        </w:div>
      </w:divsChild>
    </w:div>
    <w:div w:id="149253633">
      <w:bodyDiv w:val="1"/>
      <w:marLeft w:val="0"/>
      <w:marRight w:val="0"/>
      <w:marTop w:val="0"/>
      <w:marBottom w:val="0"/>
      <w:divBdr>
        <w:top w:val="none" w:sz="0" w:space="0" w:color="auto"/>
        <w:left w:val="none" w:sz="0" w:space="0" w:color="auto"/>
        <w:bottom w:val="none" w:sz="0" w:space="0" w:color="auto"/>
        <w:right w:val="none" w:sz="0" w:space="0" w:color="auto"/>
      </w:divBdr>
      <w:divsChild>
        <w:div w:id="1715737055">
          <w:marLeft w:val="547"/>
          <w:marRight w:val="0"/>
          <w:marTop w:val="134"/>
          <w:marBottom w:val="0"/>
          <w:divBdr>
            <w:top w:val="none" w:sz="0" w:space="0" w:color="auto"/>
            <w:left w:val="none" w:sz="0" w:space="0" w:color="auto"/>
            <w:bottom w:val="none" w:sz="0" w:space="0" w:color="auto"/>
            <w:right w:val="none" w:sz="0" w:space="0" w:color="auto"/>
          </w:divBdr>
        </w:div>
        <w:div w:id="1986735880">
          <w:marLeft w:val="547"/>
          <w:marRight w:val="0"/>
          <w:marTop w:val="134"/>
          <w:marBottom w:val="0"/>
          <w:divBdr>
            <w:top w:val="none" w:sz="0" w:space="0" w:color="auto"/>
            <w:left w:val="none" w:sz="0" w:space="0" w:color="auto"/>
            <w:bottom w:val="none" w:sz="0" w:space="0" w:color="auto"/>
            <w:right w:val="none" w:sz="0" w:space="0" w:color="auto"/>
          </w:divBdr>
        </w:div>
        <w:div w:id="1675496329">
          <w:marLeft w:val="547"/>
          <w:marRight w:val="0"/>
          <w:marTop w:val="134"/>
          <w:marBottom w:val="0"/>
          <w:divBdr>
            <w:top w:val="none" w:sz="0" w:space="0" w:color="auto"/>
            <w:left w:val="none" w:sz="0" w:space="0" w:color="auto"/>
            <w:bottom w:val="none" w:sz="0" w:space="0" w:color="auto"/>
            <w:right w:val="none" w:sz="0" w:space="0" w:color="auto"/>
          </w:divBdr>
        </w:div>
      </w:divsChild>
    </w:div>
    <w:div w:id="462889473">
      <w:bodyDiv w:val="1"/>
      <w:marLeft w:val="0"/>
      <w:marRight w:val="0"/>
      <w:marTop w:val="0"/>
      <w:marBottom w:val="0"/>
      <w:divBdr>
        <w:top w:val="none" w:sz="0" w:space="0" w:color="auto"/>
        <w:left w:val="none" w:sz="0" w:space="0" w:color="auto"/>
        <w:bottom w:val="none" w:sz="0" w:space="0" w:color="auto"/>
        <w:right w:val="none" w:sz="0" w:space="0" w:color="auto"/>
      </w:divBdr>
      <w:divsChild>
        <w:div w:id="987899649">
          <w:marLeft w:val="547"/>
          <w:marRight w:val="0"/>
          <w:marTop w:val="106"/>
          <w:marBottom w:val="0"/>
          <w:divBdr>
            <w:top w:val="none" w:sz="0" w:space="0" w:color="auto"/>
            <w:left w:val="none" w:sz="0" w:space="0" w:color="auto"/>
            <w:bottom w:val="none" w:sz="0" w:space="0" w:color="auto"/>
            <w:right w:val="none" w:sz="0" w:space="0" w:color="auto"/>
          </w:divBdr>
        </w:div>
        <w:div w:id="908001996">
          <w:marLeft w:val="547"/>
          <w:marRight w:val="0"/>
          <w:marTop w:val="106"/>
          <w:marBottom w:val="0"/>
          <w:divBdr>
            <w:top w:val="none" w:sz="0" w:space="0" w:color="auto"/>
            <w:left w:val="none" w:sz="0" w:space="0" w:color="auto"/>
            <w:bottom w:val="none" w:sz="0" w:space="0" w:color="auto"/>
            <w:right w:val="none" w:sz="0" w:space="0" w:color="auto"/>
          </w:divBdr>
        </w:div>
        <w:div w:id="1675643720">
          <w:marLeft w:val="547"/>
          <w:marRight w:val="0"/>
          <w:marTop w:val="106"/>
          <w:marBottom w:val="0"/>
          <w:divBdr>
            <w:top w:val="none" w:sz="0" w:space="0" w:color="auto"/>
            <w:left w:val="none" w:sz="0" w:space="0" w:color="auto"/>
            <w:bottom w:val="none" w:sz="0" w:space="0" w:color="auto"/>
            <w:right w:val="none" w:sz="0" w:space="0" w:color="auto"/>
          </w:divBdr>
        </w:div>
        <w:div w:id="1513959303">
          <w:marLeft w:val="1166"/>
          <w:marRight w:val="0"/>
          <w:marTop w:val="120"/>
          <w:marBottom w:val="0"/>
          <w:divBdr>
            <w:top w:val="none" w:sz="0" w:space="0" w:color="auto"/>
            <w:left w:val="none" w:sz="0" w:space="0" w:color="auto"/>
            <w:bottom w:val="none" w:sz="0" w:space="0" w:color="auto"/>
            <w:right w:val="none" w:sz="0" w:space="0" w:color="auto"/>
          </w:divBdr>
        </w:div>
        <w:div w:id="1784032923">
          <w:marLeft w:val="1166"/>
          <w:marRight w:val="0"/>
          <w:marTop w:val="120"/>
          <w:marBottom w:val="0"/>
          <w:divBdr>
            <w:top w:val="none" w:sz="0" w:space="0" w:color="auto"/>
            <w:left w:val="none" w:sz="0" w:space="0" w:color="auto"/>
            <w:bottom w:val="none" w:sz="0" w:space="0" w:color="auto"/>
            <w:right w:val="none" w:sz="0" w:space="0" w:color="auto"/>
          </w:divBdr>
        </w:div>
        <w:div w:id="473714731">
          <w:marLeft w:val="547"/>
          <w:marRight w:val="0"/>
          <w:marTop w:val="106"/>
          <w:marBottom w:val="0"/>
          <w:divBdr>
            <w:top w:val="none" w:sz="0" w:space="0" w:color="auto"/>
            <w:left w:val="none" w:sz="0" w:space="0" w:color="auto"/>
            <w:bottom w:val="none" w:sz="0" w:space="0" w:color="auto"/>
            <w:right w:val="none" w:sz="0" w:space="0" w:color="auto"/>
          </w:divBdr>
        </w:div>
      </w:divsChild>
    </w:div>
    <w:div w:id="569849539">
      <w:bodyDiv w:val="1"/>
      <w:marLeft w:val="0"/>
      <w:marRight w:val="0"/>
      <w:marTop w:val="0"/>
      <w:marBottom w:val="0"/>
      <w:divBdr>
        <w:top w:val="none" w:sz="0" w:space="0" w:color="auto"/>
        <w:left w:val="none" w:sz="0" w:space="0" w:color="auto"/>
        <w:bottom w:val="none" w:sz="0" w:space="0" w:color="auto"/>
        <w:right w:val="none" w:sz="0" w:space="0" w:color="auto"/>
      </w:divBdr>
      <w:divsChild>
        <w:div w:id="1924953436">
          <w:marLeft w:val="547"/>
          <w:marRight w:val="0"/>
          <w:marTop w:val="125"/>
          <w:marBottom w:val="0"/>
          <w:divBdr>
            <w:top w:val="none" w:sz="0" w:space="0" w:color="auto"/>
            <w:left w:val="none" w:sz="0" w:space="0" w:color="auto"/>
            <w:bottom w:val="none" w:sz="0" w:space="0" w:color="auto"/>
            <w:right w:val="none" w:sz="0" w:space="0" w:color="auto"/>
          </w:divBdr>
        </w:div>
        <w:div w:id="1468738980">
          <w:marLeft w:val="547"/>
          <w:marRight w:val="0"/>
          <w:marTop w:val="125"/>
          <w:marBottom w:val="0"/>
          <w:divBdr>
            <w:top w:val="none" w:sz="0" w:space="0" w:color="auto"/>
            <w:left w:val="none" w:sz="0" w:space="0" w:color="auto"/>
            <w:bottom w:val="none" w:sz="0" w:space="0" w:color="auto"/>
            <w:right w:val="none" w:sz="0" w:space="0" w:color="auto"/>
          </w:divBdr>
        </w:div>
        <w:div w:id="1853568943">
          <w:marLeft w:val="1166"/>
          <w:marRight w:val="0"/>
          <w:marTop w:val="120"/>
          <w:marBottom w:val="0"/>
          <w:divBdr>
            <w:top w:val="none" w:sz="0" w:space="0" w:color="auto"/>
            <w:left w:val="none" w:sz="0" w:space="0" w:color="auto"/>
            <w:bottom w:val="none" w:sz="0" w:space="0" w:color="auto"/>
            <w:right w:val="none" w:sz="0" w:space="0" w:color="auto"/>
          </w:divBdr>
        </w:div>
        <w:div w:id="1474173912">
          <w:marLeft w:val="1800"/>
          <w:marRight w:val="0"/>
          <w:marTop w:val="60"/>
          <w:marBottom w:val="0"/>
          <w:divBdr>
            <w:top w:val="none" w:sz="0" w:space="0" w:color="auto"/>
            <w:left w:val="none" w:sz="0" w:space="0" w:color="auto"/>
            <w:bottom w:val="none" w:sz="0" w:space="0" w:color="auto"/>
            <w:right w:val="none" w:sz="0" w:space="0" w:color="auto"/>
          </w:divBdr>
        </w:div>
        <w:div w:id="1758864254">
          <w:marLeft w:val="1166"/>
          <w:marRight w:val="0"/>
          <w:marTop w:val="120"/>
          <w:marBottom w:val="0"/>
          <w:divBdr>
            <w:top w:val="none" w:sz="0" w:space="0" w:color="auto"/>
            <w:left w:val="none" w:sz="0" w:space="0" w:color="auto"/>
            <w:bottom w:val="none" w:sz="0" w:space="0" w:color="auto"/>
            <w:right w:val="none" w:sz="0" w:space="0" w:color="auto"/>
          </w:divBdr>
        </w:div>
        <w:div w:id="1100108313">
          <w:marLeft w:val="1800"/>
          <w:marRight w:val="0"/>
          <w:marTop w:val="60"/>
          <w:marBottom w:val="0"/>
          <w:divBdr>
            <w:top w:val="none" w:sz="0" w:space="0" w:color="auto"/>
            <w:left w:val="none" w:sz="0" w:space="0" w:color="auto"/>
            <w:bottom w:val="none" w:sz="0" w:space="0" w:color="auto"/>
            <w:right w:val="none" w:sz="0" w:space="0" w:color="auto"/>
          </w:divBdr>
        </w:div>
        <w:div w:id="1071654098">
          <w:marLeft w:val="547"/>
          <w:marRight w:val="0"/>
          <w:marTop w:val="125"/>
          <w:marBottom w:val="0"/>
          <w:divBdr>
            <w:top w:val="none" w:sz="0" w:space="0" w:color="auto"/>
            <w:left w:val="none" w:sz="0" w:space="0" w:color="auto"/>
            <w:bottom w:val="none" w:sz="0" w:space="0" w:color="auto"/>
            <w:right w:val="none" w:sz="0" w:space="0" w:color="auto"/>
          </w:divBdr>
        </w:div>
      </w:divsChild>
    </w:div>
    <w:div w:id="603265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3652">
          <w:marLeft w:val="547"/>
          <w:marRight w:val="0"/>
          <w:marTop w:val="125"/>
          <w:marBottom w:val="0"/>
          <w:divBdr>
            <w:top w:val="none" w:sz="0" w:space="0" w:color="auto"/>
            <w:left w:val="none" w:sz="0" w:space="0" w:color="auto"/>
            <w:bottom w:val="none" w:sz="0" w:space="0" w:color="auto"/>
            <w:right w:val="none" w:sz="0" w:space="0" w:color="auto"/>
          </w:divBdr>
        </w:div>
        <w:div w:id="198664491">
          <w:marLeft w:val="1166"/>
          <w:marRight w:val="0"/>
          <w:marTop w:val="120"/>
          <w:marBottom w:val="0"/>
          <w:divBdr>
            <w:top w:val="none" w:sz="0" w:space="0" w:color="auto"/>
            <w:left w:val="none" w:sz="0" w:space="0" w:color="auto"/>
            <w:bottom w:val="none" w:sz="0" w:space="0" w:color="auto"/>
            <w:right w:val="none" w:sz="0" w:space="0" w:color="auto"/>
          </w:divBdr>
        </w:div>
        <w:div w:id="1451508182">
          <w:marLeft w:val="1166"/>
          <w:marRight w:val="0"/>
          <w:marTop w:val="120"/>
          <w:marBottom w:val="0"/>
          <w:divBdr>
            <w:top w:val="none" w:sz="0" w:space="0" w:color="auto"/>
            <w:left w:val="none" w:sz="0" w:space="0" w:color="auto"/>
            <w:bottom w:val="none" w:sz="0" w:space="0" w:color="auto"/>
            <w:right w:val="none" w:sz="0" w:space="0" w:color="auto"/>
          </w:divBdr>
        </w:div>
        <w:div w:id="244458674">
          <w:marLeft w:val="1166"/>
          <w:marRight w:val="0"/>
          <w:marTop w:val="120"/>
          <w:marBottom w:val="0"/>
          <w:divBdr>
            <w:top w:val="none" w:sz="0" w:space="0" w:color="auto"/>
            <w:left w:val="none" w:sz="0" w:space="0" w:color="auto"/>
            <w:bottom w:val="none" w:sz="0" w:space="0" w:color="auto"/>
            <w:right w:val="none" w:sz="0" w:space="0" w:color="auto"/>
          </w:divBdr>
        </w:div>
        <w:div w:id="103229291">
          <w:marLeft w:val="547"/>
          <w:marRight w:val="0"/>
          <w:marTop w:val="125"/>
          <w:marBottom w:val="0"/>
          <w:divBdr>
            <w:top w:val="none" w:sz="0" w:space="0" w:color="auto"/>
            <w:left w:val="none" w:sz="0" w:space="0" w:color="auto"/>
            <w:bottom w:val="none" w:sz="0" w:space="0" w:color="auto"/>
            <w:right w:val="none" w:sz="0" w:space="0" w:color="auto"/>
          </w:divBdr>
        </w:div>
        <w:div w:id="1513882288">
          <w:marLeft w:val="547"/>
          <w:marRight w:val="0"/>
          <w:marTop w:val="125"/>
          <w:marBottom w:val="0"/>
          <w:divBdr>
            <w:top w:val="none" w:sz="0" w:space="0" w:color="auto"/>
            <w:left w:val="none" w:sz="0" w:space="0" w:color="auto"/>
            <w:bottom w:val="none" w:sz="0" w:space="0" w:color="auto"/>
            <w:right w:val="none" w:sz="0" w:space="0" w:color="auto"/>
          </w:divBdr>
        </w:div>
        <w:div w:id="360016604">
          <w:marLeft w:val="547"/>
          <w:marRight w:val="0"/>
          <w:marTop w:val="125"/>
          <w:marBottom w:val="0"/>
          <w:divBdr>
            <w:top w:val="none" w:sz="0" w:space="0" w:color="auto"/>
            <w:left w:val="none" w:sz="0" w:space="0" w:color="auto"/>
            <w:bottom w:val="none" w:sz="0" w:space="0" w:color="auto"/>
            <w:right w:val="none" w:sz="0" w:space="0" w:color="auto"/>
          </w:divBdr>
        </w:div>
      </w:divsChild>
    </w:div>
    <w:div w:id="634527382">
      <w:bodyDiv w:val="1"/>
      <w:marLeft w:val="0"/>
      <w:marRight w:val="0"/>
      <w:marTop w:val="0"/>
      <w:marBottom w:val="0"/>
      <w:divBdr>
        <w:top w:val="none" w:sz="0" w:space="0" w:color="auto"/>
        <w:left w:val="none" w:sz="0" w:space="0" w:color="auto"/>
        <w:bottom w:val="none" w:sz="0" w:space="0" w:color="auto"/>
        <w:right w:val="none" w:sz="0" w:space="0" w:color="auto"/>
      </w:divBdr>
      <w:divsChild>
        <w:div w:id="1165898258">
          <w:marLeft w:val="547"/>
          <w:marRight w:val="0"/>
          <w:marTop w:val="115"/>
          <w:marBottom w:val="0"/>
          <w:divBdr>
            <w:top w:val="none" w:sz="0" w:space="0" w:color="auto"/>
            <w:left w:val="none" w:sz="0" w:space="0" w:color="auto"/>
            <w:bottom w:val="none" w:sz="0" w:space="0" w:color="auto"/>
            <w:right w:val="none" w:sz="0" w:space="0" w:color="auto"/>
          </w:divBdr>
        </w:div>
        <w:div w:id="1817602767">
          <w:marLeft w:val="1166"/>
          <w:marRight w:val="0"/>
          <w:marTop w:val="120"/>
          <w:marBottom w:val="0"/>
          <w:divBdr>
            <w:top w:val="none" w:sz="0" w:space="0" w:color="auto"/>
            <w:left w:val="none" w:sz="0" w:space="0" w:color="auto"/>
            <w:bottom w:val="none" w:sz="0" w:space="0" w:color="auto"/>
            <w:right w:val="none" w:sz="0" w:space="0" w:color="auto"/>
          </w:divBdr>
        </w:div>
        <w:div w:id="2019037336">
          <w:marLeft w:val="1166"/>
          <w:marRight w:val="0"/>
          <w:marTop w:val="120"/>
          <w:marBottom w:val="0"/>
          <w:divBdr>
            <w:top w:val="none" w:sz="0" w:space="0" w:color="auto"/>
            <w:left w:val="none" w:sz="0" w:space="0" w:color="auto"/>
            <w:bottom w:val="none" w:sz="0" w:space="0" w:color="auto"/>
            <w:right w:val="none" w:sz="0" w:space="0" w:color="auto"/>
          </w:divBdr>
        </w:div>
        <w:div w:id="867567456">
          <w:marLeft w:val="547"/>
          <w:marRight w:val="0"/>
          <w:marTop w:val="115"/>
          <w:marBottom w:val="0"/>
          <w:divBdr>
            <w:top w:val="none" w:sz="0" w:space="0" w:color="auto"/>
            <w:left w:val="none" w:sz="0" w:space="0" w:color="auto"/>
            <w:bottom w:val="none" w:sz="0" w:space="0" w:color="auto"/>
            <w:right w:val="none" w:sz="0" w:space="0" w:color="auto"/>
          </w:divBdr>
        </w:div>
        <w:div w:id="689574260">
          <w:marLeft w:val="547"/>
          <w:marRight w:val="0"/>
          <w:marTop w:val="115"/>
          <w:marBottom w:val="0"/>
          <w:divBdr>
            <w:top w:val="none" w:sz="0" w:space="0" w:color="auto"/>
            <w:left w:val="none" w:sz="0" w:space="0" w:color="auto"/>
            <w:bottom w:val="none" w:sz="0" w:space="0" w:color="auto"/>
            <w:right w:val="none" w:sz="0" w:space="0" w:color="auto"/>
          </w:divBdr>
        </w:div>
      </w:divsChild>
    </w:div>
    <w:div w:id="723334070">
      <w:bodyDiv w:val="1"/>
      <w:marLeft w:val="0"/>
      <w:marRight w:val="0"/>
      <w:marTop w:val="0"/>
      <w:marBottom w:val="0"/>
      <w:divBdr>
        <w:top w:val="none" w:sz="0" w:space="0" w:color="auto"/>
        <w:left w:val="none" w:sz="0" w:space="0" w:color="auto"/>
        <w:bottom w:val="none" w:sz="0" w:space="0" w:color="auto"/>
        <w:right w:val="none" w:sz="0" w:space="0" w:color="auto"/>
      </w:divBdr>
      <w:divsChild>
        <w:div w:id="657195953">
          <w:marLeft w:val="547"/>
          <w:marRight w:val="0"/>
          <w:marTop w:val="0"/>
          <w:marBottom w:val="0"/>
          <w:divBdr>
            <w:top w:val="none" w:sz="0" w:space="0" w:color="auto"/>
            <w:left w:val="none" w:sz="0" w:space="0" w:color="auto"/>
            <w:bottom w:val="none" w:sz="0" w:space="0" w:color="auto"/>
            <w:right w:val="none" w:sz="0" w:space="0" w:color="auto"/>
          </w:divBdr>
        </w:div>
      </w:divsChild>
    </w:div>
    <w:div w:id="820191170">
      <w:bodyDiv w:val="1"/>
      <w:marLeft w:val="0"/>
      <w:marRight w:val="0"/>
      <w:marTop w:val="0"/>
      <w:marBottom w:val="0"/>
      <w:divBdr>
        <w:top w:val="none" w:sz="0" w:space="0" w:color="auto"/>
        <w:left w:val="none" w:sz="0" w:space="0" w:color="auto"/>
        <w:bottom w:val="none" w:sz="0" w:space="0" w:color="auto"/>
        <w:right w:val="none" w:sz="0" w:space="0" w:color="auto"/>
      </w:divBdr>
      <w:divsChild>
        <w:div w:id="1922905464">
          <w:marLeft w:val="547"/>
          <w:marRight w:val="0"/>
          <w:marTop w:val="115"/>
          <w:marBottom w:val="0"/>
          <w:divBdr>
            <w:top w:val="none" w:sz="0" w:space="0" w:color="auto"/>
            <w:left w:val="none" w:sz="0" w:space="0" w:color="auto"/>
            <w:bottom w:val="none" w:sz="0" w:space="0" w:color="auto"/>
            <w:right w:val="none" w:sz="0" w:space="0" w:color="auto"/>
          </w:divBdr>
        </w:div>
        <w:div w:id="1289244199">
          <w:marLeft w:val="1166"/>
          <w:marRight w:val="0"/>
          <w:marTop w:val="120"/>
          <w:marBottom w:val="0"/>
          <w:divBdr>
            <w:top w:val="none" w:sz="0" w:space="0" w:color="auto"/>
            <w:left w:val="none" w:sz="0" w:space="0" w:color="auto"/>
            <w:bottom w:val="none" w:sz="0" w:space="0" w:color="auto"/>
            <w:right w:val="none" w:sz="0" w:space="0" w:color="auto"/>
          </w:divBdr>
        </w:div>
        <w:div w:id="378166733">
          <w:marLeft w:val="1166"/>
          <w:marRight w:val="0"/>
          <w:marTop w:val="120"/>
          <w:marBottom w:val="0"/>
          <w:divBdr>
            <w:top w:val="none" w:sz="0" w:space="0" w:color="auto"/>
            <w:left w:val="none" w:sz="0" w:space="0" w:color="auto"/>
            <w:bottom w:val="none" w:sz="0" w:space="0" w:color="auto"/>
            <w:right w:val="none" w:sz="0" w:space="0" w:color="auto"/>
          </w:divBdr>
        </w:div>
        <w:div w:id="455563708">
          <w:marLeft w:val="547"/>
          <w:marRight w:val="0"/>
          <w:marTop w:val="115"/>
          <w:marBottom w:val="0"/>
          <w:divBdr>
            <w:top w:val="none" w:sz="0" w:space="0" w:color="auto"/>
            <w:left w:val="none" w:sz="0" w:space="0" w:color="auto"/>
            <w:bottom w:val="none" w:sz="0" w:space="0" w:color="auto"/>
            <w:right w:val="none" w:sz="0" w:space="0" w:color="auto"/>
          </w:divBdr>
        </w:div>
        <w:div w:id="346374633">
          <w:marLeft w:val="547"/>
          <w:marRight w:val="0"/>
          <w:marTop w:val="115"/>
          <w:marBottom w:val="0"/>
          <w:divBdr>
            <w:top w:val="none" w:sz="0" w:space="0" w:color="auto"/>
            <w:left w:val="none" w:sz="0" w:space="0" w:color="auto"/>
            <w:bottom w:val="none" w:sz="0" w:space="0" w:color="auto"/>
            <w:right w:val="none" w:sz="0" w:space="0" w:color="auto"/>
          </w:divBdr>
        </w:div>
      </w:divsChild>
    </w:div>
    <w:div w:id="912811855">
      <w:bodyDiv w:val="1"/>
      <w:marLeft w:val="0"/>
      <w:marRight w:val="0"/>
      <w:marTop w:val="0"/>
      <w:marBottom w:val="0"/>
      <w:divBdr>
        <w:top w:val="none" w:sz="0" w:space="0" w:color="auto"/>
        <w:left w:val="none" w:sz="0" w:space="0" w:color="auto"/>
        <w:bottom w:val="none" w:sz="0" w:space="0" w:color="auto"/>
        <w:right w:val="none" w:sz="0" w:space="0" w:color="auto"/>
      </w:divBdr>
      <w:divsChild>
        <w:div w:id="758328173">
          <w:marLeft w:val="150"/>
          <w:marRight w:val="150"/>
          <w:marTop w:val="0"/>
          <w:marBottom w:val="0"/>
          <w:divBdr>
            <w:top w:val="none" w:sz="0" w:space="0" w:color="auto"/>
            <w:left w:val="none" w:sz="0" w:space="0" w:color="auto"/>
            <w:bottom w:val="none" w:sz="0" w:space="0" w:color="auto"/>
            <w:right w:val="none" w:sz="0" w:space="0" w:color="auto"/>
          </w:divBdr>
          <w:divsChild>
            <w:div w:id="563419933">
              <w:marLeft w:val="0"/>
              <w:marRight w:val="0"/>
              <w:marTop w:val="0"/>
              <w:marBottom w:val="0"/>
              <w:divBdr>
                <w:top w:val="none" w:sz="0" w:space="0" w:color="auto"/>
                <w:left w:val="none" w:sz="0" w:space="0" w:color="auto"/>
                <w:bottom w:val="none" w:sz="0" w:space="0" w:color="auto"/>
                <w:right w:val="none" w:sz="0" w:space="0" w:color="auto"/>
              </w:divBdr>
              <w:divsChild>
                <w:div w:id="1482888702">
                  <w:marLeft w:val="0"/>
                  <w:marRight w:val="0"/>
                  <w:marTop w:val="0"/>
                  <w:marBottom w:val="0"/>
                  <w:divBdr>
                    <w:top w:val="none" w:sz="0" w:space="0" w:color="auto"/>
                    <w:left w:val="none" w:sz="0" w:space="0" w:color="auto"/>
                    <w:bottom w:val="none" w:sz="0" w:space="0" w:color="auto"/>
                    <w:right w:val="none" w:sz="0" w:space="0" w:color="auto"/>
                  </w:divBdr>
                </w:div>
                <w:div w:id="848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7346">
      <w:bodyDiv w:val="1"/>
      <w:marLeft w:val="0"/>
      <w:marRight w:val="0"/>
      <w:marTop w:val="0"/>
      <w:marBottom w:val="0"/>
      <w:divBdr>
        <w:top w:val="none" w:sz="0" w:space="0" w:color="auto"/>
        <w:left w:val="none" w:sz="0" w:space="0" w:color="auto"/>
        <w:bottom w:val="none" w:sz="0" w:space="0" w:color="auto"/>
        <w:right w:val="none" w:sz="0" w:space="0" w:color="auto"/>
      </w:divBdr>
    </w:div>
    <w:div w:id="990447479">
      <w:bodyDiv w:val="1"/>
      <w:marLeft w:val="0"/>
      <w:marRight w:val="0"/>
      <w:marTop w:val="0"/>
      <w:marBottom w:val="0"/>
      <w:divBdr>
        <w:top w:val="none" w:sz="0" w:space="0" w:color="auto"/>
        <w:left w:val="none" w:sz="0" w:space="0" w:color="auto"/>
        <w:bottom w:val="none" w:sz="0" w:space="0" w:color="auto"/>
        <w:right w:val="none" w:sz="0" w:space="0" w:color="auto"/>
      </w:divBdr>
    </w:div>
    <w:div w:id="1058092377">
      <w:bodyDiv w:val="1"/>
      <w:marLeft w:val="0"/>
      <w:marRight w:val="0"/>
      <w:marTop w:val="0"/>
      <w:marBottom w:val="0"/>
      <w:divBdr>
        <w:top w:val="none" w:sz="0" w:space="0" w:color="auto"/>
        <w:left w:val="none" w:sz="0" w:space="0" w:color="auto"/>
        <w:bottom w:val="none" w:sz="0" w:space="0" w:color="auto"/>
        <w:right w:val="none" w:sz="0" w:space="0" w:color="auto"/>
      </w:divBdr>
      <w:divsChild>
        <w:div w:id="1365866387">
          <w:marLeft w:val="150"/>
          <w:marRight w:val="150"/>
          <w:marTop w:val="0"/>
          <w:marBottom w:val="0"/>
          <w:divBdr>
            <w:top w:val="none" w:sz="0" w:space="0" w:color="auto"/>
            <w:left w:val="none" w:sz="0" w:space="0" w:color="auto"/>
            <w:bottom w:val="none" w:sz="0" w:space="0" w:color="auto"/>
            <w:right w:val="none" w:sz="0" w:space="0" w:color="auto"/>
          </w:divBdr>
          <w:divsChild>
            <w:div w:id="768432797">
              <w:marLeft w:val="0"/>
              <w:marRight w:val="0"/>
              <w:marTop w:val="0"/>
              <w:marBottom w:val="0"/>
              <w:divBdr>
                <w:top w:val="none" w:sz="0" w:space="0" w:color="auto"/>
                <w:left w:val="none" w:sz="0" w:space="0" w:color="auto"/>
                <w:bottom w:val="none" w:sz="0" w:space="0" w:color="auto"/>
                <w:right w:val="none" w:sz="0" w:space="0" w:color="auto"/>
              </w:divBdr>
              <w:divsChild>
                <w:div w:id="129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81223">
      <w:bodyDiv w:val="1"/>
      <w:marLeft w:val="0"/>
      <w:marRight w:val="0"/>
      <w:marTop w:val="0"/>
      <w:marBottom w:val="0"/>
      <w:divBdr>
        <w:top w:val="none" w:sz="0" w:space="0" w:color="auto"/>
        <w:left w:val="none" w:sz="0" w:space="0" w:color="auto"/>
        <w:bottom w:val="none" w:sz="0" w:space="0" w:color="auto"/>
        <w:right w:val="none" w:sz="0" w:space="0" w:color="auto"/>
      </w:divBdr>
      <w:divsChild>
        <w:div w:id="86586250">
          <w:marLeft w:val="547"/>
          <w:marRight w:val="0"/>
          <w:marTop w:val="125"/>
          <w:marBottom w:val="0"/>
          <w:divBdr>
            <w:top w:val="none" w:sz="0" w:space="0" w:color="auto"/>
            <w:left w:val="none" w:sz="0" w:space="0" w:color="auto"/>
            <w:bottom w:val="none" w:sz="0" w:space="0" w:color="auto"/>
            <w:right w:val="none" w:sz="0" w:space="0" w:color="auto"/>
          </w:divBdr>
        </w:div>
        <w:div w:id="233470358">
          <w:marLeft w:val="1166"/>
          <w:marRight w:val="0"/>
          <w:marTop w:val="120"/>
          <w:marBottom w:val="0"/>
          <w:divBdr>
            <w:top w:val="none" w:sz="0" w:space="0" w:color="auto"/>
            <w:left w:val="none" w:sz="0" w:space="0" w:color="auto"/>
            <w:bottom w:val="none" w:sz="0" w:space="0" w:color="auto"/>
            <w:right w:val="none" w:sz="0" w:space="0" w:color="auto"/>
          </w:divBdr>
        </w:div>
        <w:div w:id="39600968">
          <w:marLeft w:val="1166"/>
          <w:marRight w:val="0"/>
          <w:marTop w:val="120"/>
          <w:marBottom w:val="0"/>
          <w:divBdr>
            <w:top w:val="none" w:sz="0" w:space="0" w:color="auto"/>
            <w:left w:val="none" w:sz="0" w:space="0" w:color="auto"/>
            <w:bottom w:val="none" w:sz="0" w:space="0" w:color="auto"/>
            <w:right w:val="none" w:sz="0" w:space="0" w:color="auto"/>
          </w:divBdr>
        </w:div>
      </w:divsChild>
    </w:div>
    <w:div w:id="1232689371">
      <w:bodyDiv w:val="1"/>
      <w:marLeft w:val="0"/>
      <w:marRight w:val="0"/>
      <w:marTop w:val="0"/>
      <w:marBottom w:val="0"/>
      <w:divBdr>
        <w:top w:val="none" w:sz="0" w:space="0" w:color="auto"/>
        <w:left w:val="none" w:sz="0" w:space="0" w:color="auto"/>
        <w:bottom w:val="none" w:sz="0" w:space="0" w:color="auto"/>
        <w:right w:val="none" w:sz="0" w:space="0" w:color="auto"/>
      </w:divBdr>
    </w:div>
    <w:div w:id="1295528687">
      <w:bodyDiv w:val="1"/>
      <w:marLeft w:val="0"/>
      <w:marRight w:val="0"/>
      <w:marTop w:val="0"/>
      <w:marBottom w:val="0"/>
      <w:divBdr>
        <w:top w:val="none" w:sz="0" w:space="0" w:color="auto"/>
        <w:left w:val="none" w:sz="0" w:space="0" w:color="auto"/>
        <w:bottom w:val="none" w:sz="0" w:space="0" w:color="auto"/>
        <w:right w:val="none" w:sz="0" w:space="0" w:color="auto"/>
      </w:divBdr>
      <w:divsChild>
        <w:div w:id="2037391384">
          <w:marLeft w:val="547"/>
          <w:marRight w:val="0"/>
          <w:marTop w:val="0"/>
          <w:marBottom w:val="0"/>
          <w:divBdr>
            <w:top w:val="none" w:sz="0" w:space="0" w:color="auto"/>
            <w:left w:val="none" w:sz="0" w:space="0" w:color="auto"/>
            <w:bottom w:val="none" w:sz="0" w:space="0" w:color="auto"/>
            <w:right w:val="none" w:sz="0" w:space="0" w:color="auto"/>
          </w:divBdr>
        </w:div>
      </w:divsChild>
    </w:div>
    <w:div w:id="1335110516">
      <w:bodyDiv w:val="1"/>
      <w:marLeft w:val="0"/>
      <w:marRight w:val="0"/>
      <w:marTop w:val="0"/>
      <w:marBottom w:val="0"/>
      <w:divBdr>
        <w:top w:val="none" w:sz="0" w:space="0" w:color="auto"/>
        <w:left w:val="none" w:sz="0" w:space="0" w:color="auto"/>
        <w:bottom w:val="none" w:sz="0" w:space="0" w:color="auto"/>
        <w:right w:val="none" w:sz="0" w:space="0" w:color="auto"/>
      </w:divBdr>
      <w:divsChild>
        <w:div w:id="1203400550">
          <w:marLeft w:val="547"/>
          <w:marRight w:val="0"/>
          <w:marTop w:val="0"/>
          <w:marBottom w:val="0"/>
          <w:divBdr>
            <w:top w:val="none" w:sz="0" w:space="0" w:color="auto"/>
            <w:left w:val="none" w:sz="0" w:space="0" w:color="auto"/>
            <w:bottom w:val="none" w:sz="0" w:space="0" w:color="auto"/>
            <w:right w:val="none" w:sz="0" w:space="0" w:color="auto"/>
          </w:divBdr>
        </w:div>
      </w:divsChild>
    </w:div>
    <w:div w:id="1517113282">
      <w:bodyDiv w:val="1"/>
      <w:marLeft w:val="0"/>
      <w:marRight w:val="0"/>
      <w:marTop w:val="0"/>
      <w:marBottom w:val="0"/>
      <w:divBdr>
        <w:top w:val="none" w:sz="0" w:space="0" w:color="auto"/>
        <w:left w:val="none" w:sz="0" w:space="0" w:color="auto"/>
        <w:bottom w:val="none" w:sz="0" w:space="0" w:color="auto"/>
        <w:right w:val="none" w:sz="0" w:space="0" w:color="auto"/>
      </w:divBdr>
      <w:divsChild>
        <w:div w:id="1274167813">
          <w:marLeft w:val="547"/>
          <w:marRight w:val="0"/>
          <w:marTop w:val="0"/>
          <w:marBottom w:val="0"/>
          <w:divBdr>
            <w:top w:val="none" w:sz="0" w:space="0" w:color="auto"/>
            <w:left w:val="none" w:sz="0" w:space="0" w:color="auto"/>
            <w:bottom w:val="none" w:sz="0" w:space="0" w:color="auto"/>
            <w:right w:val="none" w:sz="0" w:space="0" w:color="auto"/>
          </w:divBdr>
        </w:div>
      </w:divsChild>
    </w:div>
    <w:div w:id="1639651841">
      <w:bodyDiv w:val="1"/>
      <w:marLeft w:val="0"/>
      <w:marRight w:val="0"/>
      <w:marTop w:val="0"/>
      <w:marBottom w:val="0"/>
      <w:divBdr>
        <w:top w:val="none" w:sz="0" w:space="0" w:color="auto"/>
        <w:left w:val="none" w:sz="0" w:space="0" w:color="auto"/>
        <w:bottom w:val="none" w:sz="0" w:space="0" w:color="auto"/>
        <w:right w:val="none" w:sz="0" w:space="0" w:color="auto"/>
      </w:divBdr>
      <w:divsChild>
        <w:div w:id="137766531">
          <w:marLeft w:val="547"/>
          <w:marRight w:val="0"/>
          <w:marTop w:val="106"/>
          <w:marBottom w:val="0"/>
          <w:divBdr>
            <w:top w:val="none" w:sz="0" w:space="0" w:color="auto"/>
            <w:left w:val="none" w:sz="0" w:space="0" w:color="auto"/>
            <w:bottom w:val="none" w:sz="0" w:space="0" w:color="auto"/>
            <w:right w:val="none" w:sz="0" w:space="0" w:color="auto"/>
          </w:divBdr>
        </w:div>
        <w:div w:id="320353752">
          <w:marLeft w:val="1166"/>
          <w:marRight w:val="0"/>
          <w:marTop w:val="120"/>
          <w:marBottom w:val="0"/>
          <w:divBdr>
            <w:top w:val="none" w:sz="0" w:space="0" w:color="auto"/>
            <w:left w:val="none" w:sz="0" w:space="0" w:color="auto"/>
            <w:bottom w:val="none" w:sz="0" w:space="0" w:color="auto"/>
            <w:right w:val="none" w:sz="0" w:space="0" w:color="auto"/>
          </w:divBdr>
        </w:div>
        <w:div w:id="1927494397">
          <w:marLeft w:val="1166"/>
          <w:marRight w:val="0"/>
          <w:marTop w:val="120"/>
          <w:marBottom w:val="0"/>
          <w:divBdr>
            <w:top w:val="none" w:sz="0" w:space="0" w:color="auto"/>
            <w:left w:val="none" w:sz="0" w:space="0" w:color="auto"/>
            <w:bottom w:val="none" w:sz="0" w:space="0" w:color="auto"/>
            <w:right w:val="none" w:sz="0" w:space="0" w:color="auto"/>
          </w:divBdr>
        </w:div>
        <w:div w:id="1084380530">
          <w:marLeft w:val="547"/>
          <w:marRight w:val="0"/>
          <w:marTop w:val="106"/>
          <w:marBottom w:val="0"/>
          <w:divBdr>
            <w:top w:val="none" w:sz="0" w:space="0" w:color="auto"/>
            <w:left w:val="none" w:sz="0" w:space="0" w:color="auto"/>
            <w:bottom w:val="none" w:sz="0" w:space="0" w:color="auto"/>
            <w:right w:val="none" w:sz="0" w:space="0" w:color="auto"/>
          </w:divBdr>
        </w:div>
        <w:div w:id="245697988">
          <w:marLeft w:val="1166"/>
          <w:marRight w:val="0"/>
          <w:marTop w:val="120"/>
          <w:marBottom w:val="0"/>
          <w:divBdr>
            <w:top w:val="none" w:sz="0" w:space="0" w:color="auto"/>
            <w:left w:val="none" w:sz="0" w:space="0" w:color="auto"/>
            <w:bottom w:val="none" w:sz="0" w:space="0" w:color="auto"/>
            <w:right w:val="none" w:sz="0" w:space="0" w:color="auto"/>
          </w:divBdr>
        </w:div>
        <w:div w:id="568198680">
          <w:marLeft w:val="547"/>
          <w:marRight w:val="0"/>
          <w:marTop w:val="106"/>
          <w:marBottom w:val="0"/>
          <w:divBdr>
            <w:top w:val="none" w:sz="0" w:space="0" w:color="auto"/>
            <w:left w:val="none" w:sz="0" w:space="0" w:color="auto"/>
            <w:bottom w:val="none" w:sz="0" w:space="0" w:color="auto"/>
            <w:right w:val="none" w:sz="0" w:space="0" w:color="auto"/>
          </w:divBdr>
        </w:div>
        <w:div w:id="674455368">
          <w:marLeft w:val="547"/>
          <w:marRight w:val="0"/>
          <w:marTop w:val="106"/>
          <w:marBottom w:val="0"/>
          <w:divBdr>
            <w:top w:val="none" w:sz="0" w:space="0" w:color="auto"/>
            <w:left w:val="none" w:sz="0" w:space="0" w:color="auto"/>
            <w:bottom w:val="none" w:sz="0" w:space="0" w:color="auto"/>
            <w:right w:val="none" w:sz="0" w:space="0" w:color="auto"/>
          </w:divBdr>
        </w:div>
      </w:divsChild>
    </w:div>
    <w:div w:id="2113237191">
      <w:bodyDiv w:val="1"/>
      <w:marLeft w:val="0"/>
      <w:marRight w:val="0"/>
      <w:marTop w:val="0"/>
      <w:marBottom w:val="0"/>
      <w:divBdr>
        <w:top w:val="none" w:sz="0" w:space="0" w:color="auto"/>
        <w:left w:val="none" w:sz="0" w:space="0" w:color="auto"/>
        <w:bottom w:val="none" w:sz="0" w:space="0" w:color="auto"/>
        <w:right w:val="none" w:sz="0" w:space="0" w:color="auto"/>
      </w:divBdr>
      <w:divsChild>
        <w:div w:id="1180506414">
          <w:marLeft w:val="547"/>
          <w:marRight w:val="0"/>
          <w:marTop w:val="0"/>
          <w:marBottom w:val="0"/>
          <w:divBdr>
            <w:top w:val="none" w:sz="0" w:space="0" w:color="auto"/>
            <w:left w:val="none" w:sz="0" w:space="0" w:color="auto"/>
            <w:bottom w:val="none" w:sz="0" w:space="0" w:color="auto"/>
            <w:right w:val="none" w:sz="0" w:space="0" w:color="auto"/>
          </w:divBdr>
        </w:div>
        <w:div w:id="117965719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Data" Target="diagrams/data6.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diagramQuickStyle" Target="diagrams/quickStyle7.xml"/><Relationship Id="rId50" Type="http://schemas.openxmlformats.org/officeDocument/2006/relationships/image" Target="media/image8.jpeg"/><Relationship Id="rId55" Type="http://schemas.openxmlformats.org/officeDocument/2006/relationships/diagramColors" Target="diagrams/colors8.xml"/><Relationship Id="rId63" Type="http://schemas.microsoft.com/office/2007/relationships/diagramDrawing" Target="diagrams/drawing9.xml"/><Relationship Id="rId68" Type="http://schemas.openxmlformats.org/officeDocument/2006/relationships/image" Target="media/image14.png"/><Relationship Id="rId76"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hyperlink" Target="http://taxportal/_layouts/FormServer.aspx?XsnLocation=/FormServerTemplates/ReportOfMisconductForms.xsn&amp;ClientInstalled=true&amp;Source=http://taxportal/ethics/Pages/rptms.aspx&amp;DefaultItemOpen=1"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endnotes" Target="endnotes.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Data" Target="diagrams/data7.xml"/><Relationship Id="rId53" Type="http://schemas.openxmlformats.org/officeDocument/2006/relationships/diagramLayout" Target="diagrams/layout8.xml"/><Relationship Id="rId58" Type="http://schemas.openxmlformats.org/officeDocument/2006/relationships/image" Target="media/image11.jpeg"/><Relationship Id="rId66" Type="http://schemas.openxmlformats.org/officeDocument/2006/relationships/image" Target="media/image12.jpeg"/><Relationship Id="rId74" Type="http://schemas.openxmlformats.org/officeDocument/2006/relationships/hyperlink" Target="mailto:Ethics/NYSTAX" TargetMode="Externa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microsoft.com/office/2007/relationships/diagramDrawing" Target="diagrams/drawing7.xml"/><Relationship Id="rId57" Type="http://schemas.openxmlformats.org/officeDocument/2006/relationships/image" Target="media/image10.jpeg"/><Relationship Id="rId61" Type="http://schemas.openxmlformats.org/officeDocument/2006/relationships/diagramQuickStyle" Target="diagrams/quickStyle9.xml"/><Relationship Id="rId10" Type="http://schemas.openxmlformats.org/officeDocument/2006/relationships/footnotes" Target="footnotes.xml"/><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image" Target="media/image7.wmf"/><Relationship Id="rId52" Type="http://schemas.openxmlformats.org/officeDocument/2006/relationships/diagramData" Target="diagrams/data8.xml"/><Relationship Id="rId60" Type="http://schemas.openxmlformats.org/officeDocument/2006/relationships/diagramLayout" Target="diagrams/layout9.xml"/><Relationship Id="rId65" Type="http://schemas.openxmlformats.org/officeDocument/2006/relationships/footer" Target="footer2.xml"/><Relationship Id="rId73" Type="http://schemas.openxmlformats.org/officeDocument/2006/relationships/hyperlink" Target="http://taxportal/OIA/Pages/default.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openxmlformats.org/officeDocument/2006/relationships/diagramColors" Target="diagrams/colors7.xml"/><Relationship Id="rId56" Type="http://schemas.microsoft.com/office/2007/relationships/diagramDrawing" Target="diagrams/drawing8.xml"/><Relationship Id="rId64" Type="http://schemas.openxmlformats.org/officeDocument/2006/relationships/footer" Target="footer1.xml"/><Relationship Id="rId69" Type="http://schemas.openxmlformats.org/officeDocument/2006/relationships/hyperlink" Target="http://public.leginfo.state.ny.us/LAWSSEAF.cgi?QUERYTYPE=LAWS+&amp;QUERYDATA=$$EXC55$$@TXEXC055+&amp;LIST=LAW+&amp;BROWSER=EXPLORER+&amp;TOKEN=38608893+&amp;TARGET=VIEW"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9.png"/><Relationship Id="rId72" Type="http://schemas.openxmlformats.org/officeDocument/2006/relationships/hyperlink" Target="http://www.ig.ny.gov/contact"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Layout" Target="diagrams/layout7.xml"/><Relationship Id="rId59" Type="http://schemas.openxmlformats.org/officeDocument/2006/relationships/diagramData" Target="diagrams/data9.xml"/><Relationship Id="rId67" Type="http://schemas.openxmlformats.org/officeDocument/2006/relationships/image" Target="media/image13.jpeg"/><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openxmlformats.org/officeDocument/2006/relationships/diagramQuickStyle" Target="diagrams/quickStyle8.xml"/><Relationship Id="rId62" Type="http://schemas.openxmlformats.org/officeDocument/2006/relationships/diagramColors" Target="diagrams/colors9.xml"/><Relationship Id="rId70" Type="http://schemas.openxmlformats.org/officeDocument/2006/relationships/hyperlink" Target="http://taxportal/OHRM/hradvisor/Pages/code_conduct.aspx" TargetMode="External"/><Relationship Id="rId75" Type="http://schemas.openxmlformats.org/officeDocument/2006/relationships/hyperlink" Target="http://taxportal/OHRM/labor/Pages/default.aspx" TargetMode="External"/><Relationship Id="rId1" Type="http://schemas.openxmlformats.org/officeDocument/2006/relationships/customXml" Target="../customXml/item1.xml"/><Relationship Id="rId6" Type="http://schemas.openxmlformats.org/officeDocument/2006/relationships/styles" Target="styles.xml"/></Relationships>
</file>

<file path=word/diagrams/_rels/data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BDF2A2-5751-4187-A299-6FF2509BAC1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75634B60-7CCE-41B9-B08E-D6B6802FD76C}">
      <dgm:prSet phldrT="[Text]" custT="1"/>
      <dgm:spPr>
        <a:solidFill>
          <a:srgbClr val="007681"/>
        </a:solidFill>
      </dgm:spPr>
      <dgm:t>
        <a:bodyPr/>
        <a:lstStyle/>
        <a:p>
          <a:r>
            <a:rPr lang="en-US" sz="1600"/>
            <a:t>Recognize management's role and responsibility for creating and maintaining an ethical environment in the Department of Taxation and Finance.</a:t>
          </a:r>
        </a:p>
      </dgm:t>
    </dgm:pt>
    <dgm:pt modelId="{382F3DC5-23F8-42A8-A6E1-C5CA52474BDD}" type="parTrans" cxnId="{7C689460-8B47-48C3-AEC8-667595C2BE68}">
      <dgm:prSet/>
      <dgm:spPr/>
      <dgm:t>
        <a:bodyPr/>
        <a:lstStyle/>
        <a:p>
          <a:endParaRPr lang="en-US"/>
        </a:p>
      </dgm:t>
    </dgm:pt>
    <dgm:pt modelId="{40817738-8DCC-4CB0-884A-654A604AA55E}" type="sibTrans" cxnId="{7C689460-8B47-48C3-AEC8-667595C2BE68}">
      <dgm:prSet/>
      <dgm:spPr/>
      <dgm:t>
        <a:bodyPr/>
        <a:lstStyle/>
        <a:p>
          <a:endParaRPr lang="en-US"/>
        </a:p>
      </dgm:t>
    </dgm:pt>
    <dgm:pt modelId="{3E476C69-2A20-4E99-A68D-C481842DEA33}">
      <dgm:prSet phldrT="[Text]" custT="1"/>
      <dgm:spPr>
        <a:solidFill>
          <a:srgbClr val="007681"/>
        </a:solidFill>
      </dgm:spPr>
      <dgm:t>
        <a:bodyPr/>
        <a:lstStyle/>
        <a:p>
          <a:r>
            <a:rPr lang="en-US" sz="1600" dirty="0" smtClean="0"/>
            <a:t>Provide tools for working through ethical dilemmas</a:t>
          </a:r>
          <a:endParaRPr lang="en-US" sz="1600"/>
        </a:p>
      </dgm:t>
    </dgm:pt>
    <dgm:pt modelId="{F1F184D4-C02E-476A-B656-32E0478304AA}" type="parTrans" cxnId="{34ECB728-7290-42DF-924B-B10C971418AE}">
      <dgm:prSet/>
      <dgm:spPr/>
      <dgm:t>
        <a:bodyPr/>
        <a:lstStyle/>
        <a:p>
          <a:endParaRPr lang="en-US"/>
        </a:p>
      </dgm:t>
    </dgm:pt>
    <dgm:pt modelId="{3FEED662-C554-4B11-B031-D949B5FE247C}" type="sibTrans" cxnId="{34ECB728-7290-42DF-924B-B10C971418AE}">
      <dgm:prSet/>
      <dgm:spPr/>
      <dgm:t>
        <a:bodyPr/>
        <a:lstStyle/>
        <a:p>
          <a:endParaRPr lang="en-US"/>
        </a:p>
      </dgm:t>
    </dgm:pt>
    <dgm:pt modelId="{5E2FA832-4659-4EDD-8783-6904A48BF9ED}">
      <dgm:prSet phldrT="[Text]" custT="1"/>
      <dgm:spPr>
        <a:solidFill>
          <a:srgbClr val="007681"/>
        </a:solidFill>
      </dgm:spPr>
      <dgm:t>
        <a:bodyPr/>
        <a:lstStyle/>
        <a:p>
          <a:r>
            <a:rPr lang="en-US" sz="1600"/>
            <a:t>Be aware of group think and learn how to avoid it</a:t>
          </a:r>
        </a:p>
      </dgm:t>
    </dgm:pt>
    <dgm:pt modelId="{482A09D6-B347-47C1-B0FA-48F3A93F5C5D}" type="parTrans" cxnId="{30FC17C1-C0F7-415E-904B-CCDD029AA1F9}">
      <dgm:prSet/>
      <dgm:spPr/>
    </dgm:pt>
    <dgm:pt modelId="{31980E08-8FC9-4DB8-BE2D-270F8CF4E373}" type="sibTrans" cxnId="{30FC17C1-C0F7-415E-904B-CCDD029AA1F9}">
      <dgm:prSet/>
      <dgm:spPr/>
    </dgm:pt>
    <dgm:pt modelId="{5B28D650-B451-4364-A56D-08B5E98862A2}" type="pres">
      <dgm:prSet presAssocID="{D2BDF2A2-5751-4187-A299-6FF2509BAC13}" presName="linear" presStyleCnt="0">
        <dgm:presLayoutVars>
          <dgm:dir/>
          <dgm:animLvl val="lvl"/>
          <dgm:resizeHandles val="exact"/>
        </dgm:presLayoutVars>
      </dgm:prSet>
      <dgm:spPr/>
      <dgm:t>
        <a:bodyPr/>
        <a:lstStyle/>
        <a:p>
          <a:endParaRPr lang="en-US"/>
        </a:p>
      </dgm:t>
    </dgm:pt>
    <dgm:pt modelId="{36CAC351-DACB-437B-8682-7562A87D1616}" type="pres">
      <dgm:prSet presAssocID="{75634B60-7CCE-41B9-B08E-D6B6802FD76C}" presName="parentLin" presStyleCnt="0"/>
      <dgm:spPr/>
    </dgm:pt>
    <dgm:pt modelId="{9A24A023-21BA-45CB-95AF-B83560415410}" type="pres">
      <dgm:prSet presAssocID="{75634B60-7CCE-41B9-B08E-D6B6802FD76C}" presName="parentLeftMargin" presStyleLbl="node1" presStyleIdx="0" presStyleCnt="3"/>
      <dgm:spPr/>
      <dgm:t>
        <a:bodyPr/>
        <a:lstStyle/>
        <a:p>
          <a:endParaRPr lang="en-US"/>
        </a:p>
      </dgm:t>
    </dgm:pt>
    <dgm:pt modelId="{3CB26A21-B07A-4F70-801D-8A19E02996BF}" type="pres">
      <dgm:prSet presAssocID="{75634B60-7CCE-41B9-B08E-D6B6802FD76C}" presName="parentText" presStyleLbl="node1" presStyleIdx="0" presStyleCnt="3" custScaleX="107142" custScaleY="190398">
        <dgm:presLayoutVars>
          <dgm:chMax val="0"/>
          <dgm:bulletEnabled val="1"/>
        </dgm:presLayoutVars>
      </dgm:prSet>
      <dgm:spPr/>
      <dgm:t>
        <a:bodyPr/>
        <a:lstStyle/>
        <a:p>
          <a:endParaRPr lang="en-US"/>
        </a:p>
      </dgm:t>
    </dgm:pt>
    <dgm:pt modelId="{D854A7EB-248B-4A81-9BFD-35E3A3235E1C}" type="pres">
      <dgm:prSet presAssocID="{75634B60-7CCE-41B9-B08E-D6B6802FD76C}" presName="negativeSpace" presStyleCnt="0"/>
      <dgm:spPr/>
    </dgm:pt>
    <dgm:pt modelId="{382FDBB7-0293-47DB-BA30-B70F3CA324B0}" type="pres">
      <dgm:prSet presAssocID="{75634B60-7CCE-41B9-B08E-D6B6802FD76C}" presName="childText" presStyleLbl="conFgAcc1" presStyleIdx="0" presStyleCnt="3">
        <dgm:presLayoutVars>
          <dgm:bulletEnabled val="1"/>
        </dgm:presLayoutVars>
      </dgm:prSet>
      <dgm:spPr/>
    </dgm:pt>
    <dgm:pt modelId="{B9FC0C58-DDB1-4AFF-BE61-26A2260891E8}" type="pres">
      <dgm:prSet presAssocID="{40817738-8DCC-4CB0-884A-654A604AA55E}" presName="spaceBetweenRectangles" presStyleCnt="0"/>
      <dgm:spPr/>
    </dgm:pt>
    <dgm:pt modelId="{0D2F9BE3-F9F6-4FA2-8F7A-EB57A23B10E4}" type="pres">
      <dgm:prSet presAssocID="{3E476C69-2A20-4E99-A68D-C481842DEA33}" presName="parentLin" presStyleCnt="0"/>
      <dgm:spPr/>
    </dgm:pt>
    <dgm:pt modelId="{71A258A9-0AE5-4029-A18C-7F46EAF41735}" type="pres">
      <dgm:prSet presAssocID="{3E476C69-2A20-4E99-A68D-C481842DEA33}" presName="parentLeftMargin" presStyleLbl="node1" presStyleIdx="0" presStyleCnt="3"/>
      <dgm:spPr/>
      <dgm:t>
        <a:bodyPr/>
        <a:lstStyle/>
        <a:p>
          <a:endParaRPr lang="en-US"/>
        </a:p>
      </dgm:t>
    </dgm:pt>
    <dgm:pt modelId="{D6559920-5BB5-42B7-9914-B5920C005D4D}" type="pres">
      <dgm:prSet presAssocID="{3E476C69-2A20-4E99-A68D-C481842DEA33}" presName="parentText" presStyleLbl="node1" presStyleIdx="1" presStyleCnt="3" custScaleX="102903" custScaleY="105530" custLinFactNeighborX="3472">
        <dgm:presLayoutVars>
          <dgm:chMax val="0"/>
          <dgm:bulletEnabled val="1"/>
        </dgm:presLayoutVars>
      </dgm:prSet>
      <dgm:spPr/>
      <dgm:t>
        <a:bodyPr/>
        <a:lstStyle/>
        <a:p>
          <a:endParaRPr lang="en-US"/>
        </a:p>
      </dgm:t>
    </dgm:pt>
    <dgm:pt modelId="{0FD30754-B676-4126-AF91-97698CD2DAF4}" type="pres">
      <dgm:prSet presAssocID="{3E476C69-2A20-4E99-A68D-C481842DEA33}" presName="negativeSpace" presStyleCnt="0"/>
      <dgm:spPr/>
    </dgm:pt>
    <dgm:pt modelId="{5E7142F4-020D-47F5-9193-6FA443D5B6E5}" type="pres">
      <dgm:prSet presAssocID="{3E476C69-2A20-4E99-A68D-C481842DEA33}" presName="childText" presStyleLbl="conFgAcc1" presStyleIdx="1" presStyleCnt="3">
        <dgm:presLayoutVars>
          <dgm:bulletEnabled val="1"/>
        </dgm:presLayoutVars>
      </dgm:prSet>
      <dgm:spPr/>
    </dgm:pt>
    <dgm:pt modelId="{6DFED19D-C66C-482F-A83F-8D2FCCDF4030}" type="pres">
      <dgm:prSet presAssocID="{3FEED662-C554-4B11-B031-D949B5FE247C}" presName="spaceBetweenRectangles" presStyleCnt="0"/>
      <dgm:spPr/>
    </dgm:pt>
    <dgm:pt modelId="{90F57FEF-B4F7-4408-A04C-C7E953CE01A2}" type="pres">
      <dgm:prSet presAssocID="{5E2FA832-4659-4EDD-8783-6904A48BF9ED}" presName="parentLin" presStyleCnt="0"/>
      <dgm:spPr/>
    </dgm:pt>
    <dgm:pt modelId="{AF2E8C91-2791-4E6F-BA51-5E414E626D1D}" type="pres">
      <dgm:prSet presAssocID="{5E2FA832-4659-4EDD-8783-6904A48BF9ED}" presName="parentLeftMargin" presStyleLbl="node1" presStyleIdx="1" presStyleCnt="3"/>
      <dgm:spPr/>
      <dgm:t>
        <a:bodyPr/>
        <a:lstStyle/>
        <a:p>
          <a:endParaRPr lang="en-US"/>
        </a:p>
      </dgm:t>
    </dgm:pt>
    <dgm:pt modelId="{2E810B7B-C0EE-436C-8CF0-E782D2A5A323}" type="pres">
      <dgm:prSet presAssocID="{5E2FA832-4659-4EDD-8783-6904A48BF9ED}" presName="parentText" presStyleLbl="node1" presStyleIdx="2" presStyleCnt="3">
        <dgm:presLayoutVars>
          <dgm:chMax val="0"/>
          <dgm:bulletEnabled val="1"/>
        </dgm:presLayoutVars>
      </dgm:prSet>
      <dgm:spPr/>
      <dgm:t>
        <a:bodyPr/>
        <a:lstStyle/>
        <a:p>
          <a:endParaRPr lang="en-US"/>
        </a:p>
      </dgm:t>
    </dgm:pt>
    <dgm:pt modelId="{5A0A8E0F-89EF-4576-98A1-64F3C09A2240}" type="pres">
      <dgm:prSet presAssocID="{5E2FA832-4659-4EDD-8783-6904A48BF9ED}" presName="negativeSpace" presStyleCnt="0"/>
      <dgm:spPr/>
    </dgm:pt>
    <dgm:pt modelId="{2DE14B9D-526E-417D-B052-4106F9DCF7B9}" type="pres">
      <dgm:prSet presAssocID="{5E2FA832-4659-4EDD-8783-6904A48BF9ED}" presName="childText" presStyleLbl="conFgAcc1" presStyleIdx="2" presStyleCnt="3">
        <dgm:presLayoutVars>
          <dgm:bulletEnabled val="1"/>
        </dgm:presLayoutVars>
      </dgm:prSet>
      <dgm:spPr/>
    </dgm:pt>
  </dgm:ptLst>
  <dgm:cxnLst>
    <dgm:cxn modelId="{B75F9843-25A4-48DC-9A61-D36FC6FD0E8F}" type="presOf" srcId="{3E476C69-2A20-4E99-A68D-C481842DEA33}" destId="{71A258A9-0AE5-4029-A18C-7F46EAF41735}" srcOrd="0" destOrd="0" presId="urn:microsoft.com/office/officeart/2005/8/layout/list1"/>
    <dgm:cxn modelId="{DA10130C-BA97-4A2F-AC80-960E7DA993BD}" type="presOf" srcId="{D2BDF2A2-5751-4187-A299-6FF2509BAC13}" destId="{5B28D650-B451-4364-A56D-08B5E98862A2}" srcOrd="0" destOrd="0" presId="urn:microsoft.com/office/officeart/2005/8/layout/list1"/>
    <dgm:cxn modelId="{165A7F5A-6CF2-4363-804A-54E1E1A35895}" type="presOf" srcId="{5E2FA832-4659-4EDD-8783-6904A48BF9ED}" destId="{2E810B7B-C0EE-436C-8CF0-E782D2A5A323}" srcOrd="1" destOrd="0" presId="urn:microsoft.com/office/officeart/2005/8/layout/list1"/>
    <dgm:cxn modelId="{FD0071FC-DE96-4289-8A71-4BFD94F23B18}" type="presOf" srcId="{75634B60-7CCE-41B9-B08E-D6B6802FD76C}" destId="{9A24A023-21BA-45CB-95AF-B83560415410}" srcOrd="0" destOrd="0" presId="urn:microsoft.com/office/officeart/2005/8/layout/list1"/>
    <dgm:cxn modelId="{0F1B9A2E-6FC8-40D9-828D-C99AFD85E69F}" type="presOf" srcId="{75634B60-7CCE-41B9-B08E-D6B6802FD76C}" destId="{3CB26A21-B07A-4F70-801D-8A19E02996BF}" srcOrd="1" destOrd="0" presId="urn:microsoft.com/office/officeart/2005/8/layout/list1"/>
    <dgm:cxn modelId="{34ECB728-7290-42DF-924B-B10C971418AE}" srcId="{D2BDF2A2-5751-4187-A299-6FF2509BAC13}" destId="{3E476C69-2A20-4E99-A68D-C481842DEA33}" srcOrd="1" destOrd="0" parTransId="{F1F184D4-C02E-476A-B656-32E0478304AA}" sibTransId="{3FEED662-C554-4B11-B031-D949B5FE247C}"/>
    <dgm:cxn modelId="{99CA049D-914A-41F2-9F56-2D977E7FCBF1}" type="presOf" srcId="{5E2FA832-4659-4EDD-8783-6904A48BF9ED}" destId="{AF2E8C91-2791-4E6F-BA51-5E414E626D1D}" srcOrd="0" destOrd="0" presId="urn:microsoft.com/office/officeart/2005/8/layout/list1"/>
    <dgm:cxn modelId="{AA3A66A5-A3F1-4677-AA52-B99B36AAAAF8}" type="presOf" srcId="{3E476C69-2A20-4E99-A68D-C481842DEA33}" destId="{D6559920-5BB5-42B7-9914-B5920C005D4D}" srcOrd="1" destOrd="0" presId="urn:microsoft.com/office/officeart/2005/8/layout/list1"/>
    <dgm:cxn modelId="{30FC17C1-C0F7-415E-904B-CCDD029AA1F9}" srcId="{D2BDF2A2-5751-4187-A299-6FF2509BAC13}" destId="{5E2FA832-4659-4EDD-8783-6904A48BF9ED}" srcOrd="2" destOrd="0" parTransId="{482A09D6-B347-47C1-B0FA-48F3A93F5C5D}" sibTransId="{31980E08-8FC9-4DB8-BE2D-270F8CF4E373}"/>
    <dgm:cxn modelId="{7C689460-8B47-48C3-AEC8-667595C2BE68}" srcId="{D2BDF2A2-5751-4187-A299-6FF2509BAC13}" destId="{75634B60-7CCE-41B9-B08E-D6B6802FD76C}" srcOrd="0" destOrd="0" parTransId="{382F3DC5-23F8-42A8-A6E1-C5CA52474BDD}" sibTransId="{40817738-8DCC-4CB0-884A-654A604AA55E}"/>
    <dgm:cxn modelId="{257B5205-9279-40BA-9826-39317D5C5A21}" type="presParOf" srcId="{5B28D650-B451-4364-A56D-08B5E98862A2}" destId="{36CAC351-DACB-437B-8682-7562A87D1616}" srcOrd="0" destOrd="0" presId="urn:microsoft.com/office/officeart/2005/8/layout/list1"/>
    <dgm:cxn modelId="{963CA553-E906-4ADA-8A29-80E8DE03715D}" type="presParOf" srcId="{36CAC351-DACB-437B-8682-7562A87D1616}" destId="{9A24A023-21BA-45CB-95AF-B83560415410}" srcOrd="0" destOrd="0" presId="urn:microsoft.com/office/officeart/2005/8/layout/list1"/>
    <dgm:cxn modelId="{7E857CD7-3FA8-4BA5-9A62-68A68CA4986C}" type="presParOf" srcId="{36CAC351-DACB-437B-8682-7562A87D1616}" destId="{3CB26A21-B07A-4F70-801D-8A19E02996BF}" srcOrd="1" destOrd="0" presId="urn:microsoft.com/office/officeart/2005/8/layout/list1"/>
    <dgm:cxn modelId="{0F166577-EDCD-429B-97AE-F6AE5A1DD6BE}" type="presParOf" srcId="{5B28D650-B451-4364-A56D-08B5E98862A2}" destId="{D854A7EB-248B-4A81-9BFD-35E3A3235E1C}" srcOrd="1" destOrd="0" presId="urn:microsoft.com/office/officeart/2005/8/layout/list1"/>
    <dgm:cxn modelId="{6DDAB296-5075-4F2B-A68C-08A4899DC5AF}" type="presParOf" srcId="{5B28D650-B451-4364-A56D-08B5E98862A2}" destId="{382FDBB7-0293-47DB-BA30-B70F3CA324B0}" srcOrd="2" destOrd="0" presId="urn:microsoft.com/office/officeart/2005/8/layout/list1"/>
    <dgm:cxn modelId="{CAB8FE5C-8D95-41D9-A20B-6A3F6418D4EF}" type="presParOf" srcId="{5B28D650-B451-4364-A56D-08B5E98862A2}" destId="{B9FC0C58-DDB1-4AFF-BE61-26A2260891E8}" srcOrd="3" destOrd="0" presId="urn:microsoft.com/office/officeart/2005/8/layout/list1"/>
    <dgm:cxn modelId="{1F38F6EA-54A3-42EB-9FB3-9172DCCE7244}" type="presParOf" srcId="{5B28D650-B451-4364-A56D-08B5E98862A2}" destId="{0D2F9BE3-F9F6-4FA2-8F7A-EB57A23B10E4}" srcOrd="4" destOrd="0" presId="urn:microsoft.com/office/officeart/2005/8/layout/list1"/>
    <dgm:cxn modelId="{43F07851-0B40-45EE-9B5B-2E85C908A33C}" type="presParOf" srcId="{0D2F9BE3-F9F6-4FA2-8F7A-EB57A23B10E4}" destId="{71A258A9-0AE5-4029-A18C-7F46EAF41735}" srcOrd="0" destOrd="0" presId="urn:microsoft.com/office/officeart/2005/8/layout/list1"/>
    <dgm:cxn modelId="{F1E1FBAE-8F5E-4DAA-AE4F-D8639B65B928}" type="presParOf" srcId="{0D2F9BE3-F9F6-4FA2-8F7A-EB57A23B10E4}" destId="{D6559920-5BB5-42B7-9914-B5920C005D4D}" srcOrd="1" destOrd="0" presId="urn:microsoft.com/office/officeart/2005/8/layout/list1"/>
    <dgm:cxn modelId="{3DAC7AFE-A7A4-4E3C-AAE7-B3B380CAA6E3}" type="presParOf" srcId="{5B28D650-B451-4364-A56D-08B5E98862A2}" destId="{0FD30754-B676-4126-AF91-97698CD2DAF4}" srcOrd="5" destOrd="0" presId="urn:microsoft.com/office/officeart/2005/8/layout/list1"/>
    <dgm:cxn modelId="{31DE6F88-E078-457E-9202-6FFA560109A4}" type="presParOf" srcId="{5B28D650-B451-4364-A56D-08B5E98862A2}" destId="{5E7142F4-020D-47F5-9193-6FA443D5B6E5}" srcOrd="6" destOrd="0" presId="urn:microsoft.com/office/officeart/2005/8/layout/list1"/>
    <dgm:cxn modelId="{71AE644D-BD44-4E44-B516-BD4B8FFDAB62}" type="presParOf" srcId="{5B28D650-B451-4364-A56D-08B5E98862A2}" destId="{6DFED19D-C66C-482F-A83F-8D2FCCDF4030}" srcOrd="7" destOrd="0" presId="urn:microsoft.com/office/officeart/2005/8/layout/list1"/>
    <dgm:cxn modelId="{0141A994-3B80-4DD4-BB76-7E60DC9456E4}" type="presParOf" srcId="{5B28D650-B451-4364-A56D-08B5E98862A2}" destId="{90F57FEF-B4F7-4408-A04C-C7E953CE01A2}" srcOrd="8" destOrd="0" presId="urn:microsoft.com/office/officeart/2005/8/layout/list1"/>
    <dgm:cxn modelId="{F333F00B-A896-4A5C-9AF3-245F544F4874}" type="presParOf" srcId="{90F57FEF-B4F7-4408-A04C-C7E953CE01A2}" destId="{AF2E8C91-2791-4E6F-BA51-5E414E626D1D}" srcOrd="0" destOrd="0" presId="urn:microsoft.com/office/officeart/2005/8/layout/list1"/>
    <dgm:cxn modelId="{730333DB-8DDD-4639-87A7-295957A3BE20}" type="presParOf" srcId="{90F57FEF-B4F7-4408-A04C-C7E953CE01A2}" destId="{2E810B7B-C0EE-436C-8CF0-E782D2A5A323}" srcOrd="1" destOrd="0" presId="urn:microsoft.com/office/officeart/2005/8/layout/list1"/>
    <dgm:cxn modelId="{8D84820C-F994-4C75-95CD-11BA0F70C5FB}" type="presParOf" srcId="{5B28D650-B451-4364-A56D-08B5E98862A2}" destId="{5A0A8E0F-89EF-4576-98A1-64F3C09A2240}" srcOrd="9" destOrd="0" presId="urn:microsoft.com/office/officeart/2005/8/layout/list1"/>
    <dgm:cxn modelId="{475A8DB4-DBCC-4834-95DC-6D03FBBA8E60}" type="presParOf" srcId="{5B28D650-B451-4364-A56D-08B5E98862A2}" destId="{2DE14B9D-526E-417D-B052-4106F9DCF7B9}" srcOrd="10"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11798C-A9EA-4A43-AD77-4054D2020EE6}"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n-US"/>
        </a:p>
      </dgm:t>
    </dgm:pt>
    <dgm:pt modelId="{796D7CA5-7468-479E-926E-428E4784AA5D}">
      <dgm:prSet phldrT="[Text]" custT="1"/>
      <dgm:spPr>
        <a:solidFill>
          <a:srgbClr val="007681"/>
        </a:solidFill>
      </dgm:spPr>
      <dgm:t>
        <a:bodyPr/>
        <a:lstStyle/>
        <a:p>
          <a:r>
            <a:rPr lang="en-US" sz="2000"/>
            <a:t>Ground Rules</a:t>
          </a:r>
        </a:p>
      </dgm:t>
    </dgm:pt>
    <dgm:pt modelId="{BC66169E-6B16-4BC0-AD49-D73D37EDD91E}" type="parTrans" cxnId="{A0DCF71F-7F52-4C3C-A226-EB3AB78BA386}">
      <dgm:prSet/>
      <dgm:spPr/>
      <dgm:t>
        <a:bodyPr/>
        <a:lstStyle/>
        <a:p>
          <a:endParaRPr lang="en-US"/>
        </a:p>
      </dgm:t>
    </dgm:pt>
    <dgm:pt modelId="{0FECE74F-01E4-43F3-8054-1D4C8F5589D4}" type="sibTrans" cxnId="{A0DCF71F-7F52-4C3C-A226-EB3AB78BA386}">
      <dgm:prSet/>
      <dgm:spPr/>
      <dgm:t>
        <a:bodyPr/>
        <a:lstStyle/>
        <a:p>
          <a:endParaRPr lang="en-US"/>
        </a:p>
      </dgm:t>
    </dgm:pt>
    <dgm:pt modelId="{B5820258-09A2-42ED-A4E5-8FBFC820F76F}">
      <dgm:prSet phldrT="[Text]"/>
      <dgm:spPr>
        <a:solidFill>
          <a:srgbClr val="007681"/>
        </a:solidFill>
      </dgm:spPr>
      <dgm:t>
        <a:bodyPr/>
        <a:lstStyle/>
        <a:p>
          <a:r>
            <a:rPr lang="en-US"/>
            <a:t>Be respectful to others opinion </a:t>
          </a:r>
        </a:p>
      </dgm:t>
    </dgm:pt>
    <dgm:pt modelId="{DF66B4CC-B74B-4B05-AD5A-2A47CA1180C3}" type="parTrans" cxnId="{B1AF633B-F539-49A7-B298-D13CAC6D5197}">
      <dgm:prSet/>
      <dgm:spPr/>
      <dgm:t>
        <a:bodyPr/>
        <a:lstStyle/>
        <a:p>
          <a:endParaRPr lang="en-US"/>
        </a:p>
      </dgm:t>
    </dgm:pt>
    <dgm:pt modelId="{CA5F2458-7961-4555-9403-AD427ADDA91E}" type="sibTrans" cxnId="{B1AF633B-F539-49A7-B298-D13CAC6D5197}">
      <dgm:prSet/>
      <dgm:spPr/>
      <dgm:t>
        <a:bodyPr/>
        <a:lstStyle/>
        <a:p>
          <a:endParaRPr lang="en-US"/>
        </a:p>
      </dgm:t>
    </dgm:pt>
    <dgm:pt modelId="{62B81500-FC7B-451D-BC78-6B59ED6BDB77}">
      <dgm:prSet phldrT="[Text]"/>
      <dgm:spPr>
        <a:solidFill>
          <a:srgbClr val="007681"/>
        </a:solidFill>
      </dgm:spPr>
      <dgm:t>
        <a:bodyPr/>
        <a:lstStyle/>
        <a:p>
          <a:r>
            <a:rPr lang="en-US"/>
            <a:t>Start/stop on time</a:t>
          </a:r>
        </a:p>
      </dgm:t>
    </dgm:pt>
    <dgm:pt modelId="{C5EBEEDC-04A4-4D49-A010-A97D6848EB15}" type="parTrans" cxnId="{F8C4CF37-1381-4AC7-8138-71DDFE34D44E}">
      <dgm:prSet/>
      <dgm:spPr/>
      <dgm:t>
        <a:bodyPr/>
        <a:lstStyle/>
        <a:p>
          <a:endParaRPr lang="en-US"/>
        </a:p>
      </dgm:t>
    </dgm:pt>
    <dgm:pt modelId="{F99E620F-8DE5-47AA-9AF7-59BEC2E5C505}" type="sibTrans" cxnId="{F8C4CF37-1381-4AC7-8138-71DDFE34D44E}">
      <dgm:prSet/>
      <dgm:spPr/>
      <dgm:t>
        <a:bodyPr/>
        <a:lstStyle/>
        <a:p>
          <a:endParaRPr lang="en-US"/>
        </a:p>
      </dgm:t>
    </dgm:pt>
    <dgm:pt modelId="{F42F1C41-4889-4316-88E6-C4157A64F21E}">
      <dgm:prSet phldrT="[Text]"/>
      <dgm:spPr>
        <a:solidFill>
          <a:srgbClr val="007681"/>
        </a:solidFill>
      </dgm:spPr>
      <dgm:t>
        <a:bodyPr/>
        <a:lstStyle/>
        <a:p>
          <a:r>
            <a:rPr lang="en-US"/>
            <a:t>Respect confidentiality</a:t>
          </a:r>
        </a:p>
      </dgm:t>
    </dgm:pt>
    <dgm:pt modelId="{1EEE0379-D960-42E2-AF51-92B481C173EF}" type="parTrans" cxnId="{744DFEC1-8375-46B4-8609-E458FACAE1AB}">
      <dgm:prSet/>
      <dgm:spPr/>
      <dgm:t>
        <a:bodyPr/>
        <a:lstStyle/>
        <a:p>
          <a:endParaRPr lang="en-US"/>
        </a:p>
      </dgm:t>
    </dgm:pt>
    <dgm:pt modelId="{A67B290E-958C-4680-97AF-4B24AEA5506B}" type="sibTrans" cxnId="{744DFEC1-8375-46B4-8609-E458FACAE1AB}">
      <dgm:prSet/>
      <dgm:spPr/>
      <dgm:t>
        <a:bodyPr/>
        <a:lstStyle/>
        <a:p>
          <a:endParaRPr lang="en-US"/>
        </a:p>
      </dgm:t>
    </dgm:pt>
    <dgm:pt modelId="{F66EA18A-DFCB-4510-80A9-0ADF06E5A92A}">
      <dgm:prSet phldrT="[Text]"/>
      <dgm:spPr>
        <a:solidFill>
          <a:srgbClr val="007681"/>
        </a:solidFill>
      </dgm:spPr>
      <dgm:t>
        <a:bodyPr/>
        <a:lstStyle/>
        <a:p>
          <a:r>
            <a:rPr lang="en-US"/>
            <a:t>Silence phones and other electronic devices</a:t>
          </a:r>
        </a:p>
      </dgm:t>
    </dgm:pt>
    <dgm:pt modelId="{A9A1E54D-2AA5-4B57-B16F-EC5EA2D065D7}" type="parTrans" cxnId="{7DE743D3-8BE6-4842-AFB6-960E4B8A3BE0}">
      <dgm:prSet/>
      <dgm:spPr/>
      <dgm:t>
        <a:bodyPr/>
        <a:lstStyle/>
        <a:p>
          <a:endParaRPr lang="en-US"/>
        </a:p>
      </dgm:t>
    </dgm:pt>
    <dgm:pt modelId="{15D734D8-A1B4-4DF3-9643-7CE92AD115F4}" type="sibTrans" cxnId="{7DE743D3-8BE6-4842-AFB6-960E4B8A3BE0}">
      <dgm:prSet/>
      <dgm:spPr/>
      <dgm:t>
        <a:bodyPr/>
        <a:lstStyle/>
        <a:p>
          <a:endParaRPr lang="en-US"/>
        </a:p>
      </dgm:t>
    </dgm:pt>
    <dgm:pt modelId="{07054170-BA4A-4FA9-83B4-8BCA35FDBDDC}" type="pres">
      <dgm:prSet presAssocID="{2A11798C-A9EA-4A43-AD77-4054D2020EE6}" presName="layout" presStyleCnt="0">
        <dgm:presLayoutVars>
          <dgm:chMax/>
          <dgm:chPref/>
          <dgm:dir/>
          <dgm:animOne val="branch"/>
          <dgm:animLvl val="lvl"/>
          <dgm:resizeHandles/>
        </dgm:presLayoutVars>
      </dgm:prSet>
      <dgm:spPr/>
      <dgm:t>
        <a:bodyPr/>
        <a:lstStyle/>
        <a:p>
          <a:endParaRPr lang="en-US"/>
        </a:p>
      </dgm:t>
    </dgm:pt>
    <dgm:pt modelId="{789D5D97-5E50-47BA-99BF-EDAEBF7B81A1}" type="pres">
      <dgm:prSet presAssocID="{796D7CA5-7468-479E-926E-428E4784AA5D}" presName="root" presStyleCnt="0">
        <dgm:presLayoutVars>
          <dgm:chMax/>
          <dgm:chPref val="4"/>
        </dgm:presLayoutVars>
      </dgm:prSet>
      <dgm:spPr/>
    </dgm:pt>
    <dgm:pt modelId="{B8CAE017-6EEA-4B8E-BD3B-401F95933582}" type="pres">
      <dgm:prSet presAssocID="{796D7CA5-7468-479E-926E-428E4784AA5D}" presName="rootComposite" presStyleCnt="0">
        <dgm:presLayoutVars/>
      </dgm:prSet>
      <dgm:spPr/>
    </dgm:pt>
    <dgm:pt modelId="{C4BF0023-BFA2-496D-B316-E31C0DC75CCF}" type="pres">
      <dgm:prSet presAssocID="{796D7CA5-7468-479E-926E-428E4784AA5D}" presName="rootText" presStyleLbl="node0" presStyleIdx="0" presStyleCnt="1" custScaleX="101144" custScaleY="59635" custLinFactNeighborX="-1162" custLinFactNeighborY="-131">
        <dgm:presLayoutVars>
          <dgm:chMax/>
          <dgm:chPref val="4"/>
        </dgm:presLayoutVars>
      </dgm:prSet>
      <dgm:spPr/>
      <dgm:t>
        <a:bodyPr/>
        <a:lstStyle/>
        <a:p>
          <a:endParaRPr lang="en-US"/>
        </a:p>
      </dgm:t>
    </dgm:pt>
    <dgm:pt modelId="{54C8A076-FA3A-4A5D-A8C7-192B4976BDFC}" type="pres">
      <dgm:prSet presAssocID="{796D7CA5-7468-479E-926E-428E4784AA5D}" presName="childShape" presStyleCnt="0">
        <dgm:presLayoutVars>
          <dgm:chMax val="0"/>
          <dgm:chPref val="0"/>
        </dgm:presLayoutVars>
      </dgm:prSet>
      <dgm:spPr/>
    </dgm:pt>
    <dgm:pt modelId="{30E5AE53-8C37-4041-902E-B4043A923DA7}" type="pres">
      <dgm:prSet presAssocID="{B5820258-09A2-42ED-A4E5-8FBFC820F76F}" presName="childComposite" presStyleCnt="0">
        <dgm:presLayoutVars>
          <dgm:chMax val="0"/>
          <dgm:chPref val="0"/>
        </dgm:presLayoutVars>
      </dgm:prSet>
      <dgm:spPr/>
    </dgm:pt>
    <dgm:pt modelId="{C1DD388F-11B4-48A3-BD32-44107A72C525}" type="pres">
      <dgm:prSet presAssocID="{B5820258-09A2-42ED-A4E5-8FBFC820F76F}" presName="Image" presStyleLbl="node1" presStyleIdx="0" presStyleCnt="4"/>
      <dgm:spPr>
        <a:blipFill rotWithShape="1">
          <a:blip xmlns:r="http://schemas.openxmlformats.org/officeDocument/2006/relationships" r:embed="rId1"/>
          <a:stretch>
            <a:fillRect/>
          </a:stretch>
        </a:blipFill>
      </dgm:spPr>
      <dgm:t>
        <a:bodyPr/>
        <a:lstStyle/>
        <a:p>
          <a:endParaRPr lang="en-US"/>
        </a:p>
      </dgm:t>
    </dgm:pt>
    <dgm:pt modelId="{A4916D79-C2C6-4431-B073-79AE8A54B3AD}" type="pres">
      <dgm:prSet presAssocID="{B5820258-09A2-42ED-A4E5-8FBFC820F76F}" presName="childText" presStyleLbl="lnNode1" presStyleIdx="0" presStyleCnt="4" custScaleX="100739" custScaleY="81548">
        <dgm:presLayoutVars>
          <dgm:chMax val="0"/>
          <dgm:chPref val="0"/>
          <dgm:bulletEnabled val="1"/>
        </dgm:presLayoutVars>
      </dgm:prSet>
      <dgm:spPr/>
      <dgm:t>
        <a:bodyPr/>
        <a:lstStyle/>
        <a:p>
          <a:endParaRPr lang="en-US"/>
        </a:p>
      </dgm:t>
    </dgm:pt>
    <dgm:pt modelId="{744D2E3F-74F0-4765-86CC-C53968389DEB}" type="pres">
      <dgm:prSet presAssocID="{62B81500-FC7B-451D-BC78-6B59ED6BDB77}" presName="childComposite" presStyleCnt="0">
        <dgm:presLayoutVars>
          <dgm:chMax val="0"/>
          <dgm:chPref val="0"/>
        </dgm:presLayoutVars>
      </dgm:prSet>
      <dgm:spPr/>
    </dgm:pt>
    <dgm:pt modelId="{A2417DD6-C7CF-4449-B843-D6BCB3067D62}" type="pres">
      <dgm:prSet presAssocID="{62B81500-FC7B-451D-BC78-6B59ED6BDB77}" presName="Image" presStyleLbl="node1" presStyleIdx="1" presStyleCnt="4" custScaleX="103039" custScaleY="103191" custLinFactNeighborX="-9888" custLinFactNeighborY="2472"/>
      <dgm:spPr>
        <a:blipFill rotWithShape="1">
          <a:blip xmlns:r="http://schemas.openxmlformats.org/officeDocument/2006/relationships" r:embed="rId2"/>
          <a:stretch>
            <a:fillRect/>
          </a:stretch>
        </a:blipFill>
      </dgm:spPr>
      <dgm:t>
        <a:bodyPr/>
        <a:lstStyle/>
        <a:p>
          <a:endParaRPr lang="en-US"/>
        </a:p>
      </dgm:t>
    </dgm:pt>
    <dgm:pt modelId="{8770FC11-9E59-4019-B4CC-2B8EBCD1E521}" type="pres">
      <dgm:prSet presAssocID="{62B81500-FC7B-451D-BC78-6B59ED6BDB77}" presName="childText" presStyleLbl="lnNode1" presStyleIdx="1" presStyleCnt="4" custScaleX="96677" custScaleY="79736">
        <dgm:presLayoutVars>
          <dgm:chMax val="0"/>
          <dgm:chPref val="0"/>
          <dgm:bulletEnabled val="1"/>
        </dgm:presLayoutVars>
      </dgm:prSet>
      <dgm:spPr/>
      <dgm:t>
        <a:bodyPr/>
        <a:lstStyle/>
        <a:p>
          <a:endParaRPr lang="en-US"/>
        </a:p>
      </dgm:t>
    </dgm:pt>
    <dgm:pt modelId="{6A3329BF-BCEA-4628-93E9-99A6E156D1CA}" type="pres">
      <dgm:prSet presAssocID="{F42F1C41-4889-4316-88E6-C4157A64F21E}" presName="childComposite" presStyleCnt="0">
        <dgm:presLayoutVars>
          <dgm:chMax val="0"/>
          <dgm:chPref val="0"/>
        </dgm:presLayoutVars>
      </dgm:prSet>
      <dgm:spPr/>
    </dgm:pt>
    <dgm:pt modelId="{9514F7DF-7DE0-41AB-AC1E-E3C0DC26E46B}" type="pres">
      <dgm:prSet presAssocID="{F42F1C41-4889-4316-88E6-C4157A64F21E}" presName="Image" presStyleLbl="nod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93A055A2-70FE-4907-85A6-A9AAE03E8A10}" type="pres">
      <dgm:prSet presAssocID="{F42F1C41-4889-4316-88E6-C4157A64F21E}" presName="childText" presStyleLbl="lnNode1" presStyleIdx="2" presStyleCnt="4" custScaleX="97937" custScaleY="68264">
        <dgm:presLayoutVars>
          <dgm:chMax val="0"/>
          <dgm:chPref val="0"/>
          <dgm:bulletEnabled val="1"/>
        </dgm:presLayoutVars>
      </dgm:prSet>
      <dgm:spPr/>
      <dgm:t>
        <a:bodyPr/>
        <a:lstStyle/>
        <a:p>
          <a:endParaRPr lang="en-US"/>
        </a:p>
      </dgm:t>
    </dgm:pt>
    <dgm:pt modelId="{498F5B14-F2CE-4647-9298-AD7170758FED}" type="pres">
      <dgm:prSet presAssocID="{F66EA18A-DFCB-4510-80A9-0ADF06E5A92A}" presName="childComposite" presStyleCnt="0">
        <dgm:presLayoutVars>
          <dgm:chMax val="0"/>
          <dgm:chPref val="0"/>
        </dgm:presLayoutVars>
      </dgm:prSet>
      <dgm:spPr/>
    </dgm:pt>
    <dgm:pt modelId="{C863A5FD-830B-48C7-AC19-3E518EF954E2}" type="pres">
      <dgm:prSet presAssocID="{F66EA18A-DFCB-4510-80A9-0ADF06E5A92A}" presName="Image" presStyleLbl="node1" presStyleIdx="3" presStyleCnt="4" custScaleX="105171" custScaleY="121369" custLinFactNeighborX="1170" custLinFactNeighborY="14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6000" r="-16000"/>
          </a:stretch>
        </a:blipFill>
      </dgm:spPr>
      <dgm:t>
        <a:bodyPr/>
        <a:lstStyle/>
        <a:p>
          <a:endParaRPr lang="en-US"/>
        </a:p>
      </dgm:t>
    </dgm:pt>
    <dgm:pt modelId="{08319CA1-DBAE-4CD1-8B1D-D64098214686}" type="pres">
      <dgm:prSet presAssocID="{F66EA18A-DFCB-4510-80A9-0ADF06E5A92A}" presName="childText" presStyleLbl="lnNode1" presStyleIdx="3" presStyleCnt="4" custScaleX="96879" custScaleY="76112" custLinFactNeighborX="-954" custLinFactNeighborY="1286">
        <dgm:presLayoutVars>
          <dgm:chMax val="0"/>
          <dgm:chPref val="0"/>
          <dgm:bulletEnabled val="1"/>
        </dgm:presLayoutVars>
      </dgm:prSet>
      <dgm:spPr/>
      <dgm:t>
        <a:bodyPr/>
        <a:lstStyle/>
        <a:p>
          <a:endParaRPr lang="en-US"/>
        </a:p>
      </dgm:t>
    </dgm:pt>
  </dgm:ptLst>
  <dgm:cxnLst>
    <dgm:cxn modelId="{E9079FDB-AF18-4B6C-99FA-CB6630C191B9}" type="presOf" srcId="{F42F1C41-4889-4316-88E6-C4157A64F21E}" destId="{93A055A2-70FE-4907-85A6-A9AAE03E8A10}" srcOrd="0" destOrd="0" presId="urn:microsoft.com/office/officeart/2008/layout/PictureAccentList"/>
    <dgm:cxn modelId="{7DE743D3-8BE6-4842-AFB6-960E4B8A3BE0}" srcId="{796D7CA5-7468-479E-926E-428E4784AA5D}" destId="{F66EA18A-DFCB-4510-80A9-0ADF06E5A92A}" srcOrd="3" destOrd="0" parTransId="{A9A1E54D-2AA5-4B57-B16F-EC5EA2D065D7}" sibTransId="{15D734D8-A1B4-4DF3-9643-7CE92AD115F4}"/>
    <dgm:cxn modelId="{B1AF633B-F539-49A7-B298-D13CAC6D5197}" srcId="{796D7CA5-7468-479E-926E-428E4784AA5D}" destId="{B5820258-09A2-42ED-A4E5-8FBFC820F76F}" srcOrd="0" destOrd="0" parTransId="{DF66B4CC-B74B-4B05-AD5A-2A47CA1180C3}" sibTransId="{CA5F2458-7961-4555-9403-AD427ADDA91E}"/>
    <dgm:cxn modelId="{744DFEC1-8375-46B4-8609-E458FACAE1AB}" srcId="{796D7CA5-7468-479E-926E-428E4784AA5D}" destId="{F42F1C41-4889-4316-88E6-C4157A64F21E}" srcOrd="2" destOrd="0" parTransId="{1EEE0379-D960-42E2-AF51-92B481C173EF}" sibTransId="{A67B290E-958C-4680-97AF-4B24AEA5506B}"/>
    <dgm:cxn modelId="{45BA4BB8-F5C6-438D-ADD6-F18B0825F656}" type="presOf" srcId="{B5820258-09A2-42ED-A4E5-8FBFC820F76F}" destId="{A4916D79-C2C6-4431-B073-79AE8A54B3AD}" srcOrd="0" destOrd="0" presId="urn:microsoft.com/office/officeart/2008/layout/PictureAccentList"/>
    <dgm:cxn modelId="{D4BCD331-CEAD-426A-B0EA-64210412705B}" type="presOf" srcId="{2A11798C-A9EA-4A43-AD77-4054D2020EE6}" destId="{07054170-BA4A-4FA9-83B4-8BCA35FDBDDC}" srcOrd="0" destOrd="0" presId="urn:microsoft.com/office/officeart/2008/layout/PictureAccentList"/>
    <dgm:cxn modelId="{F8352086-A6C2-4086-8A5E-7BCA7DF47D3B}" type="presOf" srcId="{796D7CA5-7468-479E-926E-428E4784AA5D}" destId="{C4BF0023-BFA2-496D-B316-E31C0DC75CCF}" srcOrd="0" destOrd="0" presId="urn:microsoft.com/office/officeart/2008/layout/PictureAccentList"/>
    <dgm:cxn modelId="{AC253269-8134-4ED6-86BB-08D4886B7745}" type="presOf" srcId="{62B81500-FC7B-451D-BC78-6B59ED6BDB77}" destId="{8770FC11-9E59-4019-B4CC-2B8EBCD1E521}" srcOrd="0" destOrd="0" presId="urn:microsoft.com/office/officeart/2008/layout/PictureAccentList"/>
    <dgm:cxn modelId="{F8C4CF37-1381-4AC7-8138-71DDFE34D44E}" srcId="{796D7CA5-7468-479E-926E-428E4784AA5D}" destId="{62B81500-FC7B-451D-BC78-6B59ED6BDB77}" srcOrd="1" destOrd="0" parTransId="{C5EBEEDC-04A4-4D49-A010-A97D6848EB15}" sibTransId="{F99E620F-8DE5-47AA-9AF7-59BEC2E5C505}"/>
    <dgm:cxn modelId="{CC8B36E9-67F6-495D-B238-66312598CC1C}" type="presOf" srcId="{F66EA18A-DFCB-4510-80A9-0ADF06E5A92A}" destId="{08319CA1-DBAE-4CD1-8B1D-D64098214686}" srcOrd="0" destOrd="0" presId="urn:microsoft.com/office/officeart/2008/layout/PictureAccentList"/>
    <dgm:cxn modelId="{A0DCF71F-7F52-4C3C-A226-EB3AB78BA386}" srcId="{2A11798C-A9EA-4A43-AD77-4054D2020EE6}" destId="{796D7CA5-7468-479E-926E-428E4784AA5D}" srcOrd="0" destOrd="0" parTransId="{BC66169E-6B16-4BC0-AD49-D73D37EDD91E}" sibTransId="{0FECE74F-01E4-43F3-8054-1D4C8F5589D4}"/>
    <dgm:cxn modelId="{7AADF457-924E-45EE-99E7-2BB460C56262}" type="presParOf" srcId="{07054170-BA4A-4FA9-83B4-8BCA35FDBDDC}" destId="{789D5D97-5E50-47BA-99BF-EDAEBF7B81A1}" srcOrd="0" destOrd="0" presId="urn:microsoft.com/office/officeart/2008/layout/PictureAccentList"/>
    <dgm:cxn modelId="{578D1559-9A65-4F91-9A3E-FC727948AABD}" type="presParOf" srcId="{789D5D97-5E50-47BA-99BF-EDAEBF7B81A1}" destId="{B8CAE017-6EEA-4B8E-BD3B-401F95933582}" srcOrd="0" destOrd="0" presId="urn:microsoft.com/office/officeart/2008/layout/PictureAccentList"/>
    <dgm:cxn modelId="{808B8070-890F-4B96-B23C-4DA337F07C00}" type="presParOf" srcId="{B8CAE017-6EEA-4B8E-BD3B-401F95933582}" destId="{C4BF0023-BFA2-496D-B316-E31C0DC75CCF}" srcOrd="0" destOrd="0" presId="urn:microsoft.com/office/officeart/2008/layout/PictureAccentList"/>
    <dgm:cxn modelId="{98DA8141-5E34-4204-9995-3CB03EBF807B}" type="presParOf" srcId="{789D5D97-5E50-47BA-99BF-EDAEBF7B81A1}" destId="{54C8A076-FA3A-4A5D-A8C7-192B4976BDFC}" srcOrd="1" destOrd="0" presId="urn:microsoft.com/office/officeart/2008/layout/PictureAccentList"/>
    <dgm:cxn modelId="{384EA766-2485-4A0F-80C7-496C547EA40F}" type="presParOf" srcId="{54C8A076-FA3A-4A5D-A8C7-192B4976BDFC}" destId="{30E5AE53-8C37-4041-902E-B4043A923DA7}" srcOrd="0" destOrd="0" presId="urn:microsoft.com/office/officeart/2008/layout/PictureAccentList"/>
    <dgm:cxn modelId="{623EA43F-E332-4585-A54B-1DBDAEB8DAEB}" type="presParOf" srcId="{30E5AE53-8C37-4041-902E-B4043A923DA7}" destId="{C1DD388F-11B4-48A3-BD32-44107A72C525}" srcOrd="0" destOrd="0" presId="urn:microsoft.com/office/officeart/2008/layout/PictureAccentList"/>
    <dgm:cxn modelId="{B0C1A71D-06E7-4711-9B00-832865F1D79D}" type="presParOf" srcId="{30E5AE53-8C37-4041-902E-B4043A923DA7}" destId="{A4916D79-C2C6-4431-B073-79AE8A54B3AD}" srcOrd="1" destOrd="0" presId="urn:microsoft.com/office/officeart/2008/layout/PictureAccentList"/>
    <dgm:cxn modelId="{2ABBEB67-9AE3-4936-9F17-E028AB6DCB24}" type="presParOf" srcId="{54C8A076-FA3A-4A5D-A8C7-192B4976BDFC}" destId="{744D2E3F-74F0-4765-86CC-C53968389DEB}" srcOrd="1" destOrd="0" presId="urn:microsoft.com/office/officeart/2008/layout/PictureAccentList"/>
    <dgm:cxn modelId="{C6932058-D9CB-41B7-82E9-BAACEF2FA2BB}" type="presParOf" srcId="{744D2E3F-74F0-4765-86CC-C53968389DEB}" destId="{A2417DD6-C7CF-4449-B843-D6BCB3067D62}" srcOrd="0" destOrd="0" presId="urn:microsoft.com/office/officeart/2008/layout/PictureAccentList"/>
    <dgm:cxn modelId="{6420E7EF-6377-4F02-A7C2-78B913CBA38D}" type="presParOf" srcId="{744D2E3F-74F0-4765-86CC-C53968389DEB}" destId="{8770FC11-9E59-4019-B4CC-2B8EBCD1E521}" srcOrd="1" destOrd="0" presId="urn:microsoft.com/office/officeart/2008/layout/PictureAccentList"/>
    <dgm:cxn modelId="{D23E5F54-412C-4226-85E7-565CED3619C7}" type="presParOf" srcId="{54C8A076-FA3A-4A5D-A8C7-192B4976BDFC}" destId="{6A3329BF-BCEA-4628-93E9-99A6E156D1CA}" srcOrd="2" destOrd="0" presId="urn:microsoft.com/office/officeart/2008/layout/PictureAccentList"/>
    <dgm:cxn modelId="{15FA113A-10A6-4155-88C5-D23E41DFB29B}" type="presParOf" srcId="{6A3329BF-BCEA-4628-93E9-99A6E156D1CA}" destId="{9514F7DF-7DE0-41AB-AC1E-E3C0DC26E46B}" srcOrd="0" destOrd="0" presId="urn:microsoft.com/office/officeart/2008/layout/PictureAccentList"/>
    <dgm:cxn modelId="{334E661F-F553-4ECE-84CC-D1AF4EF56E0B}" type="presParOf" srcId="{6A3329BF-BCEA-4628-93E9-99A6E156D1CA}" destId="{93A055A2-70FE-4907-85A6-A9AAE03E8A10}" srcOrd="1" destOrd="0" presId="urn:microsoft.com/office/officeart/2008/layout/PictureAccentList"/>
    <dgm:cxn modelId="{E6D922FB-D9BA-4536-B030-EE510CD4223E}" type="presParOf" srcId="{54C8A076-FA3A-4A5D-A8C7-192B4976BDFC}" destId="{498F5B14-F2CE-4647-9298-AD7170758FED}" srcOrd="3" destOrd="0" presId="urn:microsoft.com/office/officeart/2008/layout/PictureAccentList"/>
    <dgm:cxn modelId="{D6D35FD7-15F5-487C-9920-E967D8ED9E2A}" type="presParOf" srcId="{498F5B14-F2CE-4647-9298-AD7170758FED}" destId="{C863A5FD-830B-48C7-AC19-3E518EF954E2}" srcOrd="0" destOrd="0" presId="urn:microsoft.com/office/officeart/2008/layout/PictureAccentList"/>
    <dgm:cxn modelId="{19CA1C0D-83C4-491E-B21B-26C48BC43FB5}" type="presParOf" srcId="{498F5B14-F2CE-4647-9298-AD7170758FED}" destId="{08319CA1-DBAE-4CD1-8B1D-D64098214686}" srcOrd="1" destOrd="0" presId="urn:microsoft.com/office/officeart/2008/layout/PictureAccent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F8F4BD-68F0-45E6-80F0-E417F6566E7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741BC1C3-FFC1-4759-9A2E-FE2DA7E2E4EA}">
      <dgm:prSet phldrT="[Text]" custT="1"/>
      <dgm:spPr>
        <a:solidFill>
          <a:srgbClr val="007681"/>
        </a:solidFill>
      </dgm:spPr>
      <dgm:t>
        <a:bodyPr/>
        <a:lstStyle/>
        <a:p>
          <a:r>
            <a:rPr lang="en-US" sz="1600" b="1">
              <a:solidFill>
                <a:schemeClr val="bg1"/>
              </a:solidFill>
            </a:rPr>
            <a:t>L</a:t>
          </a:r>
          <a:r>
            <a:rPr lang="en-US" sz="1600">
              <a:solidFill>
                <a:schemeClr val="bg1"/>
              </a:solidFill>
            </a:rPr>
            <a:t>egal – does it violate the law?</a:t>
          </a:r>
        </a:p>
      </dgm:t>
    </dgm:pt>
    <dgm:pt modelId="{1D97FBDD-F5E4-43A8-8599-A6282EFDA501}" type="parTrans" cxnId="{31110758-5870-468F-A5C5-D48708C21001}">
      <dgm:prSet/>
      <dgm:spPr/>
      <dgm:t>
        <a:bodyPr/>
        <a:lstStyle/>
        <a:p>
          <a:endParaRPr lang="en-US">
            <a:solidFill>
              <a:schemeClr val="bg1"/>
            </a:solidFill>
          </a:endParaRPr>
        </a:p>
      </dgm:t>
    </dgm:pt>
    <dgm:pt modelId="{FB395AC2-5A77-48AB-B60C-4797E2FF9C46}" type="sibTrans" cxnId="{31110758-5870-468F-A5C5-D48708C21001}">
      <dgm:prSet/>
      <dgm:spPr/>
      <dgm:t>
        <a:bodyPr/>
        <a:lstStyle/>
        <a:p>
          <a:endParaRPr lang="en-US">
            <a:solidFill>
              <a:schemeClr val="bg1"/>
            </a:solidFill>
          </a:endParaRPr>
        </a:p>
      </dgm:t>
    </dgm:pt>
    <dgm:pt modelId="{BC628107-233F-40CE-9D12-08B56FE270BE}">
      <dgm:prSet phldrT="[Text]" custT="1"/>
      <dgm:spPr>
        <a:solidFill>
          <a:srgbClr val="007681"/>
        </a:solidFill>
      </dgm:spPr>
      <dgm:t>
        <a:bodyPr/>
        <a:lstStyle/>
        <a:p>
          <a:r>
            <a:rPr lang="en-US" sz="1600" b="1">
              <a:solidFill>
                <a:schemeClr val="bg1"/>
              </a:solidFill>
            </a:rPr>
            <a:t>E</a:t>
          </a:r>
          <a:r>
            <a:rPr lang="en-US" sz="1600">
              <a:solidFill>
                <a:schemeClr val="bg1"/>
              </a:solidFill>
            </a:rPr>
            <a:t>thical – is it ethical?</a:t>
          </a:r>
        </a:p>
      </dgm:t>
    </dgm:pt>
    <dgm:pt modelId="{C79F1B86-97DA-4FE3-9E11-F1F395001FCC}" type="parTrans" cxnId="{5BE659B5-5588-4F4C-AD76-FD8BB0B1D942}">
      <dgm:prSet/>
      <dgm:spPr/>
      <dgm:t>
        <a:bodyPr/>
        <a:lstStyle/>
        <a:p>
          <a:endParaRPr lang="en-US">
            <a:solidFill>
              <a:schemeClr val="bg1"/>
            </a:solidFill>
          </a:endParaRPr>
        </a:p>
      </dgm:t>
    </dgm:pt>
    <dgm:pt modelId="{CCB2E300-B224-4AE6-8480-12354B21BF0F}" type="sibTrans" cxnId="{5BE659B5-5588-4F4C-AD76-FD8BB0B1D942}">
      <dgm:prSet/>
      <dgm:spPr/>
      <dgm:t>
        <a:bodyPr/>
        <a:lstStyle/>
        <a:p>
          <a:endParaRPr lang="en-US">
            <a:solidFill>
              <a:schemeClr val="bg1"/>
            </a:solidFill>
          </a:endParaRPr>
        </a:p>
      </dgm:t>
    </dgm:pt>
    <dgm:pt modelId="{7B858C57-4F32-4031-BA60-BCAC6CF3B7C5}">
      <dgm:prSet phldrT="[Text]" custT="1"/>
      <dgm:spPr>
        <a:solidFill>
          <a:srgbClr val="007681"/>
        </a:solidFill>
      </dgm:spPr>
      <dgm:t>
        <a:bodyPr/>
        <a:lstStyle/>
        <a:p>
          <a:r>
            <a:rPr lang="en-US" sz="1600" b="1">
              <a:solidFill>
                <a:schemeClr val="bg1"/>
              </a:solidFill>
            </a:rPr>
            <a:t>O</a:t>
          </a:r>
          <a:r>
            <a:rPr lang="en-US" sz="1600">
              <a:solidFill>
                <a:schemeClr val="bg1"/>
              </a:solidFill>
            </a:rPr>
            <a:t>ptics – how would it look in the news?</a:t>
          </a:r>
        </a:p>
      </dgm:t>
    </dgm:pt>
    <dgm:pt modelId="{7E222F98-B015-465E-8EFF-A8551C539CD5}" type="parTrans" cxnId="{C004A27E-6027-4243-B636-90C525611486}">
      <dgm:prSet/>
      <dgm:spPr/>
      <dgm:t>
        <a:bodyPr/>
        <a:lstStyle/>
        <a:p>
          <a:endParaRPr lang="en-US">
            <a:solidFill>
              <a:schemeClr val="bg1"/>
            </a:solidFill>
          </a:endParaRPr>
        </a:p>
      </dgm:t>
    </dgm:pt>
    <dgm:pt modelId="{E6589A10-0A72-464A-8C70-45A89C67E448}" type="sibTrans" cxnId="{C004A27E-6027-4243-B636-90C525611486}">
      <dgm:prSet/>
      <dgm:spPr/>
      <dgm:t>
        <a:bodyPr/>
        <a:lstStyle/>
        <a:p>
          <a:endParaRPr lang="en-US">
            <a:solidFill>
              <a:schemeClr val="bg1"/>
            </a:solidFill>
          </a:endParaRPr>
        </a:p>
      </dgm:t>
    </dgm:pt>
    <dgm:pt modelId="{589BD80C-E061-4D2C-8BCF-2F70D4F5DA60}" type="pres">
      <dgm:prSet presAssocID="{59F8F4BD-68F0-45E6-80F0-E417F6566E7B}" presName="Name0" presStyleCnt="0">
        <dgm:presLayoutVars>
          <dgm:chMax val="7"/>
          <dgm:chPref val="7"/>
          <dgm:dir/>
        </dgm:presLayoutVars>
      </dgm:prSet>
      <dgm:spPr/>
      <dgm:t>
        <a:bodyPr/>
        <a:lstStyle/>
        <a:p>
          <a:endParaRPr lang="en-US"/>
        </a:p>
      </dgm:t>
    </dgm:pt>
    <dgm:pt modelId="{8AE989A0-EF98-475D-87D0-87ED7A62507A}" type="pres">
      <dgm:prSet presAssocID="{59F8F4BD-68F0-45E6-80F0-E417F6566E7B}" presName="Name1" presStyleCnt="0"/>
      <dgm:spPr/>
    </dgm:pt>
    <dgm:pt modelId="{3DC73BB0-82A4-4E88-A7DA-8D0CEF380666}" type="pres">
      <dgm:prSet presAssocID="{59F8F4BD-68F0-45E6-80F0-E417F6566E7B}" presName="cycle" presStyleCnt="0"/>
      <dgm:spPr/>
    </dgm:pt>
    <dgm:pt modelId="{9B15C781-0FAF-4B80-B892-E84EF871FCDA}" type="pres">
      <dgm:prSet presAssocID="{59F8F4BD-68F0-45E6-80F0-E417F6566E7B}" presName="srcNode" presStyleLbl="node1" presStyleIdx="0" presStyleCnt="3"/>
      <dgm:spPr/>
    </dgm:pt>
    <dgm:pt modelId="{C674D5A4-33AE-4ACF-A6D6-46669920BD30}" type="pres">
      <dgm:prSet presAssocID="{59F8F4BD-68F0-45E6-80F0-E417F6566E7B}" presName="conn" presStyleLbl="parChTrans1D2" presStyleIdx="0" presStyleCnt="1"/>
      <dgm:spPr/>
      <dgm:t>
        <a:bodyPr/>
        <a:lstStyle/>
        <a:p>
          <a:endParaRPr lang="en-US"/>
        </a:p>
      </dgm:t>
    </dgm:pt>
    <dgm:pt modelId="{4D9352FB-23B4-44D5-8992-2FB0AE59AB5F}" type="pres">
      <dgm:prSet presAssocID="{59F8F4BD-68F0-45E6-80F0-E417F6566E7B}" presName="extraNode" presStyleLbl="node1" presStyleIdx="0" presStyleCnt="3"/>
      <dgm:spPr/>
    </dgm:pt>
    <dgm:pt modelId="{150E4245-8733-46E5-B7BB-1ADB7B7A2C7B}" type="pres">
      <dgm:prSet presAssocID="{59F8F4BD-68F0-45E6-80F0-E417F6566E7B}" presName="dstNode" presStyleLbl="node1" presStyleIdx="0" presStyleCnt="3"/>
      <dgm:spPr/>
    </dgm:pt>
    <dgm:pt modelId="{1B64655D-0DFD-47F2-84CD-2EF018B91FB5}" type="pres">
      <dgm:prSet presAssocID="{741BC1C3-FFC1-4759-9A2E-FE2DA7E2E4EA}" presName="text_1" presStyleLbl="node1" presStyleIdx="0" presStyleCnt="3" custLinFactNeighborX="-572">
        <dgm:presLayoutVars>
          <dgm:bulletEnabled val="1"/>
        </dgm:presLayoutVars>
      </dgm:prSet>
      <dgm:spPr/>
      <dgm:t>
        <a:bodyPr/>
        <a:lstStyle/>
        <a:p>
          <a:endParaRPr lang="en-US"/>
        </a:p>
      </dgm:t>
    </dgm:pt>
    <dgm:pt modelId="{53CEC09D-CC52-4FD2-8101-8A55D990EBB5}" type="pres">
      <dgm:prSet presAssocID="{741BC1C3-FFC1-4759-9A2E-FE2DA7E2E4EA}" presName="accent_1" presStyleCnt="0"/>
      <dgm:spPr/>
    </dgm:pt>
    <dgm:pt modelId="{5BA4F2A6-BDD2-470E-B48E-3AFD85AA3CDE}" type="pres">
      <dgm:prSet presAssocID="{741BC1C3-FFC1-4759-9A2E-FE2DA7E2E4EA}" presName="accentRepeatNode" presStyleLbl="solidFgAcc1" presStyleIdx="0" presStyleCnt="3" custLinFactNeighborX="2381" custLinFactNeighborY="1190"/>
      <dgm:spPr/>
    </dgm:pt>
    <dgm:pt modelId="{14C1B94F-C9CE-4D97-96D1-359CF3B5431C}" type="pres">
      <dgm:prSet presAssocID="{BC628107-233F-40CE-9D12-08B56FE270BE}" presName="text_2" presStyleLbl="node1" presStyleIdx="1" presStyleCnt="3">
        <dgm:presLayoutVars>
          <dgm:bulletEnabled val="1"/>
        </dgm:presLayoutVars>
      </dgm:prSet>
      <dgm:spPr/>
      <dgm:t>
        <a:bodyPr/>
        <a:lstStyle/>
        <a:p>
          <a:endParaRPr lang="en-US"/>
        </a:p>
      </dgm:t>
    </dgm:pt>
    <dgm:pt modelId="{971DC46D-8337-4DD4-B7D2-DA58640850BA}" type="pres">
      <dgm:prSet presAssocID="{BC628107-233F-40CE-9D12-08B56FE270BE}" presName="accent_2" presStyleCnt="0"/>
      <dgm:spPr/>
    </dgm:pt>
    <dgm:pt modelId="{55E94A5C-3CF1-4681-BD31-9099588D2BA1}" type="pres">
      <dgm:prSet presAssocID="{BC628107-233F-40CE-9D12-08B56FE270BE}" presName="accentRepeatNode" presStyleLbl="solidFgAcc1" presStyleIdx="1" presStyleCnt="3"/>
      <dgm:spPr/>
    </dgm:pt>
    <dgm:pt modelId="{B9B1533C-4D2C-44B5-85E3-5D01D96D4590}" type="pres">
      <dgm:prSet presAssocID="{7B858C57-4F32-4031-BA60-BCAC6CF3B7C5}" presName="text_3" presStyleLbl="node1" presStyleIdx="2" presStyleCnt="3" custLinFactNeighborX="-572" custLinFactNeighborY="1488">
        <dgm:presLayoutVars>
          <dgm:bulletEnabled val="1"/>
        </dgm:presLayoutVars>
      </dgm:prSet>
      <dgm:spPr/>
      <dgm:t>
        <a:bodyPr/>
        <a:lstStyle/>
        <a:p>
          <a:endParaRPr lang="en-US"/>
        </a:p>
      </dgm:t>
    </dgm:pt>
    <dgm:pt modelId="{DDFC7309-3863-44BD-A55A-808F6572F0B7}" type="pres">
      <dgm:prSet presAssocID="{7B858C57-4F32-4031-BA60-BCAC6CF3B7C5}" presName="accent_3" presStyleCnt="0"/>
      <dgm:spPr/>
    </dgm:pt>
    <dgm:pt modelId="{F1873E4C-E00D-4E65-90BB-21B851164A26}" type="pres">
      <dgm:prSet presAssocID="{7B858C57-4F32-4031-BA60-BCAC6CF3B7C5}" presName="accentRepeatNode" presStyleLbl="solidFgAcc1" presStyleIdx="2" presStyleCnt="3"/>
      <dgm:spPr/>
    </dgm:pt>
  </dgm:ptLst>
  <dgm:cxnLst>
    <dgm:cxn modelId="{C004A27E-6027-4243-B636-90C525611486}" srcId="{59F8F4BD-68F0-45E6-80F0-E417F6566E7B}" destId="{7B858C57-4F32-4031-BA60-BCAC6CF3B7C5}" srcOrd="2" destOrd="0" parTransId="{7E222F98-B015-465E-8EFF-A8551C539CD5}" sibTransId="{E6589A10-0A72-464A-8C70-45A89C67E448}"/>
    <dgm:cxn modelId="{31110758-5870-468F-A5C5-D48708C21001}" srcId="{59F8F4BD-68F0-45E6-80F0-E417F6566E7B}" destId="{741BC1C3-FFC1-4759-9A2E-FE2DA7E2E4EA}" srcOrd="0" destOrd="0" parTransId="{1D97FBDD-F5E4-43A8-8599-A6282EFDA501}" sibTransId="{FB395AC2-5A77-48AB-B60C-4797E2FF9C46}"/>
    <dgm:cxn modelId="{2A004AC9-1094-4A90-89F3-356732FA58A7}" type="presOf" srcId="{59F8F4BD-68F0-45E6-80F0-E417F6566E7B}" destId="{589BD80C-E061-4D2C-8BCF-2F70D4F5DA60}" srcOrd="0" destOrd="0" presId="urn:microsoft.com/office/officeart/2008/layout/VerticalCurvedList"/>
    <dgm:cxn modelId="{19A1460F-F568-45B2-BE5A-60A52B769EE5}" type="presOf" srcId="{7B858C57-4F32-4031-BA60-BCAC6CF3B7C5}" destId="{B9B1533C-4D2C-44B5-85E3-5D01D96D4590}" srcOrd="0" destOrd="0" presId="urn:microsoft.com/office/officeart/2008/layout/VerticalCurvedList"/>
    <dgm:cxn modelId="{5BE659B5-5588-4F4C-AD76-FD8BB0B1D942}" srcId="{59F8F4BD-68F0-45E6-80F0-E417F6566E7B}" destId="{BC628107-233F-40CE-9D12-08B56FE270BE}" srcOrd="1" destOrd="0" parTransId="{C79F1B86-97DA-4FE3-9E11-F1F395001FCC}" sibTransId="{CCB2E300-B224-4AE6-8480-12354B21BF0F}"/>
    <dgm:cxn modelId="{8AA5E093-0122-49CD-AF00-32B20EADBA50}" type="presOf" srcId="{FB395AC2-5A77-48AB-B60C-4797E2FF9C46}" destId="{C674D5A4-33AE-4ACF-A6D6-46669920BD30}" srcOrd="0" destOrd="0" presId="urn:microsoft.com/office/officeart/2008/layout/VerticalCurvedList"/>
    <dgm:cxn modelId="{EF364ECD-DE6B-43E9-9A96-778FE82B80CA}" type="presOf" srcId="{741BC1C3-FFC1-4759-9A2E-FE2DA7E2E4EA}" destId="{1B64655D-0DFD-47F2-84CD-2EF018B91FB5}" srcOrd="0" destOrd="0" presId="urn:microsoft.com/office/officeart/2008/layout/VerticalCurvedList"/>
    <dgm:cxn modelId="{095E3942-D8AE-4033-95B3-04B1533F5D50}" type="presOf" srcId="{BC628107-233F-40CE-9D12-08B56FE270BE}" destId="{14C1B94F-C9CE-4D97-96D1-359CF3B5431C}" srcOrd="0" destOrd="0" presId="urn:microsoft.com/office/officeart/2008/layout/VerticalCurvedList"/>
    <dgm:cxn modelId="{598A6E45-AB5B-4C04-8071-331CF3A1E1F1}" type="presParOf" srcId="{589BD80C-E061-4D2C-8BCF-2F70D4F5DA60}" destId="{8AE989A0-EF98-475D-87D0-87ED7A62507A}" srcOrd="0" destOrd="0" presId="urn:microsoft.com/office/officeart/2008/layout/VerticalCurvedList"/>
    <dgm:cxn modelId="{3B625793-187C-4678-BD01-B9450C3FA319}" type="presParOf" srcId="{8AE989A0-EF98-475D-87D0-87ED7A62507A}" destId="{3DC73BB0-82A4-4E88-A7DA-8D0CEF380666}" srcOrd="0" destOrd="0" presId="urn:microsoft.com/office/officeart/2008/layout/VerticalCurvedList"/>
    <dgm:cxn modelId="{8A9AC0F7-7D8E-4810-AA8A-1E00D29BD4C5}" type="presParOf" srcId="{3DC73BB0-82A4-4E88-A7DA-8D0CEF380666}" destId="{9B15C781-0FAF-4B80-B892-E84EF871FCDA}" srcOrd="0" destOrd="0" presId="urn:microsoft.com/office/officeart/2008/layout/VerticalCurvedList"/>
    <dgm:cxn modelId="{0F834083-F9E1-46DF-A836-B7A86CBD8A48}" type="presParOf" srcId="{3DC73BB0-82A4-4E88-A7DA-8D0CEF380666}" destId="{C674D5A4-33AE-4ACF-A6D6-46669920BD30}" srcOrd="1" destOrd="0" presId="urn:microsoft.com/office/officeart/2008/layout/VerticalCurvedList"/>
    <dgm:cxn modelId="{2CA37F55-7F3C-4742-AADB-5F2D3AB6409E}" type="presParOf" srcId="{3DC73BB0-82A4-4E88-A7DA-8D0CEF380666}" destId="{4D9352FB-23B4-44D5-8992-2FB0AE59AB5F}" srcOrd="2" destOrd="0" presId="urn:microsoft.com/office/officeart/2008/layout/VerticalCurvedList"/>
    <dgm:cxn modelId="{27B48749-B645-4E04-8C0E-ABBA03F114F6}" type="presParOf" srcId="{3DC73BB0-82A4-4E88-A7DA-8D0CEF380666}" destId="{150E4245-8733-46E5-B7BB-1ADB7B7A2C7B}" srcOrd="3" destOrd="0" presId="urn:microsoft.com/office/officeart/2008/layout/VerticalCurvedList"/>
    <dgm:cxn modelId="{878823AF-2CCD-494E-9CF6-12C51322FBB9}" type="presParOf" srcId="{8AE989A0-EF98-475D-87D0-87ED7A62507A}" destId="{1B64655D-0DFD-47F2-84CD-2EF018B91FB5}" srcOrd="1" destOrd="0" presId="urn:microsoft.com/office/officeart/2008/layout/VerticalCurvedList"/>
    <dgm:cxn modelId="{E7D2B732-551F-4972-AD76-BFA7DAE8EDC4}" type="presParOf" srcId="{8AE989A0-EF98-475D-87D0-87ED7A62507A}" destId="{53CEC09D-CC52-4FD2-8101-8A55D990EBB5}" srcOrd="2" destOrd="0" presId="urn:microsoft.com/office/officeart/2008/layout/VerticalCurvedList"/>
    <dgm:cxn modelId="{4B25337E-2C4F-4AE3-9572-2354818B8BEF}" type="presParOf" srcId="{53CEC09D-CC52-4FD2-8101-8A55D990EBB5}" destId="{5BA4F2A6-BDD2-470E-B48E-3AFD85AA3CDE}" srcOrd="0" destOrd="0" presId="urn:microsoft.com/office/officeart/2008/layout/VerticalCurvedList"/>
    <dgm:cxn modelId="{1FA08B88-C7BC-4E5B-A53E-F19BE9F31763}" type="presParOf" srcId="{8AE989A0-EF98-475D-87D0-87ED7A62507A}" destId="{14C1B94F-C9CE-4D97-96D1-359CF3B5431C}" srcOrd="3" destOrd="0" presId="urn:microsoft.com/office/officeart/2008/layout/VerticalCurvedList"/>
    <dgm:cxn modelId="{77D0D86A-0102-4750-B10B-B4896AF10696}" type="presParOf" srcId="{8AE989A0-EF98-475D-87D0-87ED7A62507A}" destId="{971DC46D-8337-4DD4-B7D2-DA58640850BA}" srcOrd="4" destOrd="0" presId="urn:microsoft.com/office/officeart/2008/layout/VerticalCurvedList"/>
    <dgm:cxn modelId="{36BEF52C-2799-44D7-9B50-5BFC636F07F9}" type="presParOf" srcId="{971DC46D-8337-4DD4-B7D2-DA58640850BA}" destId="{55E94A5C-3CF1-4681-BD31-9099588D2BA1}" srcOrd="0" destOrd="0" presId="urn:microsoft.com/office/officeart/2008/layout/VerticalCurvedList"/>
    <dgm:cxn modelId="{5127E188-8883-4584-992B-B182E2A16778}" type="presParOf" srcId="{8AE989A0-EF98-475D-87D0-87ED7A62507A}" destId="{B9B1533C-4D2C-44B5-85E3-5D01D96D4590}" srcOrd="5" destOrd="0" presId="urn:microsoft.com/office/officeart/2008/layout/VerticalCurvedList"/>
    <dgm:cxn modelId="{53666AA6-7A02-4E75-B994-50D917C55B92}" type="presParOf" srcId="{8AE989A0-EF98-475D-87D0-87ED7A62507A}" destId="{DDFC7309-3863-44BD-A55A-808F6572F0B7}" srcOrd="6" destOrd="0" presId="urn:microsoft.com/office/officeart/2008/layout/VerticalCurvedList"/>
    <dgm:cxn modelId="{AEDB1DFA-7760-4438-8488-966256A84AF0}" type="presParOf" srcId="{DDFC7309-3863-44BD-A55A-808F6572F0B7}" destId="{F1873E4C-E00D-4E65-90BB-21B851164A26}"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237BF4-9855-4198-88E9-AF651DFDA06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3FA04D93-0F42-4D55-B7DD-ED179639E6BC}">
      <dgm:prSet phldrT="[Text]"/>
      <dgm:spPr>
        <a:solidFill>
          <a:srgbClr val="007681"/>
        </a:solidFill>
      </dgm:spPr>
      <dgm:t>
        <a:bodyPr/>
        <a:lstStyle/>
        <a:p>
          <a:r>
            <a:rPr lang="en-US" b="1"/>
            <a:t>1. Previous Employment </a:t>
          </a:r>
          <a:endParaRPr lang="en-US"/>
        </a:p>
      </dgm:t>
    </dgm:pt>
    <dgm:pt modelId="{5431A620-2929-4939-843A-48F4113E7BB2}" type="parTrans" cxnId="{230865F4-7736-43C5-8DFF-0CD241685F8C}">
      <dgm:prSet/>
      <dgm:spPr/>
      <dgm:t>
        <a:bodyPr/>
        <a:lstStyle/>
        <a:p>
          <a:endParaRPr lang="en-US"/>
        </a:p>
      </dgm:t>
    </dgm:pt>
    <dgm:pt modelId="{BE8CD141-AE34-45AA-80F6-B2D1BFA051B5}" type="sibTrans" cxnId="{230865F4-7736-43C5-8DFF-0CD241685F8C}">
      <dgm:prSet/>
      <dgm:spPr/>
      <dgm:t>
        <a:bodyPr/>
        <a:lstStyle/>
        <a:p>
          <a:endParaRPr lang="en-US"/>
        </a:p>
      </dgm:t>
    </dgm:pt>
    <dgm:pt modelId="{36252DC3-8929-405F-8339-7D1CFE6C2B9D}">
      <dgm:prSet phldrT="[Text]"/>
      <dgm:spPr/>
      <dgm:t>
        <a:bodyPr/>
        <a:lstStyle/>
        <a:p>
          <a:r>
            <a:rPr lang="en-US" b="1"/>
            <a:t>E</a:t>
          </a:r>
          <a:r>
            <a:rPr lang="en-US"/>
            <a:t>mployees must recuse themselves from DTF matters or cases involving their former employers for a period of two years from the start of State service.</a:t>
          </a:r>
        </a:p>
      </dgm:t>
    </dgm:pt>
    <dgm:pt modelId="{197B25DF-4E07-47DB-8655-875FA925A70B}" type="parTrans" cxnId="{0F6B9034-5B6A-4647-984A-ABC7FD70C151}">
      <dgm:prSet/>
      <dgm:spPr/>
      <dgm:t>
        <a:bodyPr/>
        <a:lstStyle/>
        <a:p>
          <a:endParaRPr lang="en-US"/>
        </a:p>
      </dgm:t>
    </dgm:pt>
    <dgm:pt modelId="{7F5B7437-CB6E-419F-B136-AED87386089C}" type="sibTrans" cxnId="{0F6B9034-5B6A-4647-984A-ABC7FD70C151}">
      <dgm:prSet/>
      <dgm:spPr/>
      <dgm:t>
        <a:bodyPr/>
        <a:lstStyle/>
        <a:p>
          <a:endParaRPr lang="en-US"/>
        </a:p>
      </dgm:t>
    </dgm:pt>
    <dgm:pt modelId="{ED28B1A0-994A-4C63-821D-537AF90E8A4D}" type="pres">
      <dgm:prSet presAssocID="{A5237BF4-9855-4198-88E9-AF651DFDA060}" presName="linear" presStyleCnt="0">
        <dgm:presLayoutVars>
          <dgm:animLvl val="lvl"/>
          <dgm:resizeHandles val="exact"/>
        </dgm:presLayoutVars>
      </dgm:prSet>
      <dgm:spPr/>
      <dgm:t>
        <a:bodyPr/>
        <a:lstStyle/>
        <a:p>
          <a:endParaRPr lang="en-US"/>
        </a:p>
      </dgm:t>
    </dgm:pt>
    <dgm:pt modelId="{52867467-2049-4632-A0CF-95056E2DCC8E}" type="pres">
      <dgm:prSet presAssocID="{3FA04D93-0F42-4D55-B7DD-ED179639E6BC}" presName="parentText" presStyleLbl="node1" presStyleIdx="0" presStyleCnt="1">
        <dgm:presLayoutVars>
          <dgm:chMax val="0"/>
          <dgm:bulletEnabled val="1"/>
        </dgm:presLayoutVars>
      </dgm:prSet>
      <dgm:spPr/>
      <dgm:t>
        <a:bodyPr/>
        <a:lstStyle/>
        <a:p>
          <a:endParaRPr lang="en-US"/>
        </a:p>
      </dgm:t>
    </dgm:pt>
    <dgm:pt modelId="{63AF6AB6-842E-4DEC-9600-3CBEFD8CCBBE}" type="pres">
      <dgm:prSet presAssocID="{3FA04D93-0F42-4D55-B7DD-ED179639E6BC}" presName="childText" presStyleLbl="revTx" presStyleIdx="0" presStyleCnt="1">
        <dgm:presLayoutVars>
          <dgm:bulletEnabled val="1"/>
        </dgm:presLayoutVars>
      </dgm:prSet>
      <dgm:spPr/>
      <dgm:t>
        <a:bodyPr/>
        <a:lstStyle/>
        <a:p>
          <a:endParaRPr lang="en-US"/>
        </a:p>
      </dgm:t>
    </dgm:pt>
  </dgm:ptLst>
  <dgm:cxnLst>
    <dgm:cxn modelId="{63BE4032-055A-4217-99C0-83884C335952}" type="presOf" srcId="{36252DC3-8929-405F-8339-7D1CFE6C2B9D}" destId="{63AF6AB6-842E-4DEC-9600-3CBEFD8CCBBE}" srcOrd="0" destOrd="0" presId="urn:microsoft.com/office/officeart/2005/8/layout/vList2"/>
    <dgm:cxn modelId="{0F6B9034-5B6A-4647-984A-ABC7FD70C151}" srcId="{3FA04D93-0F42-4D55-B7DD-ED179639E6BC}" destId="{36252DC3-8929-405F-8339-7D1CFE6C2B9D}" srcOrd="0" destOrd="0" parTransId="{197B25DF-4E07-47DB-8655-875FA925A70B}" sibTransId="{7F5B7437-CB6E-419F-B136-AED87386089C}"/>
    <dgm:cxn modelId="{197D9944-A69D-4E61-8DA7-3F1AF014F20A}" type="presOf" srcId="{3FA04D93-0F42-4D55-B7DD-ED179639E6BC}" destId="{52867467-2049-4632-A0CF-95056E2DCC8E}" srcOrd="0" destOrd="0" presId="urn:microsoft.com/office/officeart/2005/8/layout/vList2"/>
    <dgm:cxn modelId="{064563E9-467E-4424-949D-F0D204B8C7CB}" type="presOf" srcId="{A5237BF4-9855-4198-88E9-AF651DFDA060}" destId="{ED28B1A0-994A-4C63-821D-537AF90E8A4D}" srcOrd="0" destOrd="0" presId="urn:microsoft.com/office/officeart/2005/8/layout/vList2"/>
    <dgm:cxn modelId="{230865F4-7736-43C5-8DFF-0CD241685F8C}" srcId="{A5237BF4-9855-4198-88E9-AF651DFDA060}" destId="{3FA04D93-0F42-4D55-B7DD-ED179639E6BC}" srcOrd="0" destOrd="0" parTransId="{5431A620-2929-4939-843A-48F4113E7BB2}" sibTransId="{BE8CD141-AE34-45AA-80F6-B2D1BFA051B5}"/>
    <dgm:cxn modelId="{7DDFF6E1-CC67-48B7-BE2C-B7003129A617}" type="presParOf" srcId="{ED28B1A0-994A-4C63-821D-537AF90E8A4D}" destId="{52867467-2049-4632-A0CF-95056E2DCC8E}" srcOrd="0" destOrd="0" presId="urn:microsoft.com/office/officeart/2005/8/layout/vList2"/>
    <dgm:cxn modelId="{DF463586-7B4B-4D9C-B325-C17668CD93FA}" type="presParOf" srcId="{ED28B1A0-994A-4C63-821D-537AF90E8A4D}" destId="{63AF6AB6-842E-4DEC-9600-3CBEFD8CCBBE}" srcOrd="1"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F652F80-2D3A-49CB-A0B1-85F57BF7672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BC3AF697-668D-4DD0-BFD9-C861E1DC16B4}">
      <dgm:prSet phldrT="[Text]"/>
      <dgm:spPr/>
      <dgm:t>
        <a:bodyPr/>
        <a:lstStyle/>
        <a:p>
          <a:r>
            <a:rPr lang="en-US" b="1"/>
            <a:t>2. Outside Employment </a:t>
          </a:r>
          <a:endParaRPr lang="en-US"/>
        </a:p>
      </dgm:t>
    </dgm:pt>
    <dgm:pt modelId="{508D23E2-8329-4169-8B34-9955BE61598F}" type="parTrans" cxnId="{BAA126F3-5263-4FCA-A3BF-196DC7408D98}">
      <dgm:prSet/>
      <dgm:spPr/>
      <dgm:t>
        <a:bodyPr/>
        <a:lstStyle/>
        <a:p>
          <a:endParaRPr lang="en-US"/>
        </a:p>
      </dgm:t>
    </dgm:pt>
    <dgm:pt modelId="{D17B62DF-7478-4AC4-81DC-D37C49BF3F4D}" type="sibTrans" cxnId="{BAA126F3-5263-4FCA-A3BF-196DC7408D98}">
      <dgm:prSet/>
      <dgm:spPr/>
      <dgm:t>
        <a:bodyPr/>
        <a:lstStyle/>
        <a:p>
          <a:endParaRPr lang="en-US"/>
        </a:p>
      </dgm:t>
    </dgm:pt>
    <dgm:pt modelId="{2B434FFE-9688-452E-92B5-326A3FEC6D1B}">
      <dgm:prSet phldrT="[Text]"/>
      <dgm:spPr/>
      <dgm:t>
        <a:bodyPr/>
        <a:lstStyle/>
        <a:p>
          <a:r>
            <a:rPr lang="en-US"/>
            <a:t>Managers need to carefully look at the particulars of each outside employment situation. Is there a conflict with:   * the hours worked at the second job?   * the Code of Conduct? * confidential information a/k/a </a:t>
          </a:r>
          <a:r>
            <a:rPr lang="en-US" i="1"/>
            <a:t>too close for comfort?   * </a:t>
          </a:r>
          <a:r>
            <a:rPr lang="en-US"/>
            <a:t>Appearance of a conflict?</a:t>
          </a:r>
        </a:p>
      </dgm:t>
    </dgm:pt>
    <dgm:pt modelId="{FD18DAE8-13C5-40F7-8594-8290DD985AD1}" type="parTrans" cxnId="{31792215-2969-4B92-A016-F00275DD4B3F}">
      <dgm:prSet/>
      <dgm:spPr/>
      <dgm:t>
        <a:bodyPr/>
        <a:lstStyle/>
        <a:p>
          <a:endParaRPr lang="en-US"/>
        </a:p>
      </dgm:t>
    </dgm:pt>
    <dgm:pt modelId="{9CBDD4B7-8811-4ABE-B0FE-5272D6849C4F}" type="sibTrans" cxnId="{31792215-2969-4B92-A016-F00275DD4B3F}">
      <dgm:prSet/>
      <dgm:spPr/>
      <dgm:t>
        <a:bodyPr/>
        <a:lstStyle/>
        <a:p>
          <a:endParaRPr lang="en-US"/>
        </a:p>
      </dgm:t>
    </dgm:pt>
    <dgm:pt modelId="{BC74398C-994E-473A-B851-D1956C184DFA}">
      <dgm:prSet phldrT="[Text]"/>
      <dgm:spPr/>
      <dgm:t>
        <a:bodyPr/>
        <a:lstStyle/>
        <a:p>
          <a:r>
            <a:rPr lang="en-US" b="1"/>
            <a:t>3. Outside Business Interests</a:t>
          </a:r>
          <a:endParaRPr lang="en-US"/>
        </a:p>
      </dgm:t>
    </dgm:pt>
    <dgm:pt modelId="{FD945418-2207-40C8-B728-8BDBCE4B78FB}" type="parTrans" cxnId="{519C817A-2F7B-4196-8062-7CFBF206E7E2}">
      <dgm:prSet/>
      <dgm:spPr/>
      <dgm:t>
        <a:bodyPr/>
        <a:lstStyle/>
        <a:p>
          <a:endParaRPr lang="en-US"/>
        </a:p>
      </dgm:t>
    </dgm:pt>
    <dgm:pt modelId="{AA8234F5-9042-443B-9F19-2C7E6B7AC2D3}" type="sibTrans" cxnId="{519C817A-2F7B-4196-8062-7CFBF206E7E2}">
      <dgm:prSet/>
      <dgm:spPr/>
      <dgm:t>
        <a:bodyPr/>
        <a:lstStyle/>
        <a:p>
          <a:endParaRPr lang="en-US"/>
        </a:p>
      </dgm:t>
    </dgm:pt>
    <dgm:pt modelId="{C4C7BFAA-199E-4B1D-9122-DD4A3D6EFDEF}">
      <dgm:prSet phldrT="[Text]"/>
      <dgm:spPr/>
      <dgm:t>
        <a:bodyPr/>
        <a:lstStyle/>
        <a:p>
          <a:r>
            <a:rPr lang="en-US"/>
            <a:t>You may not deal with yourself/ your company in the course of your official duties.  POL 74(3)(e)</a:t>
          </a:r>
        </a:p>
      </dgm:t>
    </dgm:pt>
    <dgm:pt modelId="{F8620F42-4434-498F-8961-061237F7FF3D}" type="parTrans" cxnId="{748528DF-438B-4147-A4AE-B73E70242CAB}">
      <dgm:prSet/>
      <dgm:spPr/>
      <dgm:t>
        <a:bodyPr/>
        <a:lstStyle/>
        <a:p>
          <a:endParaRPr lang="en-US"/>
        </a:p>
      </dgm:t>
    </dgm:pt>
    <dgm:pt modelId="{C39A6302-8094-4301-91FA-3D9BB088070E}" type="sibTrans" cxnId="{748528DF-438B-4147-A4AE-B73E70242CAB}">
      <dgm:prSet/>
      <dgm:spPr/>
      <dgm:t>
        <a:bodyPr/>
        <a:lstStyle/>
        <a:p>
          <a:endParaRPr lang="en-US"/>
        </a:p>
      </dgm:t>
    </dgm:pt>
    <dgm:pt modelId="{BF476A61-6825-4AC1-9FE6-8347C9D17320}">
      <dgm:prSet/>
      <dgm:spPr/>
      <dgm:t>
        <a:bodyPr/>
        <a:lstStyle/>
        <a:p>
          <a:r>
            <a:rPr lang="en-US"/>
            <a:t>You may not invest in enterprises which might be directly involved in decisions made by you as State employee. POL 74(3)(g)</a:t>
          </a:r>
        </a:p>
      </dgm:t>
    </dgm:pt>
    <dgm:pt modelId="{A8B7FBB0-C580-4CE9-BCA7-0DCCBEF03AE0}" type="parTrans" cxnId="{C8CCF1D4-FFBB-40FB-A22C-7899BFEA2729}">
      <dgm:prSet/>
      <dgm:spPr/>
      <dgm:t>
        <a:bodyPr/>
        <a:lstStyle/>
        <a:p>
          <a:endParaRPr lang="en-US"/>
        </a:p>
      </dgm:t>
    </dgm:pt>
    <dgm:pt modelId="{BBD12C3D-41D0-496C-96D5-787D088A80ED}" type="sibTrans" cxnId="{C8CCF1D4-FFBB-40FB-A22C-7899BFEA2729}">
      <dgm:prSet/>
      <dgm:spPr/>
      <dgm:t>
        <a:bodyPr/>
        <a:lstStyle/>
        <a:p>
          <a:endParaRPr lang="en-US"/>
        </a:p>
      </dgm:t>
    </dgm:pt>
    <dgm:pt modelId="{65B069FA-56A7-465A-B72D-AA4E9399E2B3}">
      <dgm:prSet/>
      <dgm:spPr/>
      <dgm:t>
        <a:bodyPr/>
        <a:lstStyle/>
        <a:p>
          <a:r>
            <a:rPr lang="en-US"/>
            <a:t>You or your company may not sell goods or services to anyone licensed or regulated by DTF. 74(3)</a:t>
          </a:r>
        </a:p>
      </dgm:t>
    </dgm:pt>
    <dgm:pt modelId="{C5BABC1F-D205-4803-A07C-766C0B1FAA04}" type="parTrans" cxnId="{89C5BE3D-A36D-47F6-BB7C-36294E92C32B}">
      <dgm:prSet/>
      <dgm:spPr/>
      <dgm:t>
        <a:bodyPr/>
        <a:lstStyle/>
        <a:p>
          <a:endParaRPr lang="en-US"/>
        </a:p>
      </dgm:t>
    </dgm:pt>
    <dgm:pt modelId="{5222202F-8D3E-424C-9103-FC6220C3CD4E}" type="sibTrans" cxnId="{89C5BE3D-A36D-47F6-BB7C-36294E92C32B}">
      <dgm:prSet/>
      <dgm:spPr/>
      <dgm:t>
        <a:bodyPr/>
        <a:lstStyle/>
        <a:p>
          <a:endParaRPr lang="en-US"/>
        </a:p>
      </dgm:t>
    </dgm:pt>
    <dgm:pt modelId="{2435D4EC-38A4-4AB4-8CCD-9BE12267F575}">
      <dgm:prSet/>
      <dgm:spPr/>
      <dgm:t>
        <a:bodyPr/>
        <a:lstStyle/>
        <a:p>
          <a:r>
            <a:rPr lang="en-US"/>
            <a:t>You or your company may only contract with State agencies pursuant to competitive bid. 73(4)</a:t>
          </a:r>
        </a:p>
      </dgm:t>
    </dgm:pt>
    <dgm:pt modelId="{66152210-8224-44CF-9CE1-9893006C13D6}" type="parTrans" cxnId="{66902E87-2850-48D0-A9BE-18680C3A5F29}">
      <dgm:prSet/>
      <dgm:spPr/>
      <dgm:t>
        <a:bodyPr/>
        <a:lstStyle/>
        <a:p>
          <a:endParaRPr lang="en-US"/>
        </a:p>
      </dgm:t>
    </dgm:pt>
    <dgm:pt modelId="{B264E767-20DD-4970-97FD-83EDE73E8E8E}" type="sibTrans" cxnId="{66902E87-2850-48D0-A9BE-18680C3A5F29}">
      <dgm:prSet/>
      <dgm:spPr/>
      <dgm:t>
        <a:bodyPr/>
        <a:lstStyle/>
        <a:p>
          <a:endParaRPr lang="en-US"/>
        </a:p>
      </dgm:t>
    </dgm:pt>
    <dgm:pt modelId="{597D4E4A-AB13-4925-9DEB-F4FA2074F638}">
      <dgm:prSet/>
      <dgm:spPr/>
      <dgm:t>
        <a:bodyPr/>
        <a:lstStyle/>
        <a:p>
          <a:r>
            <a:rPr lang="en-US"/>
            <a:t>You may not receive compensation for rendering services on behalf of third party</a:t>
          </a:r>
          <a:r>
            <a:rPr lang="en-US" b="1"/>
            <a:t> </a:t>
          </a:r>
          <a:r>
            <a:rPr lang="en-US"/>
            <a:t>before another State agency.</a:t>
          </a:r>
          <a:r>
            <a:rPr lang="en-US" b="1"/>
            <a:t>  </a:t>
          </a:r>
          <a:r>
            <a:rPr lang="en-US"/>
            <a:t>POL 73(7)</a:t>
          </a:r>
        </a:p>
      </dgm:t>
    </dgm:pt>
    <dgm:pt modelId="{01624D05-4123-459F-B75F-24B6F0BD4049}" type="parTrans" cxnId="{DAB7A5F6-0BFF-446F-AF69-8DEE48177777}">
      <dgm:prSet/>
      <dgm:spPr/>
      <dgm:t>
        <a:bodyPr/>
        <a:lstStyle/>
        <a:p>
          <a:endParaRPr lang="en-US"/>
        </a:p>
      </dgm:t>
    </dgm:pt>
    <dgm:pt modelId="{29347533-C925-4AF1-B549-91A0089AF7D0}" type="sibTrans" cxnId="{DAB7A5F6-0BFF-446F-AF69-8DEE48177777}">
      <dgm:prSet/>
      <dgm:spPr/>
      <dgm:t>
        <a:bodyPr/>
        <a:lstStyle/>
        <a:p>
          <a:endParaRPr lang="en-US"/>
        </a:p>
      </dgm:t>
    </dgm:pt>
    <dgm:pt modelId="{6C223E2C-27C1-4007-9485-77AE8F512891}">
      <dgm:prSet/>
      <dgm:spPr>
        <a:solidFill>
          <a:srgbClr val="007681"/>
        </a:solidFill>
      </dgm:spPr>
      <dgm:t>
        <a:bodyPr/>
        <a:lstStyle/>
        <a:p>
          <a:r>
            <a:rPr lang="en-US" b="1"/>
            <a:t>4. Outside Activities</a:t>
          </a:r>
          <a:endParaRPr lang="en-US"/>
        </a:p>
      </dgm:t>
    </dgm:pt>
    <dgm:pt modelId="{8B7DBC88-5F70-4AF7-974D-447DAB89D28B}" type="parTrans" cxnId="{73377A7E-8EB3-46DA-82DE-7DFE04382173}">
      <dgm:prSet/>
      <dgm:spPr/>
      <dgm:t>
        <a:bodyPr/>
        <a:lstStyle/>
        <a:p>
          <a:endParaRPr lang="en-US"/>
        </a:p>
      </dgm:t>
    </dgm:pt>
    <dgm:pt modelId="{93A81FD1-0C8F-44DF-9899-FF4E3D01D822}" type="sibTrans" cxnId="{73377A7E-8EB3-46DA-82DE-7DFE04382173}">
      <dgm:prSet/>
      <dgm:spPr/>
      <dgm:t>
        <a:bodyPr/>
        <a:lstStyle/>
        <a:p>
          <a:endParaRPr lang="en-US"/>
        </a:p>
      </dgm:t>
    </dgm:pt>
    <dgm:pt modelId="{3399AE1A-9C02-4F36-AC52-5CC1B9CB1962}">
      <dgm:prSet/>
      <dgm:spPr/>
      <dgm:t>
        <a:bodyPr/>
        <a:lstStyle/>
        <a:p>
          <a:r>
            <a:rPr lang="en-US" b="1"/>
            <a:t>* </a:t>
          </a:r>
          <a:r>
            <a:rPr lang="en-US"/>
            <a:t>Honorarium           *Leadership role in nonprofit organizations                                                                         * Political Activity     * Misuse of official DTF position     74(3)(d)</a:t>
          </a:r>
        </a:p>
      </dgm:t>
    </dgm:pt>
    <dgm:pt modelId="{418654C8-6272-449D-B5A7-D1D956229C59}" type="parTrans" cxnId="{36608721-C4F7-4F77-AEB9-B49FFB401E54}">
      <dgm:prSet/>
      <dgm:spPr/>
      <dgm:t>
        <a:bodyPr/>
        <a:lstStyle/>
        <a:p>
          <a:endParaRPr lang="en-US"/>
        </a:p>
      </dgm:t>
    </dgm:pt>
    <dgm:pt modelId="{E461081D-783B-4A42-8259-92FCA35912CF}" type="sibTrans" cxnId="{36608721-C4F7-4F77-AEB9-B49FFB401E54}">
      <dgm:prSet/>
      <dgm:spPr/>
      <dgm:t>
        <a:bodyPr/>
        <a:lstStyle/>
        <a:p>
          <a:endParaRPr lang="en-US"/>
        </a:p>
      </dgm:t>
    </dgm:pt>
    <dgm:pt modelId="{34026326-3E8E-4DFA-9107-A92592E1904E}">
      <dgm:prSet/>
      <dgm:spPr>
        <a:solidFill>
          <a:srgbClr val="007681"/>
        </a:solidFill>
      </dgm:spPr>
      <dgm:t>
        <a:bodyPr/>
        <a:lstStyle/>
        <a:p>
          <a:r>
            <a:rPr lang="en-US" b="1"/>
            <a:t>5. Gifts</a:t>
          </a:r>
          <a:endParaRPr lang="en-US"/>
        </a:p>
      </dgm:t>
    </dgm:pt>
    <dgm:pt modelId="{04AC35C5-56B7-41CB-9122-22D1EC9BFB6F}" type="parTrans" cxnId="{77F17278-2E44-43B8-8B75-A133A283AB24}">
      <dgm:prSet/>
      <dgm:spPr/>
      <dgm:t>
        <a:bodyPr/>
        <a:lstStyle/>
        <a:p>
          <a:endParaRPr lang="en-US"/>
        </a:p>
      </dgm:t>
    </dgm:pt>
    <dgm:pt modelId="{5DB3846E-425B-43D8-AC26-3114ECCFD45B}" type="sibTrans" cxnId="{77F17278-2E44-43B8-8B75-A133A283AB24}">
      <dgm:prSet/>
      <dgm:spPr/>
      <dgm:t>
        <a:bodyPr/>
        <a:lstStyle/>
        <a:p>
          <a:endParaRPr lang="en-US"/>
        </a:p>
      </dgm:t>
    </dgm:pt>
    <dgm:pt modelId="{FCABF85E-14AC-4BB1-B8AA-DF0047753165}">
      <dgm:prSet phldrT="[Text]"/>
      <dgm:spPr>
        <a:solidFill>
          <a:srgbClr val="007681"/>
        </a:solidFill>
      </dgm:spPr>
      <dgm:t>
        <a:bodyPr/>
        <a:lstStyle/>
        <a:p>
          <a:r>
            <a:rPr lang="en-US" b="1"/>
            <a:t>6. Job Offers </a:t>
          </a:r>
          <a:endParaRPr lang="en-US"/>
        </a:p>
      </dgm:t>
    </dgm:pt>
    <dgm:pt modelId="{F0A34851-B062-4FBB-80EE-2C6407A5DF71}" type="parTrans" cxnId="{3A91F0D9-1055-4056-B63D-E64B51AFFBF8}">
      <dgm:prSet/>
      <dgm:spPr/>
      <dgm:t>
        <a:bodyPr/>
        <a:lstStyle/>
        <a:p>
          <a:endParaRPr lang="en-US"/>
        </a:p>
      </dgm:t>
    </dgm:pt>
    <dgm:pt modelId="{CE653E7B-0D6C-4914-910D-4A1623C78950}" type="sibTrans" cxnId="{3A91F0D9-1055-4056-B63D-E64B51AFFBF8}">
      <dgm:prSet/>
      <dgm:spPr/>
      <dgm:t>
        <a:bodyPr/>
        <a:lstStyle/>
        <a:p>
          <a:endParaRPr lang="en-US"/>
        </a:p>
      </dgm:t>
    </dgm:pt>
    <dgm:pt modelId="{1C3BDDF9-EDAE-41B6-A266-86CFB023B27A}">
      <dgm:prSet/>
      <dgm:spPr/>
      <dgm:t>
        <a:bodyPr/>
        <a:lstStyle/>
        <a:p>
          <a:r>
            <a:rPr lang="en-US"/>
            <a:t>Code of Conduct prohibits employees from accepting anything of value from a person or entity which has business before the Department, is seeking contractual or financial relations with the Department, or has interests that may be substantially affected by the performance or nonperformance of an employee’s official duties.</a:t>
          </a:r>
        </a:p>
      </dgm:t>
    </dgm:pt>
    <dgm:pt modelId="{FC42B892-5FD5-494F-AA0C-648972C7C242}" type="parTrans" cxnId="{5EC25A81-E540-4A30-ACFC-0946F4612192}">
      <dgm:prSet/>
      <dgm:spPr/>
      <dgm:t>
        <a:bodyPr/>
        <a:lstStyle/>
        <a:p>
          <a:endParaRPr lang="en-US"/>
        </a:p>
      </dgm:t>
    </dgm:pt>
    <dgm:pt modelId="{C5DF9662-C999-42C3-8DB8-4B52604FEFE5}" type="sibTrans" cxnId="{5EC25A81-E540-4A30-ACFC-0946F4612192}">
      <dgm:prSet/>
      <dgm:spPr/>
      <dgm:t>
        <a:bodyPr/>
        <a:lstStyle/>
        <a:p>
          <a:endParaRPr lang="en-US"/>
        </a:p>
      </dgm:t>
    </dgm:pt>
    <dgm:pt modelId="{E34354EA-7C57-4E1A-9DB7-8A3E074CD0CB}">
      <dgm:prSet/>
      <dgm:spPr/>
      <dgm:t>
        <a:bodyPr/>
        <a:lstStyle/>
        <a:p>
          <a:r>
            <a:rPr lang="en-US"/>
            <a:t>Exceptions: de minimus value (coffee and cookie rule), promotional items, discounts available to the general public, awards, food &amp; beverage served as part of widely attended event deemed appropriate for DTF employee to attend.</a:t>
          </a:r>
          <a:r>
            <a:rPr lang="en-US" b="1"/>
            <a:t>   </a:t>
          </a:r>
          <a:endParaRPr lang="en-US"/>
        </a:p>
      </dgm:t>
    </dgm:pt>
    <dgm:pt modelId="{4C206CFD-2D08-4766-9959-4449602BBBCF}" type="parTrans" cxnId="{5B200FB7-E0C3-4D24-A9C3-719D7B11DBD8}">
      <dgm:prSet/>
      <dgm:spPr/>
      <dgm:t>
        <a:bodyPr/>
        <a:lstStyle/>
        <a:p>
          <a:endParaRPr lang="en-US"/>
        </a:p>
      </dgm:t>
    </dgm:pt>
    <dgm:pt modelId="{EBAD9BDB-CB8D-46EB-B370-D70D40D953A9}" type="sibTrans" cxnId="{5B200FB7-E0C3-4D24-A9C3-719D7B11DBD8}">
      <dgm:prSet/>
      <dgm:spPr/>
      <dgm:t>
        <a:bodyPr/>
        <a:lstStyle/>
        <a:p>
          <a:endParaRPr lang="en-US"/>
        </a:p>
      </dgm:t>
    </dgm:pt>
    <dgm:pt modelId="{F4F65F05-BA5A-408C-A0A9-C6E557EA2D50}">
      <dgm:prSet phldrT="[Text]"/>
      <dgm:spPr/>
      <dgm:t>
        <a:bodyPr/>
        <a:lstStyle/>
        <a:p>
          <a:r>
            <a:rPr lang="en-US"/>
            <a:t>Solicited offers – employee must not solicit a job offer from any individual or entity that has a matter pending before him or her. Employee must wait 30 days from time case closed or recusal.</a:t>
          </a:r>
        </a:p>
      </dgm:t>
    </dgm:pt>
    <dgm:pt modelId="{F4370F31-E01C-49B3-82B1-88BA6F1107B2}" type="parTrans" cxnId="{9C570BDC-97CB-4B4C-A7C5-79280DC20A9A}">
      <dgm:prSet/>
      <dgm:spPr/>
      <dgm:t>
        <a:bodyPr/>
        <a:lstStyle/>
        <a:p>
          <a:endParaRPr lang="en-US"/>
        </a:p>
      </dgm:t>
    </dgm:pt>
    <dgm:pt modelId="{D1C21EAC-E02C-4884-BE4C-ADA908CC7802}" type="sibTrans" cxnId="{9C570BDC-97CB-4B4C-A7C5-79280DC20A9A}">
      <dgm:prSet/>
      <dgm:spPr/>
      <dgm:t>
        <a:bodyPr/>
        <a:lstStyle/>
        <a:p>
          <a:endParaRPr lang="en-US"/>
        </a:p>
      </dgm:t>
    </dgm:pt>
    <dgm:pt modelId="{A879DB23-EDB6-4F1B-949F-723FD2A5AF96}">
      <dgm:prSet phldrT="[Text]"/>
      <dgm:spPr/>
      <dgm:t>
        <a:bodyPr/>
        <a:lstStyle/>
        <a:p>
          <a:r>
            <a:rPr lang="en-US"/>
            <a:t>Unsolicited job offers – employee must report offer to supervisor. Must wait 30 days from date you recused yourself before you may pursue the offer. </a:t>
          </a:r>
        </a:p>
      </dgm:t>
    </dgm:pt>
    <dgm:pt modelId="{23309E6B-F445-45E3-AC8E-84AD837321B6}" type="parTrans" cxnId="{B1DD133C-C5C3-4018-907E-81C9A97763A4}">
      <dgm:prSet/>
      <dgm:spPr/>
      <dgm:t>
        <a:bodyPr/>
        <a:lstStyle/>
        <a:p>
          <a:endParaRPr lang="en-US"/>
        </a:p>
      </dgm:t>
    </dgm:pt>
    <dgm:pt modelId="{22F03B78-30B0-4A23-BFCB-610A87FE8989}" type="sibTrans" cxnId="{B1DD133C-C5C3-4018-907E-81C9A97763A4}">
      <dgm:prSet/>
      <dgm:spPr/>
      <dgm:t>
        <a:bodyPr/>
        <a:lstStyle/>
        <a:p>
          <a:endParaRPr lang="en-US"/>
        </a:p>
      </dgm:t>
    </dgm:pt>
    <dgm:pt modelId="{727DEE2A-8AB5-4139-A6D3-374539AF0C9B}" type="pres">
      <dgm:prSet presAssocID="{7F652F80-2D3A-49CB-A0B1-85F57BF76724}" presName="linear" presStyleCnt="0">
        <dgm:presLayoutVars>
          <dgm:animLvl val="lvl"/>
          <dgm:resizeHandles val="exact"/>
        </dgm:presLayoutVars>
      </dgm:prSet>
      <dgm:spPr/>
      <dgm:t>
        <a:bodyPr/>
        <a:lstStyle/>
        <a:p>
          <a:endParaRPr lang="en-US"/>
        </a:p>
      </dgm:t>
    </dgm:pt>
    <dgm:pt modelId="{B909F1A1-8436-4247-BBEF-EBB478DC5F82}" type="pres">
      <dgm:prSet presAssocID="{BC3AF697-668D-4DD0-BFD9-C861E1DC16B4}" presName="parentText" presStyleLbl="node1" presStyleIdx="0" presStyleCnt="5">
        <dgm:presLayoutVars>
          <dgm:chMax val="0"/>
          <dgm:bulletEnabled val="1"/>
        </dgm:presLayoutVars>
      </dgm:prSet>
      <dgm:spPr/>
      <dgm:t>
        <a:bodyPr/>
        <a:lstStyle/>
        <a:p>
          <a:endParaRPr lang="en-US"/>
        </a:p>
      </dgm:t>
    </dgm:pt>
    <dgm:pt modelId="{7B730E5C-4AEB-4E7A-BA29-AC94883FDE14}" type="pres">
      <dgm:prSet presAssocID="{BC3AF697-668D-4DD0-BFD9-C861E1DC16B4}" presName="childText" presStyleLbl="revTx" presStyleIdx="0" presStyleCnt="5">
        <dgm:presLayoutVars>
          <dgm:bulletEnabled val="1"/>
        </dgm:presLayoutVars>
      </dgm:prSet>
      <dgm:spPr/>
      <dgm:t>
        <a:bodyPr/>
        <a:lstStyle/>
        <a:p>
          <a:endParaRPr lang="en-US"/>
        </a:p>
      </dgm:t>
    </dgm:pt>
    <dgm:pt modelId="{1BEC2E76-3750-4A72-999B-B44DBC068960}" type="pres">
      <dgm:prSet presAssocID="{BC74398C-994E-473A-B851-D1956C184DFA}" presName="parentText" presStyleLbl="node1" presStyleIdx="1" presStyleCnt="5">
        <dgm:presLayoutVars>
          <dgm:chMax val="0"/>
          <dgm:bulletEnabled val="1"/>
        </dgm:presLayoutVars>
      </dgm:prSet>
      <dgm:spPr/>
      <dgm:t>
        <a:bodyPr/>
        <a:lstStyle/>
        <a:p>
          <a:endParaRPr lang="en-US"/>
        </a:p>
      </dgm:t>
    </dgm:pt>
    <dgm:pt modelId="{4D40A931-7668-4DD4-B3DA-F5035829187B}" type="pres">
      <dgm:prSet presAssocID="{BC74398C-994E-473A-B851-D1956C184DFA}" presName="childText" presStyleLbl="revTx" presStyleIdx="1" presStyleCnt="5">
        <dgm:presLayoutVars>
          <dgm:bulletEnabled val="1"/>
        </dgm:presLayoutVars>
      </dgm:prSet>
      <dgm:spPr/>
      <dgm:t>
        <a:bodyPr/>
        <a:lstStyle/>
        <a:p>
          <a:endParaRPr lang="en-US"/>
        </a:p>
      </dgm:t>
    </dgm:pt>
    <dgm:pt modelId="{F9A3DF17-9638-4C7D-BDF7-1D5FE9A43710}" type="pres">
      <dgm:prSet presAssocID="{6C223E2C-27C1-4007-9485-77AE8F512891}" presName="parentText" presStyleLbl="node1" presStyleIdx="2" presStyleCnt="5">
        <dgm:presLayoutVars>
          <dgm:chMax val="0"/>
          <dgm:bulletEnabled val="1"/>
        </dgm:presLayoutVars>
      </dgm:prSet>
      <dgm:spPr/>
      <dgm:t>
        <a:bodyPr/>
        <a:lstStyle/>
        <a:p>
          <a:endParaRPr lang="en-US"/>
        </a:p>
      </dgm:t>
    </dgm:pt>
    <dgm:pt modelId="{F04056A6-457E-4677-9F18-3193FEE0A7CF}" type="pres">
      <dgm:prSet presAssocID="{6C223E2C-27C1-4007-9485-77AE8F512891}" presName="childText" presStyleLbl="revTx" presStyleIdx="2" presStyleCnt="5">
        <dgm:presLayoutVars>
          <dgm:bulletEnabled val="1"/>
        </dgm:presLayoutVars>
      </dgm:prSet>
      <dgm:spPr/>
      <dgm:t>
        <a:bodyPr/>
        <a:lstStyle/>
        <a:p>
          <a:endParaRPr lang="en-US"/>
        </a:p>
      </dgm:t>
    </dgm:pt>
    <dgm:pt modelId="{991927CE-37CD-4CE0-A1E3-CB8ABEBCE534}" type="pres">
      <dgm:prSet presAssocID="{34026326-3E8E-4DFA-9107-A92592E1904E}" presName="parentText" presStyleLbl="node1" presStyleIdx="3" presStyleCnt="5">
        <dgm:presLayoutVars>
          <dgm:chMax val="0"/>
          <dgm:bulletEnabled val="1"/>
        </dgm:presLayoutVars>
      </dgm:prSet>
      <dgm:spPr/>
      <dgm:t>
        <a:bodyPr/>
        <a:lstStyle/>
        <a:p>
          <a:endParaRPr lang="en-US"/>
        </a:p>
      </dgm:t>
    </dgm:pt>
    <dgm:pt modelId="{37189504-0D3E-42E2-BF3A-5B77F2242B6B}" type="pres">
      <dgm:prSet presAssocID="{34026326-3E8E-4DFA-9107-A92592E1904E}" presName="childText" presStyleLbl="revTx" presStyleIdx="3" presStyleCnt="5" custScaleY="103139">
        <dgm:presLayoutVars>
          <dgm:bulletEnabled val="1"/>
        </dgm:presLayoutVars>
      </dgm:prSet>
      <dgm:spPr/>
      <dgm:t>
        <a:bodyPr/>
        <a:lstStyle/>
        <a:p>
          <a:endParaRPr lang="en-US"/>
        </a:p>
      </dgm:t>
    </dgm:pt>
    <dgm:pt modelId="{DF9BB091-FDBD-45D4-AE7B-D2D4F1316F93}" type="pres">
      <dgm:prSet presAssocID="{FCABF85E-14AC-4BB1-B8AA-DF0047753165}" presName="parentText" presStyleLbl="node1" presStyleIdx="4" presStyleCnt="5" custLinFactNeighborY="-6748">
        <dgm:presLayoutVars>
          <dgm:chMax val="0"/>
          <dgm:bulletEnabled val="1"/>
        </dgm:presLayoutVars>
      </dgm:prSet>
      <dgm:spPr/>
      <dgm:t>
        <a:bodyPr/>
        <a:lstStyle/>
        <a:p>
          <a:endParaRPr lang="en-US"/>
        </a:p>
      </dgm:t>
    </dgm:pt>
    <dgm:pt modelId="{92ED8858-E21F-4D06-B20F-73C2D60255EF}" type="pres">
      <dgm:prSet presAssocID="{FCABF85E-14AC-4BB1-B8AA-DF0047753165}" presName="childText" presStyleLbl="revTx" presStyleIdx="4" presStyleCnt="5" custScaleY="101979" custLinFactNeighborY="-32333">
        <dgm:presLayoutVars>
          <dgm:bulletEnabled val="1"/>
        </dgm:presLayoutVars>
      </dgm:prSet>
      <dgm:spPr/>
      <dgm:t>
        <a:bodyPr/>
        <a:lstStyle/>
        <a:p>
          <a:endParaRPr lang="en-US"/>
        </a:p>
      </dgm:t>
    </dgm:pt>
  </dgm:ptLst>
  <dgm:cxnLst>
    <dgm:cxn modelId="{31792215-2969-4B92-A016-F00275DD4B3F}" srcId="{BC3AF697-668D-4DD0-BFD9-C861E1DC16B4}" destId="{2B434FFE-9688-452E-92B5-326A3FEC6D1B}" srcOrd="0" destOrd="0" parTransId="{FD18DAE8-13C5-40F7-8594-8290DD985AD1}" sibTransId="{9CBDD4B7-8811-4ABE-B0FE-5272D6849C4F}"/>
    <dgm:cxn modelId="{748528DF-438B-4147-A4AE-B73E70242CAB}" srcId="{BC74398C-994E-473A-B851-D1956C184DFA}" destId="{C4C7BFAA-199E-4B1D-9122-DD4A3D6EFDEF}" srcOrd="0" destOrd="0" parTransId="{F8620F42-4434-498F-8961-061237F7FF3D}" sibTransId="{C39A6302-8094-4301-91FA-3D9BB088070E}"/>
    <dgm:cxn modelId="{3C4E845E-AFAA-48EA-BC31-046E97F8BD42}" type="presOf" srcId="{C4C7BFAA-199E-4B1D-9122-DD4A3D6EFDEF}" destId="{4D40A931-7668-4DD4-B3DA-F5035829187B}" srcOrd="0" destOrd="0" presId="urn:microsoft.com/office/officeart/2005/8/layout/vList2"/>
    <dgm:cxn modelId="{B1DD133C-C5C3-4018-907E-81C9A97763A4}" srcId="{FCABF85E-14AC-4BB1-B8AA-DF0047753165}" destId="{A879DB23-EDB6-4F1B-949F-723FD2A5AF96}" srcOrd="1" destOrd="0" parTransId="{23309E6B-F445-45E3-AC8E-84AD837321B6}" sibTransId="{22F03B78-30B0-4A23-BFCB-610A87FE8989}"/>
    <dgm:cxn modelId="{3C12D9CC-61B4-40E5-A828-33CB4E72F804}" type="presOf" srcId="{2B434FFE-9688-452E-92B5-326A3FEC6D1B}" destId="{7B730E5C-4AEB-4E7A-BA29-AC94883FDE14}" srcOrd="0" destOrd="0" presId="urn:microsoft.com/office/officeart/2005/8/layout/vList2"/>
    <dgm:cxn modelId="{A6D49A42-E539-4A59-B03E-818087CE488B}" type="presOf" srcId="{BC3AF697-668D-4DD0-BFD9-C861E1DC16B4}" destId="{B909F1A1-8436-4247-BBEF-EBB478DC5F82}" srcOrd="0" destOrd="0" presId="urn:microsoft.com/office/officeart/2005/8/layout/vList2"/>
    <dgm:cxn modelId="{A1E3394A-A0F8-45EB-B9A0-542F4959C317}" type="presOf" srcId="{1C3BDDF9-EDAE-41B6-A266-86CFB023B27A}" destId="{37189504-0D3E-42E2-BF3A-5B77F2242B6B}" srcOrd="0" destOrd="0" presId="urn:microsoft.com/office/officeart/2005/8/layout/vList2"/>
    <dgm:cxn modelId="{BAA126F3-5263-4FCA-A3BF-196DC7408D98}" srcId="{7F652F80-2D3A-49CB-A0B1-85F57BF76724}" destId="{BC3AF697-668D-4DD0-BFD9-C861E1DC16B4}" srcOrd="0" destOrd="0" parTransId="{508D23E2-8329-4169-8B34-9955BE61598F}" sibTransId="{D17B62DF-7478-4AC4-81DC-D37C49BF3F4D}"/>
    <dgm:cxn modelId="{519C817A-2F7B-4196-8062-7CFBF206E7E2}" srcId="{7F652F80-2D3A-49CB-A0B1-85F57BF76724}" destId="{BC74398C-994E-473A-B851-D1956C184DFA}" srcOrd="1" destOrd="0" parTransId="{FD945418-2207-40C8-B728-8BDBCE4B78FB}" sibTransId="{AA8234F5-9042-443B-9F19-2C7E6B7AC2D3}"/>
    <dgm:cxn modelId="{ADB8AE6B-876A-48A1-899E-9BDB7C0D7745}" type="presOf" srcId="{A879DB23-EDB6-4F1B-949F-723FD2A5AF96}" destId="{92ED8858-E21F-4D06-B20F-73C2D60255EF}" srcOrd="0" destOrd="1" presId="urn:microsoft.com/office/officeart/2005/8/layout/vList2"/>
    <dgm:cxn modelId="{9DAEEA0B-2CD3-435E-932E-C2AC88761188}" type="presOf" srcId="{2435D4EC-38A4-4AB4-8CCD-9BE12267F575}" destId="{4D40A931-7668-4DD4-B3DA-F5035829187B}" srcOrd="0" destOrd="3" presId="urn:microsoft.com/office/officeart/2005/8/layout/vList2"/>
    <dgm:cxn modelId="{E762341B-E404-402A-AF63-055842F2FA66}" type="presOf" srcId="{FCABF85E-14AC-4BB1-B8AA-DF0047753165}" destId="{DF9BB091-FDBD-45D4-AE7B-D2D4F1316F93}" srcOrd="0" destOrd="0" presId="urn:microsoft.com/office/officeart/2005/8/layout/vList2"/>
    <dgm:cxn modelId="{5EC25A81-E540-4A30-ACFC-0946F4612192}" srcId="{34026326-3E8E-4DFA-9107-A92592E1904E}" destId="{1C3BDDF9-EDAE-41B6-A266-86CFB023B27A}" srcOrd="0" destOrd="0" parTransId="{FC42B892-5FD5-494F-AA0C-648972C7C242}" sibTransId="{C5DF9662-C999-42C3-8DB8-4B52604FEFE5}"/>
    <dgm:cxn modelId="{2D1DCE46-AC4C-4CDD-BB5D-31887D272B68}" type="presOf" srcId="{7F652F80-2D3A-49CB-A0B1-85F57BF76724}" destId="{727DEE2A-8AB5-4139-A6D3-374539AF0C9B}" srcOrd="0" destOrd="0" presId="urn:microsoft.com/office/officeart/2005/8/layout/vList2"/>
    <dgm:cxn modelId="{36608721-C4F7-4F77-AEB9-B49FFB401E54}" srcId="{6C223E2C-27C1-4007-9485-77AE8F512891}" destId="{3399AE1A-9C02-4F36-AC52-5CC1B9CB1962}" srcOrd="0" destOrd="0" parTransId="{418654C8-6272-449D-B5A7-D1D956229C59}" sibTransId="{E461081D-783B-4A42-8259-92FCA35912CF}"/>
    <dgm:cxn modelId="{0F08540F-602A-45F9-860F-AFD00D1CD693}" type="presOf" srcId="{3399AE1A-9C02-4F36-AC52-5CC1B9CB1962}" destId="{F04056A6-457E-4677-9F18-3193FEE0A7CF}" srcOrd="0" destOrd="0" presId="urn:microsoft.com/office/officeart/2005/8/layout/vList2"/>
    <dgm:cxn modelId="{64BB6FA2-DF03-40B9-8DBA-CBA34282F4F6}" type="presOf" srcId="{34026326-3E8E-4DFA-9107-A92592E1904E}" destId="{991927CE-37CD-4CE0-A1E3-CB8ABEBCE534}" srcOrd="0" destOrd="0" presId="urn:microsoft.com/office/officeart/2005/8/layout/vList2"/>
    <dgm:cxn modelId="{66902E87-2850-48D0-A9BE-18680C3A5F29}" srcId="{BC74398C-994E-473A-B851-D1956C184DFA}" destId="{2435D4EC-38A4-4AB4-8CCD-9BE12267F575}" srcOrd="3" destOrd="0" parTransId="{66152210-8224-44CF-9CE1-9893006C13D6}" sibTransId="{B264E767-20DD-4970-97FD-83EDE73E8E8E}"/>
    <dgm:cxn modelId="{89C5BE3D-A36D-47F6-BB7C-36294E92C32B}" srcId="{BC74398C-994E-473A-B851-D1956C184DFA}" destId="{65B069FA-56A7-465A-B72D-AA4E9399E2B3}" srcOrd="2" destOrd="0" parTransId="{C5BABC1F-D205-4803-A07C-766C0B1FAA04}" sibTransId="{5222202F-8D3E-424C-9103-FC6220C3CD4E}"/>
    <dgm:cxn modelId="{BDCAC906-DC52-40F2-AFA0-7C8AE45A6BEA}" type="presOf" srcId="{F4F65F05-BA5A-408C-A0A9-C6E557EA2D50}" destId="{92ED8858-E21F-4D06-B20F-73C2D60255EF}" srcOrd="0" destOrd="0" presId="urn:microsoft.com/office/officeart/2005/8/layout/vList2"/>
    <dgm:cxn modelId="{7BC0EEF0-5AD9-4623-8A21-1703FE6EFF41}" type="presOf" srcId="{6C223E2C-27C1-4007-9485-77AE8F512891}" destId="{F9A3DF17-9638-4C7D-BDF7-1D5FE9A43710}" srcOrd="0" destOrd="0" presId="urn:microsoft.com/office/officeart/2005/8/layout/vList2"/>
    <dgm:cxn modelId="{C8CCF1D4-FFBB-40FB-A22C-7899BFEA2729}" srcId="{BC74398C-994E-473A-B851-D1956C184DFA}" destId="{BF476A61-6825-4AC1-9FE6-8347C9D17320}" srcOrd="1" destOrd="0" parTransId="{A8B7FBB0-C580-4CE9-BCA7-0DCCBEF03AE0}" sibTransId="{BBD12C3D-41D0-496C-96D5-787D088A80ED}"/>
    <dgm:cxn modelId="{DAB7A5F6-0BFF-446F-AF69-8DEE48177777}" srcId="{BC74398C-994E-473A-B851-D1956C184DFA}" destId="{597D4E4A-AB13-4925-9DEB-F4FA2074F638}" srcOrd="4" destOrd="0" parTransId="{01624D05-4123-459F-B75F-24B6F0BD4049}" sibTransId="{29347533-C925-4AF1-B549-91A0089AF7D0}"/>
    <dgm:cxn modelId="{61865C91-4942-41AC-9487-31BE97CE1182}" type="presOf" srcId="{65B069FA-56A7-465A-B72D-AA4E9399E2B3}" destId="{4D40A931-7668-4DD4-B3DA-F5035829187B}" srcOrd="0" destOrd="2" presId="urn:microsoft.com/office/officeart/2005/8/layout/vList2"/>
    <dgm:cxn modelId="{3A91F0D9-1055-4056-B63D-E64B51AFFBF8}" srcId="{7F652F80-2D3A-49CB-A0B1-85F57BF76724}" destId="{FCABF85E-14AC-4BB1-B8AA-DF0047753165}" srcOrd="4" destOrd="0" parTransId="{F0A34851-B062-4FBB-80EE-2C6407A5DF71}" sibTransId="{CE653E7B-0D6C-4914-910D-4A1623C78950}"/>
    <dgm:cxn modelId="{5B200FB7-E0C3-4D24-A9C3-719D7B11DBD8}" srcId="{34026326-3E8E-4DFA-9107-A92592E1904E}" destId="{E34354EA-7C57-4E1A-9DB7-8A3E074CD0CB}" srcOrd="1" destOrd="0" parTransId="{4C206CFD-2D08-4766-9959-4449602BBBCF}" sibTransId="{EBAD9BDB-CB8D-46EB-B370-D70D40D953A9}"/>
    <dgm:cxn modelId="{8550845A-EC32-427A-BD46-AD2A0020F10B}" type="presOf" srcId="{BF476A61-6825-4AC1-9FE6-8347C9D17320}" destId="{4D40A931-7668-4DD4-B3DA-F5035829187B}" srcOrd="0" destOrd="1" presId="urn:microsoft.com/office/officeart/2005/8/layout/vList2"/>
    <dgm:cxn modelId="{9C570BDC-97CB-4B4C-A7C5-79280DC20A9A}" srcId="{FCABF85E-14AC-4BB1-B8AA-DF0047753165}" destId="{F4F65F05-BA5A-408C-A0A9-C6E557EA2D50}" srcOrd="0" destOrd="0" parTransId="{F4370F31-E01C-49B3-82B1-88BA6F1107B2}" sibTransId="{D1C21EAC-E02C-4884-BE4C-ADA908CC7802}"/>
    <dgm:cxn modelId="{77F17278-2E44-43B8-8B75-A133A283AB24}" srcId="{7F652F80-2D3A-49CB-A0B1-85F57BF76724}" destId="{34026326-3E8E-4DFA-9107-A92592E1904E}" srcOrd="3" destOrd="0" parTransId="{04AC35C5-56B7-41CB-9122-22D1EC9BFB6F}" sibTransId="{5DB3846E-425B-43D8-AC26-3114ECCFD45B}"/>
    <dgm:cxn modelId="{3B4E887A-EFE4-470D-A8C7-6B78303E3466}" type="presOf" srcId="{BC74398C-994E-473A-B851-D1956C184DFA}" destId="{1BEC2E76-3750-4A72-999B-B44DBC068960}" srcOrd="0" destOrd="0" presId="urn:microsoft.com/office/officeart/2005/8/layout/vList2"/>
    <dgm:cxn modelId="{C23C79D4-D127-42C0-B77A-156EE3DE0F90}" type="presOf" srcId="{E34354EA-7C57-4E1A-9DB7-8A3E074CD0CB}" destId="{37189504-0D3E-42E2-BF3A-5B77F2242B6B}" srcOrd="0" destOrd="1" presId="urn:microsoft.com/office/officeart/2005/8/layout/vList2"/>
    <dgm:cxn modelId="{66A21E37-968C-4AE4-8AF0-EF16D4F632FF}" type="presOf" srcId="{597D4E4A-AB13-4925-9DEB-F4FA2074F638}" destId="{4D40A931-7668-4DD4-B3DA-F5035829187B}" srcOrd="0" destOrd="4" presId="urn:microsoft.com/office/officeart/2005/8/layout/vList2"/>
    <dgm:cxn modelId="{73377A7E-8EB3-46DA-82DE-7DFE04382173}" srcId="{7F652F80-2D3A-49CB-A0B1-85F57BF76724}" destId="{6C223E2C-27C1-4007-9485-77AE8F512891}" srcOrd="2" destOrd="0" parTransId="{8B7DBC88-5F70-4AF7-974D-447DAB89D28B}" sibTransId="{93A81FD1-0C8F-44DF-9899-FF4E3D01D822}"/>
    <dgm:cxn modelId="{DFF40D49-8D9B-487B-806E-73DDF3F2C667}" type="presParOf" srcId="{727DEE2A-8AB5-4139-A6D3-374539AF0C9B}" destId="{B909F1A1-8436-4247-BBEF-EBB478DC5F82}" srcOrd="0" destOrd="0" presId="urn:microsoft.com/office/officeart/2005/8/layout/vList2"/>
    <dgm:cxn modelId="{20A1D83A-FE9A-4183-9B35-5DECBFA9F9D8}" type="presParOf" srcId="{727DEE2A-8AB5-4139-A6D3-374539AF0C9B}" destId="{7B730E5C-4AEB-4E7A-BA29-AC94883FDE14}" srcOrd="1" destOrd="0" presId="urn:microsoft.com/office/officeart/2005/8/layout/vList2"/>
    <dgm:cxn modelId="{2FED5857-2ED5-45C3-B285-3BC65A0482D5}" type="presParOf" srcId="{727DEE2A-8AB5-4139-A6D3-374539AF0C9B}" destId="{1BEC2E76-3750-4A72-999B-B44DBC068960}" srcOrd="2" destOrd="0" presId="urn:microsoft.com/office/officeart/2005/8/layout/vList2"/>
    <dgm:cxn modelId="{0B0BA365-BF12-4D13-9514-FC6A0087F714}" type="presParOf" srcId="{727DEE2A-8AB5-4139-A6D3-374539AF0C9B}" destId="{4D40A931-7668-4DD4-B3DA-F5035829187B}" srcOrd="3" destOrd="0" presId="urn:microsoft.com/office/officeart/2005/8/layout/vList2"/>
    <dgm:cxn modelId="{21FCD588-CE71-4402-8B8E-FEE977C79703}" type="presParOf" srcId="{727DEE2A-8AB5-4139-A6D3-374539AF0C9B}" destId="{F9A3DF17-9638-4C7D-BDF7-1D5FE9A43710}" srcOrd="4" destOrd="0" presId="urn:microsoft.com/office/officeart/2005/8/layout/vList2"/>
    <dgm:cxn modelId="{FF380F83-6CE8-4534-92F8-B41F2172E26B}" type="presParOf" srcId="{727DEE2A-8AB5-4139-A6D3-374539AF0C9B}" destId="{F04056A6-457E-4677-9F18-3193FEE0A7CF}" srcOrd="5" destOrd="0" presId="urn:microsoft.com/office/officeart/2005/8/layout/vList2"/>
    <dgm:cxn modelId="{6E233F2D-D9CD-4D82-A618-A5C5FB251C9E}" type="presParOf" srcId="{727DEE2A-8AB5-4139-A6D3-374539AF0C9B}" destId="{991927CE-37CD-4CE0-A1E3-CB8ABEBCE534}" srcOrd="6" destOrd="0" presId="urn:microsoft.com/office/officeart/2005/8/layout/vList2"/>
    <dgm:cxn modelId="{E4B0A82F-DE24-4134-8F88-9E4A4E444736}" type="presParOf" srcId="{727DEE2A-8AB5-4139-A6D3-374539AF0C9B}" destId="{37189504-0D3E-42E2-BF3A-5B77F2242B6B}" srcOrd="7" destOrd="0" presId="urn:microsoft.com/office/officeart/2005/8/layout/vList2"/>
    <dgm:cxn modelId="{3F480B11-C3BD-47E7-B9A1-5C9CF6E1A56F}" type="presParOf" srcId="{727DEE2A-8AB5-4139-A6D3-374539AF0C9B}" destId="{DF9BB091-FDBD-45D4-AE7B-D2D4F1316F93}" srcOrd="8" destOrd="0" presId="urn:microsoft.com/office/officeart/2005/8/layout/vList2"/>
    <dgm:cxn modelId="{AD0A025E-7711-4B78-872F-44E5305AFEFD}" type="presParOf" srcId="{727DEE2A-8AB5-4139-A6D3-374539AF0C9B}" destId="{92ED8858-E21F-4D06-B20F-73C2D60255EF}" srcOrd="9"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15EDA4-A025-4C5E-B93C-0B7828451CA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29C2A7F2-C19F-4A43-BC3D-0304D8DE430D}">
      <dgm:prSet phldrT="[Text]" custT="1"/>
      <dgm:spPr>
        <a:solidFill>
          <a:srgbClr val="007681"/>
        </a:solidFill>
      </dgm:spPr>
      <dgm:t>
        <a:bodyPr/>
        <a:lstStyle/>
        <a:p>
          <a:r>
            <a:rPr lang="en-US" sz="1900" b="1"/>
            <a:t>7. Friends and Family</a:t>
          </a:r>
          <a:endParaRPr lang="en-US" sz="1900"/>
        </a:p>
      </dgm:t>
    </dgm:pt>
    <dgm:pt modelId="{664D549A-482E-4F8A-B5C4-994AF6913EEE}" type="parTrans" cxnId="{00FDAFAD-278A-4C8B-9852-F52F8B4E5B31}">
      <dgm:prSet/>
      <dgm:spPr/>
      <dgm:t>
        <a:bodyPr/>
        <a:lstStyle/>
        <a:p>
          <a:endParaRPr lang="en-US"/>
        </a:p>
      </dgm:t>
    </dgm:pt>
    <dgm:pt modelId="{0A3419E0-44AE-4FC6-9371-B512B508198A}" type="sibTrans" cxnId="{00FDAFAD-278A-4C8B-9852-F52F8B4E5B31}">
      <dgm:prSet/>
      <dgm:spPr/>
      <dgm:t>
        <a:bodyPr/>
        <a:lstStyle/>
        <a:p>
          <a:endParaRPr lang="en-US"/>
        </a:p>
      </dgm:t>
    </dgm:pt>
    <dgm:pt modelId="{4F1F02C9-9E05-44A2-8943-9CABDFEDBDB7}">
      <dgm:prSet phldrT="[Text]" custT="1"/>
      <dgm:spPr/>
      <dgm:t>
        <a:bodyPr/>
        <a:lstStyle/>
        <a:p>
          <a:r>
            <a:rPr lang="en-US" sz="1500"/>
            <a:t>Code of Conduct and E-163 – employees may not supervise family members or person with whom you have a close personal relationship.</a:t>
          </a:r>
        </a:p>
      </dgm:t>
    </dgm:pt>
    <dgm:pt modelId="{518B0DE1-F04E-4B10-84C4-BE0CA2747A12}" type="parTrans" cxnId="{92A7393D-EFBE-46C6-A74D-E0EA040CA876}">
      <dgm:prSet/>
      <dgm:spPr/>
      <dgm:t>
        <a:bodyPr/>
        <a:lstStyle/>
        <a:p>
          <a:endParaRPr lang="en-US"/>
        </a:p>
      </dgm:t>
    </dgm:pt>
    <dgm:pt modelId="{D592FE37-B500-4B9B-A9B0-3300F25E693F}" type="sibTrans" cxnId="{92A7393D-EFBE-46C6-A74D-E0EA040CA876}">
      <dgm:prSet/>
      <dgm:spPr/>
      <dgm:t>
        <a:bodyPr/>
        <a:lstStyle/>
        <a:p>
          <a:endParaRPr lang="en-US"/>
        </a:p>
      </dgm:t>
    </dgm:pt>
    <dgm:pt modelId="{BF91F953-E3A0-4DC2-BB0C-5BBE261B0A5E}">
      <dgm:prSet custT="1"/>
      <dgm:spPr/>
      <dgm:t>
        <a:bodyPr/>
        <a:lstStyle/>
        <a:p>
          <a:r>
            <a:rPr lang="en-US" sz="1500"/>
            <a:t>Public Officers Law 73(14) – employees must not participate in decisions to hire, fire, promote or discipline a relative.</a:t>
          </a:r>
        </a:p>
      </dgm:t>
    </dgm:pt>
    <dgm:pt modelId="{9190242F-831C-4485-A653-A8F33BACC56F}" type="parTrans" cxnId="{3E1288AB-AA26-4C80-977E-59099A9D543A}">
      <dgm:prSet/>
      <dgm:spPr/>
      <dgm:t>
        <a:bodyPr/>
        <a:lstStyle/>
        <a:p>
          <a:endParaRPr lang="en-US"/>
        </a:p>
      </dgm:t>
    </dgm:pt>
    <dgm:pt modelId="{9FA98CD7-DDAC-4243-8805-7A198F3373DB}" type="sibTrans" cxnId="{3E1288AB-AA26-4C80-977E-59099A9D543A}">
      <dgm:prSet/>
      <dgm:spPr/>
      <dgm:t>
        <a:bodyPr/>
        <a:lstStyle/>
        <a:p>
          <a:endParaRPr lang="en-US"/>
        </a:p>
      </dgm:t>
    </dgm:pt>
    <dgm:pt modelId="{759BCC2E-263F-4B23-A2A9-A08AD3DEFABF}">
      <dgm:prSet custT="1"/>
      <dgm:spPr/>
      <dgm:t>
        <a:bodyPr/>
        <a:lstStyle/>
        <a:p>
          <a:r>
            <a:rPr lang="en-US" sz="1500"/>
            <a:t>Interacting with family members who are in the private sector during the course of you work at DTF: employee must RECUSE himself/herself from the matter. POL 74(3)(f)(h): Avoid even the APPEARANCE of a conflict of interest.</a:t>
          </a:r>
        </a:p>
      </dgm:t>
    </dgm:pt>
    <dgm:pt modelId="{AFC60AED-66FF-4421-A16B-0AEA26D96078}" type="parTrans" cxnId="{4D9C4F0A-505D-40C2-8D6A-80256EAB595A}">
      <dgm:prSet/>
      <dgm:spPr/>
      <dgm:t>
        <a:bodyPr/>
        <a:lstStyle/>
        <a:p>
          <a:endParaRPr lang="en-US"/>
        </a:p>
      </dgm:t>
    </dgm:pt>
    <dgm:pt modelId="{C98ED5CF-B867-41AE-B1CA-AD0B51ADF55F}" type="sibTrans" cxnId="{4D9C4F0A-505D-40C2-8D6A-80256EAB595A}">
      <dgm:prSet/>
      <dgm:spPr/>
      <dgm:t>
        <a:bodyPr/>
        <a:lstStyle/>
        <a:p>
          <a:endParaRPr lang="en-US"/>
        </a:p>
      </dgm:t>
    </dgm:pt>
    <dgm:pt modelId="{2D686A2B-8003-4AB5-B74F-079004009D18}">
      <dgm:prSet custT="1"/>
      <dgm:spPr>
        <a:solidFill>
          <a:srgbClr val="007681"/>
        </a:solidFill>
      </dgm:spPr>
      <dgm:t>
        <a:bodyPr/>
        <a:lstStyle/>
        <a:p>
          <a:r>
            <a:rPr lang="en-US" sz="1900" b="1"/>
            <a:t>8. Tax Secrecy/Confidential Information</a:t>
          </a:r>
          <a:endParaRPr lang="en-US" sz="1900"/>
        </a:p>
      </dgm:t>
    </dgm:pt>
    <dgm:pt modelId="{763B1A6E-704B-4FC2-A882-EBEB8BD9684E}" type="parTrans" cxnId="{AC66F508-8315-48FE-91B7-63BBD9E6CA49}">
      <dgm:prSet/>
      <dgm:spPr/>
      <dgm:t>
        <a:bodyPr/>
        <a:lstStyle/>
        <a:p>
          <a:endParaRPr lang="en-US"/>
        </a:p>
      </dgm:t>
    </dgm:pt>
    <dgm:pt modelId="{BAD21E4E-CFB7-48A5-8089-6AF3853F563C}" type="sibTrans" cxnId="{AC66F508-8315-48FE-91B7-63BBD9E6CA49}">
      <dgm:prSet/>
      <dgm:spPr/>
      <dgm:t>
        <a:bodyPr/>
        <a:lstStyle/>
        <a:p>
          <a:endParaRPr lang="en-US"/>
        </a:p>
      </dgm:t>
    </dgm:pt>
    <dgm:pt modelId="{6A021329-A072-4BFE-9F04-80832A02A091}">
      <dgm:prSet custT="1"/>
      <dgm:spPr/>
      <dgm:t>
        <a:bodyPr/>
        <a:lstStyle/>
        <a:p>
          <a:r>
            <a:rPr lang="en-US" sz="1500"/>
            <a:t>Code of Conduct and the Tax Law specifically prohibit DTF employees from disclosing confidential tax information.</a:t>
          </a:r>
        </a:p>
      </dgm:t>
    </dgm:pt>
    <dgm:pt modelId="{0BE0E222-7449-40E1-B1BC-BA747815B6FF}" type="parTrans" cxnId="{183382A3-55D3-4E65-9927-E5131F457FDF}">
      <dgm:prSet/>
      <dgm:spPr/>
      <dgm:t>
        <a:bodyPr/>
        <a:lstStyle/>
        <a:p>
          <a:endParaRPr lang="en-US"/>
        </a:p>
      </dgm:t>
    </dgm:pt>
    <dgm:pt modelId="{05105845-C0DB-42A8-A906-7DEE6200166B}" type="sibTrans" cxnId="{183382A3-55D3-4E65-9927-E5131F457FDF}">
      <dgm:prSet/>
      <dgm:spPr/>
      <dgm:t>
        <a:bodyPr/>
        <a:lstStyle/>
        <a:p>
          <a:endParaRPr lang="en-US"/>
        </a:p>
      </dgm:t>
    </dgm:pt>
    <dgm:pt modelId="{DFCFEEC5-30B0-4870-BE91-6AC3D6B355CF}">
      <dgm:prSet custT="1"/>
      <dgm:spPr/>
      <dgm:t>
        <a:bodyPr/>
        <a:lstStyle/>
        <a:p>
          <a:r>
            <a:rPr lang="en-US" sz="1500"/>
            <a:t>Code of Conduct and Public Officers Law also prohibit DTF employees from disclosing any confidential information acquired in the course of your official duties: audit programs, collection databases (child support, high ted loans, wage reporting), sensitive internal processes must not be disclosed or used to further your own personal interests. See E- 141 and E-133.</a:t>
          </a:r>
        </a:p>
      </dgm:t>
    </dgm:pt>
    <dgm:pt modelId="{0A78CAEA-45B7-4D35-AE06-4C45D29409A3}" type="parTrans" cxnId="{2D9116AF-6AEF-4FD5-A2E7-A0224979E0EA}">
      <dgm:prSet/>
      <dgm:spPr/>
      <dgm:t>
        <a:bodyPr/>
        <a:lstStyle/>
        <a:p>
          <a:endParaRPr lang="en-US"/>
        </a:p>
      </dgm:t>
    </dgm:pt>
    <dgm:pt modelId="{B8C89EDF-19F0-4E39-B552-10EB7997E587}" type="sibTrans" cxnId="{2D9116AF-6AEF-4FD5-A2E7-A0224979E0EA}">
      <dgm:prSet/>
      <dgm:spPr/>
      <dgm:t>
        <a:bodyPr/>
        <a:lstStyle/>
        <a:p>
          <a:endParaRPr lang="en-US"/>
        </a:p>
      </dgm:t>
    </dgm:pt>
    <dgm:pt modelId="{F81061B7-132B-4E08-BB1E-0AD9D51E714D}">
      <dgm:prSet custT="1"/>
      <dgm:spPr>
        <a:solidFill>
          <a:srgbClr val="007681"/>
        </a:solidFill>
      </dgm:spPr>
      <dgm:t>
        <a:bodyPr/>
        <a:lstStyle/>
        <a:p>
          <a:r>
            <a:rPr lang="en-US" sz="1900" b="1"/>
            <a:t>9. Post-employment Bans </a:t>
          </a:r>
          <a:endParaRPr lang="en-US" sz="1900"/>
        </a:p>
      </dgm:t>
    </dgm:pt>
    <dgm:pt modelId="{C2A3DF28-A9BC-4E22-A144-AD381CF9D325}" type="parTrans" cxnId="{D3407486-AE9C-448E-BA34-82D07A6A47D8}">
      <dgm:prSet/>
      <dgm:spPr/>
      <dgm:t>
        <a:bodyPr/>
        <a:lstStyle/>
        <a:p>
          <a:endParaRPr lang="en-US"/>
        </a:p>
      </dgm:t>
    </dgm:pt>
    <dgm:pt modelId="{E8826A6C-7D46-44A4-8480-A945D6BD7A17}" type="sibTrans" cxnId="{D3407486-AE9C-448E-BA34-82D07A6A47D8}">
      <dgm:prSet/>
      <dgm:spPr/>
      <dgm:t>
        <a:bodyPr/>
        <a:lstStyle/>
        <a:p>
          <a:endParaRPr lang="en-US"/>
        </a:p>
      </dgm:t>
    </dgm:pt>
    <dgm:pt modelId="{7A8CF664-DD88-4933-B91D-3C0AEE57F41A}">
      <dgm:prSet custT="1"/>
      <dgm:spPr/>
      <dgm:t>
        <a:bodyPr/>
        <a:lstStyle/>
        <a:p>
          <a:r>
            <a:rPr lang="en-US" sz="1500"/>
            <a:t>a. 2 year ban – former employees banned from appearing or practicing before DTF except with regard to their own tax filing.</a:t>
          </a:r>
        </a:p>
      </dgm:t>
    </dgm:pt>
    <dgm:pt modelId="{EFE35CCA-4914-45D4-9650-1531DE917E93}" type="parTrans" cxnId="{E31BB5F9-C4DF-4B38-A693-04AEE36F0AAE}">
      <dgm:prSet/>
      <dgm:spPr/>
      <dgm:t>
        <a:bodyPr/>
        <a:lstStyle/>
        <a:p>
          <a:endParaRPr lang="en-US"/>
        </a:p>
      </dgm:t>
    </dgm:pt>
    <dgm:pt modelId="{C20CD92B-3A7F-4913-AE9C-137B1A37BDEA}" type="sibTrans" cxnId="{E31BB5F9-C4DF-4B38-A693-04AEE36F0AAE}">
      <dgm:prSet/>
      <dgm:spPr/>
      <dgm:t>
        <a:bodyPr/>
        <a:lstStyle/>
        <a:p>
          <a:endParaRPr lang="en-US"/>
        </a:p>
      </dgm:t>
    </dgm:pt>
    <dgm:pt modelId="{CB258E33-1A5E-41C0-861B-A2CE228706B5}">
      <dgm:prSet custT="1"/>
      <dgm:spPr/>
      <dgm:t>
        <a:bodyPr/>
        <a:lstStyle/>
        <a:p>
          <a:r>
            <a:rPr lang="en-US" sz="1500"/>
            <a:t>b. Lifetime ban – former employees banned from matters or projects that they specifically worked on while a DTF employee.</a:t>
          </a:r>
        </a:p>
      </dgm:t>
    </dgm:pt>
    <dgm:pt modelId="{F76C6666-84EF-4817-ACEA-2D67B213CAF4}" type="parTrans" cxnId="{D70DA936-BDD3-4428-A608-3DC4E6A25EBE}">
      <dgm:prSet/>
      <dgm:spPr/>
      <dgm:t>
        <a:bodyPr/>
        <a:lstStyle/>
        <a:p>
          <a:endParaRPr lang="en-US"/>
        </a:p>
      </dgm:t>
    </dgm:pt>
    <dgm:pt modelId="{5B6168D0-58CF-435B-993A-8004CDC6D215}" type="sibTrans" cxnId="{D70DA936-BDD3-4428-A608-3DC4E6A25EBE}">
      <dgm:prSet/>
      <dgm:spPr/>
      <dgm:t>
        <a:bodyPr/>
        <a:lstStyle/>
        <a:p>
          <a:endParaRPr lang="en-US"/>
        </a:p>
      </dgm:t>
    </dgm:pt>
    <dgm:pt modelId="{89B40DE2-73F4-407C-AF72-C5AB85AF518D}">
      <dgm:prSet custT="1"/>
      <dgm:spPr/>
      <dgm:t>
        <a:bodyPr/>
        <a:lstStyle/>
        <a:p>
          <a:r>
            <a:rPr lang="en-US" sz="1500"/>
            <a:t>These are called the ‘revolving door restrictions’. They are in place to prevent former DTF employees from unfairly profiting from or trading on the contacts, associations or special knowledge acquired while at DTF.</a:t>
          </a:r>
        </a:p>
      </dgm:t>
    </dgm:pt>
    <dgm:pt modelId="{43123953-7998-4B4C-AC80-27BBA37963F5}" type="parTrans" cxnId="{C6A1D505-045A-4E83-9408-C271EA9FBC07}">
      <dgm:prSet/>
      <dgm:spPr/>
      <dgm:t>
        <a:bodyPr/>
        <a:lstStyle/>
        <a:p>
          <a:endParaRPr lang="en-US"/>
        </a:p>
      </dgm:t>
    </dgm:pt>
    <dgm:pt modelId="{30C6CC05-5A34-4248-9F75-750DB9BE46B2}" type="sibTrans" cxnId="{C6A1D505-045A-4E83-9408-C271EA9FBC07}">
      <dgm:prSet/>
      <dgm:spPr/>
      <dgm:t>
        <a:bodyPr/>
        <a:lstStyle/>
        <a:p>
          <a:endParaRPr lang="en-US"/>
        </a:p>
      </dgm:t>
    </dgm:pt>
    <dgm:pt modelId="{DDF88CE5-70C2-43FF-A15A-0CD7FEA6EFB4}">
      <dgm:prSet custT="1"/>
      <dgm:spPr/>
      <dgm:t>
        <a:bodyPr/>
        <a:lstStyle/>
        <a:p>
          <a:r>
            <a:rPr lang="en-US" sz="1500" b="1"/>
            <a:t>* Duty to Report under Executive Law 55</a:t>
          </a:r>
          <a:endParaRPr lang="en-US" sz="1500"/>
        </a:p>
      </dgm:t>
    </dgm:pt>
    <dgm:pt modelId="{57E4FF0F-C574-4925-9188-D55068DC5CDE}" type="parTrans" cxnId="{D61B7170-15A3-4CE3-B463-5B8C03652BD7}">
      <dgm:prSet/>
      <dgm:spPr/>
      <dgm:t>
        <a:bodyPr/>
        <a:lstStyle/>
        <a:p>
          <a:endParaRPr lang="en-US"/>
        </a:p>
      </dgm:t>
    </dgm:pt>
    <dgm:pt modelId="{E21104E5-4EAA-44E0-9691-2E8B0E166BFC}" type="sibTrans" cxnId="{D61B7170-15A3-4CE3-B463-5B8C03652BD7}">
      <dgm:prSet/>
      <dgm:spPr/>
      <dgm:t>
        <a:bodyPr/>
        <a:lstStyle/>
        <a:p>
          <a:endParaRPr lang="en-US"/>
        </a:p>
      </dgm:t>
    </dgm:pt>
    <dgm:pt modelId="{8592263F-0CCD-4173-9960-46572EA7CE27}" type="pres">
      <dgm:prSet presAssocID="{C115EDA4-A025-4C5E-B93C-0B7828451CA7}" presName="linear" presStyleCnt="0">
        <dgm:presLayoutVars>
          <dgm:animLvl val="lvl"/>
          <dgm:resizeHandles val="exact"/>
        </dgm:presLayoutVars>
      </dgm:prSet>
      <dgm:spPr/>
      <dgm:t>
        <a:bodyPr/>
        <a:lstStyle/>
        <a:p>
          <a:endParaRPr lang="en-US"/>
        </a:p>
      </dgm:t>
    </dgm:pt>
    <dgm:pt modelId="{BA8F3924-CD45-445E-A837-656A4CB67E72}" type="pres">
      <dgm:prSet presAssocID="{29C2A7F2-C19F-4A43-BC3D-0304D8DE430D}" presName="parentText" presStyleLbl="node1" presStyleIdx="0" presStyleCnt="3" custScaleY="42842" custLinFactNeighborY="-36510">
        <dgm:presLayoutVars>
          <dgm:chMax val="0"/>
          <dgm:bulletEnabled val="1"/>
        </dgm:presLayoutVars>
      </dgm:prSet>
      <dgm:spPr/>
      <dgm:t>
        <a:bodyPr/>
        <a:lstStyle/>
        <a:p>
          <a:endParaRPr lang="en-US"/>
        </a:p>
      </dgm:t>
    </dgm:pt>
    <dgm:pt modelId="{BF4C612F-6047-466D-8979-95FED486BF4C}" type="pres">
      <dgm:prSet presAssocID="{29C2A7F2-C19F-4A43-BC3D-0304D8DE430D}" presName="childText" presStyleLbl="revTx" presStyleIdx="0" presStyleCnt="3" custLinFactNeighborY="-46847">
        <dgm:presLayoutVars>
          <dgm:bulletEnabled val="1"/>
        </dgm:presLayoutVars>
      </dgm:prSet>
      <dgm:spPr/>
      <dgm:t>
        <a:bodyPr/>
        <a:lstStyle/>
        <a:p>
          <a:endParaRPr lang="en-US"/>
        </a:p>
      </dgm:t>
    </dgm:pt>
    <dgm:pt modelId="{380301D5-4FA9-4C6D-8EB1-B8208D893C05}" type="pres">
      <dgm:prSet presAssocID="{2D686A2B-8003-4AB5-B74F-079004009D18}" presName="parentText" presStyleLbl="node1" presStyleIdx="1" presStyleCnt="3" custScaleX="96850" custScaleY="45555" custLinFactNeighborX="-984" custLinFactNeighborY="-34986">
        <dgm:presLayoutVars>
          <dgm:chMax val="0"/>
          <dgm:bulletEnabled val="1"/>
        </dgm:presLayoutVars>
      </dgm:prSet>
      <dgm:spPr/>
      <dgm:t>
        <a:bodyPr/>
        <a:lstStyle/>
        <a:p>
          <a:endParaRPr lang="en-US"/>
        </a:p>
      </dgm:t>
    </dgm:pt>
    <dgm:pt modelId="{554802EB-FE2E-4300-988C-394C138F39F0}" type="pres">
      <dgm:prSet presAssocID="{2D686A2B-8003-4AB5-B74F-079004009D18}" presName="childText" presStyleLbl="revTx" presStyleIdx="1" presStyleCnt="3" custLinFactNeighborY="-44145">
        <dgm:presLayoutVars>
          <dgm:bulletEnabled val="1"/>
        </dgm:presLayoutVars>
      </dgm:prSet>
      <dgm:spPr/>
      <dgm:t>
        <a:bodyPr/>
        <a:lstStyle/>
        <a:p>
          <a:endParaRPr lang="en-US"/>
        </a:p>
      </dgm:t>
    </dgm:pt>
    <dgm:pt modelId="{379210E8-57BE-46E1-B3A2-A17A6C761EE0}" type="pres">
      <dgm:prSet presAssocID="{F81061B7-132B-4E08-BB1E-0AD9D51E714D}" presName="parentText" presStyleLbl="node1" presStyleIdx="2" presStyleCnt="3" custScaleX="100000" custScaleY="48025" custLinFactNeighborX="0" custLinFactNeighborY="-27897">
        <dgm:presLayoutVars>
          <dgm:chMax val="0"/>
          <dgm:bulletEnabled val="1"/>
        </dgm:presLayoutVars>
      </dgm:prSet>
      <dgm:spPr/>
      <dgm:t>
        <a:bodyPr/>
        <a:lstStyle/>
        <a:p>
          <a:endParaRPr lang="en-US"/>
        </a:p>
      </dgm:t>
    </dgm:pt>
    <dgm:pt modelId="{C19216DD-05CA-4AF0-8DC6-F0FFCE805E09}" type="pres">
      <dgm:prSet presAssocID="{F81061B7-132B-4E08-BB1E-0AD9D51E714D}" presName="childText" presStyleLbl="revTx" presStyleIdx="2" presStyleCnt="3" custScaleY="55990" custLinFactNeighborY="-42950">
        <dgm:presLayoutVars>
          <dgm:bulletEnabled val="1"/>
        </dgm:presLayoutVars>
      </dgm:prSet>
      <dgm:spPr/>
      <dgm:t>
        <a:bodyPr/>
        <a:lstStyle/>
        <a:p>
          <a:endParaRPr lang="en-US"/>
        </a:p>
      </dgm:t>
    </dgm:pt>
  </dgm:ptLst>
  <dgm:cxnLst>
    <dgm:cxn modelId="{183382A3-55D3-4E65-9927-E5131F457FDF}" srcId="{2D686A2B-8003-4AB5-B74F-079004009D18}" destId="{6A021329-A072-4BFE-9F04-80832A02A091}" srcOrd="0" destOrd="0" parTransId="{0BE0E222-7449-40E1-B1BC-BA747815B6FF}" sibTransId="{05105845-C0DB-42A8-A906-7DEE6200166B}"/>
    <dgm:cxn modelId="{D61B7170-15A3-4CE3-B463-5B8C03652BD7}" srcId="{89B40DE2-73F4-407C-AF72-C5AB85AF518D}" destId="{DDF88CE5-70C2-43FF-A15A-0CD7FEA6EFB4}" srcOrd="0" destOrd="0" parTransId="{57E4FF0F-C574-4925-9188-D55068DC5CDE}" sibTransId="{E21104E5-4EAA-44E0-9691-2E8B0E166BFC}"/>
    <dgm:cxn modelId="{012E70E1-063F-4458-AA1D-D514EAC11AE6}" type="presOf" srcId="{89B40DE2-73F4-407C-AF72-C5AB85AF518D}" destId="{C19216DD-05CA-4AF0-8DC6-F0FFCE805E09}" srcOrd="0" destOrd="2" presId="urn:microsoft.com/office/officeart/2005/8/layout/vList2"/>
    <dgm:cxn modelId="{92A7393D-EFBE-46C6-A74D-E0EA040CA876}" srcId="{29C2A7F2-C19F-4A43-BC3D-0304D8DE430D}" destId="{4F1F02C9-9E05-44A2-8943-9CABDFEDBDB7}" srcOrd="0" destOrd="0" parTransId="{518B0DE1-F04E-4B10-84C4-BE0CA2747A12}" sibTransId="{D592FE37-B500-4B9B-A9B0-3300F25E693F}"/>
    <dgm:cxn modelId="{2D9116AF-6AEF-4FD5-A2E7-A0224979E0EA}" srcId="{2D686A2B-8003-4AB5-B74F-079004009D18}" destId="{DFCFEEC5-30B0-4870-BE91-6AC3D6B355CF}" srcOrd="1" destOrd="0" parTransId="{0A78CAEA-45B7-4D35-AE06-4C45D29409A3}" sibTransId="{B8C89EDF-19F0-4E39-B552-10EB7997E587}"/>
    <dgm:cxn modelId="{AC66F508-8315-48FE-91B7-63BBD9E6CA49}" srcId="{C115EDA4-A025-4C5E-B93C-0B7828451CA7}" destId="{2D686A2B-8003-4AB5-B74F-079004009D18}" srcOrd="1" destOrd="0" parTransId="{763B1A6E-704B-4FC2-A882-EBEB8BD9684E}" sibTransId="{BAD21E4E-CFB7-48A5-8089-6AF3853F563C}"/>
    <dgm:cxn modelId="{B888B538-9135-4FC3-B8EE-A9E65C2D402F}" type="presOf" srcId="{6A021329-A072-4BFE-9F04-80832A02A091}" destId="{554802EB-FE2E-4300-988C-394C138F39F0}" srcOrd="0" destOrd="0" presId="urn:microsoft.com/office/officeart/2005/8/layout/vList2"/>
    <dgm:cxn modelId="{C6A1D505-045A-4E83-9408-C271EA9FBC07}" srcId="{F81061B7-132B-4E08-BB1E-0AD9D51E714D}" destId="{89B40DE2-73F4-407C-AF72-C5AB85AF518D}" srcOrd="2" destOrd="0" parTransId="{43123953-7998-4B4C-AC80-27BBA37963F5}" sibTransId="{30C6CC05-5A34-4248-9F75-750DB9BE46B2}"/>
    <dgm:cxn modelId="{7EE7DFCA-31C1-46EA-B63C-857CC010D1D7}" type="presOf" srcId="{DDF88CE5-70C2-43FF-A15A-0CD7FEA6EFB4}" destId="{C19216DD-05CA-4AF0-8DC6-F0FFCE805E09}" srcOrd="0" destOrd="3" presId="urn:microsoft.com/office/officeart/2005/8/layout/vList2"/>
    <dgm:cxn modelId="{D3407486-AE9C-448E-BA34-82D07A6A47D8}" srcId="{C115EDA4-A025-4C5E-B93C-0B7828451CA7}" destId="{F81061B7-132B-4E08-BB1E-0AD9D51E714D}" srcOrd="2" destOrd="0" parTransId="{C2A3DF28-A9BC-4E22-A144-AD381CF9D325}" sibTransId="{E8826A6C-7D46-44A4-8480-A945D6BD7A17}"/>
    <dgm:cxn modelId="{00FDAFAD-278A-4C8B-9852-F52F8B4E5B31}" srcId="{C115EDA4-A025-4C5E-B93C-0B7828451CA7}" destId="{29C2A7F2-C19F-4A43-BC3D-0304D8DE430D}" srcOrd="0" destOrd="0" parTransId="{664D549A-482E-4F8A-B5C4-994AF6913EEE}" sibTransId="{0A3419E0-44AE-4FC6-9371-B512B508198A}"/>
    <dgm:cxn modelId="{41C5F571-1EC8-4CDA-8FFF-94DA71B2E03C}" type="presOf" srcId="{C115EDA4-A025-4C5E-B93C-0B7828451CA7}" destId="{8592263F-0CCD-4173-9960-46572EA7CE27}" srcOrd="0" destOrd="0" presId="urn:microsoft.com/office/officeart/2005/8/layout/vList2"/>
    <dgm:cxn modelId="{31962BCA-1F70-4ABF-8830-477B918713DB}" type="presOf" srcId="{F81061B7-132B-4E08-BB1E-0AD9D51E714D}" destId="{379210E8-57BE-46E1-B3A2-A17A6C761EE0}" srcOrd="0" destOrd="0" presId="urn:microsoft.com/office/officeart/2005/8/layout/vList2"/>
    <dgm:cxn modelId="{EF97C6B4-B47F-4830-92AF-24F227291E64}" type="presOf" srcId="{2D686A2B-8003-4AB5-B74F-079004009D18}" destId="{380301D5-4FA9-4C6D-8EB1-B8208D893C05}" srcOrd="0" destOrd="0" presId="urn:microsoft.com/office/officeart/2005/8/layout/vList2"/>
    <dgm:cxn modelId="{D70DA936-BDD3-4428-A608-3DC4E6A25EBE}" srcId="{F81061B7-132B-4E08-BB1E-0AD9D51E714D}" destId="{CB258E33-1A5E-41C0-861B-A2CE228706B5}" srcOrd="1" destOrd="0" parTransId="{F76C6666-84EF-4817-ACEA-2D67B213CAF4}" sibTransId="{5B6168D0-58CF-435B-993A-8004CDC6D215}"/>
    <dgm:cxn modelId="{E31BB5F9-C4DF-4B38-A693-04AEE36F0AAE}" srcId="{F81061B7-132B-4E08-BB1E-0AD9D51E714D}" destId="{7A8CF664-DD88-4933-B91D-3C0AEE57F41A}" srcOrd="0" destOrd="0" parTransId="{EFE35CCA-4914-45D4-9650-1531DE917E93}" sibTransId="{C20CD92B-3A7F-4913-AE9C-137B1A37BDEA}"/>
    <dgm:cxn modelId="{E91680A8-A110-4F46-B0CA-65CCCB38626E}" type="presOf" srcId="{DFCFEEC5-30B0-4870-BE91-6AC3D6B355CF}" destId="{554802EB-FE2E-4300-988C-394C138F39F0}" srcOrd="0" destOrd="1" presId="urn:microsoft.com/office/officeart/2005/8/layout/vList2"/>
    <dgm:cxn modelId="{4D9C4F0A-505D-40C2-8D6A-80256EAB595A}" srcId="{29C2A7F2-C19F-4A43-BC3D-0304D8DE430D}" destId="{759BCC2E-263F-4B23-A2A9-A08AD3DEFABF}" srcOrd="1" destOrd="0" parTransId="{AFC60AED-66FF-4421-A16B-0AEA26D96078}" sibTransId="{C98ED5CF-B867-41AE-B1CA-AD0B51ADF55F}"/>
    <dgm:cxn modelId="{3E1288AB-AA26-4C80-977E-59099A9D543A}" srcId="{4F1F02C9-9E05-44A2-8943-9CABDFEDBDB7}" destId="{BF91F953-E3A0-4DC2-BB0C-5BBE261B0A5E}" srcOrd="0" destOrd="0" parTransId="{9190242F-831C-4485-A653-A8F33BACC56F}" sibTransId="{9FA98CD7-DDAC-4243-8805-7A198F3373DB}"/>
    <dgm:cxn modelId="{11B211DF-67FB-4B46-BB07-1141E89C6B57}" type="presOf" srcId="{4F1F02C9-9E05-44A2-8943-9CABDFEDBDB7}" destId="{BF4C612F-6047-466D-8979-95FED486BF4C}" srcOrd="0" destOrd="0" presId="urn:microsoft.com/office/officeart/2005/8/layout/vList2"/>
    <dgm:cxn modelId="{1695D553-72C8-46F7-B45D-CBBC7166628F}" type="presOf" srcId="{CB258E33-1A5E-41C0-861B-A2CE228706B5}" destId="{C19216DD-05CA-4AF0-8DC6-F0FFCE805E09}" srcOrd="0" destOrd="1" presId="urn:microsoft.com/office/officeart/2005/8/layout/vList2"/>
    <dgm:cxn modelId="{6C3E020B-6036-4C67-9CD6-78941B99B4E9}" type="presOf" srcId="{7A8CF664-DD88-4933-B91D-3C0AEE57F41A}" destId="{C19216DD-05CA-4AF0-8DC6-F0FFCE805E09}" srcOrd="0" destOrd="0" presId="urn:microsoft.com/office/officeart/2005/8/layout/vList2"/>
    <dgm:cxn modelId="{195557C8-C86C-4B2B-903D-FDAA4F29DBFE}" type="presOf" srcId="{29C2A7F2-C19F-4A43-BC3D-0304D8DE430D}" destId="{BA8F3924-CD45-445E-A837-656A4CB67E72}" srcOrd="0" destOrd="0" presId="urn:microsoft.com/office/officeart/2005/8/layout/vList2"/>
    <dgm:cxn modelId="{048B5215-9818-40F6-91F0-554687B0C3EB}" type="presOf" srcId="{759BCC2E-263F-4B23-A2A9-A08AD3DEFABF}" destId="{BF4C612F-6047-466D-8979-95FED486BF4C}" srcOrd="0" destOrd="2" presId="urn:microsoft.com/office/officeart/2005/8/layout/vList2"/>
    <dgm:cxn modelId="{0115D52D-9F4E-49D9-999E-A55F4446A965}" type="presOf" srcId="{BF91F953-E3A0-4DC2-BB0C-5BBE261B0A5E}" destId="{BF4C612F-6047-466D-8979-95FED486BF4C}" srcOrd="0" destOrd="1" presId="urn:microsoft.com/office/officeart/2005/8/layout/vList2"/>
    <dgm:cxn modelId="{BD92357C-69B2-419A-AEAB-3FD3A17BC3C1}" type="presParOf" srcId="{8592263F-0CCD-4173-9960-46572EA7CE27}" destId="{BA8F3924-CD45-445E-A837-656A4CB67E72}" srcOrd="0" destOrd="0" presId="urn:microsoft.com/office/officeart/2005/8/layout/vList2"/>
    <dgm:cxn modelId="{63082287-B79F-4F75-B008-90603E64E9F6}" type="presParOf" srcId="{8592263F-0CCD-4173-9960-46572EA7CE27}" destId="{BF4C612F-6047-466D-8979-95FED486BF4C}" srcOrd="1" destOrd="0" presId="urn:microsoft.com/office/officeart/2005/8/layout/vList2"/>
    <dgm:cxn modelId="{59D93745-ED40-426F-B7E4-9CCA1FEA5D4C}" type="presParOf" srcId="{8592263F-0CCD-4173-9960-46572EA7CE27}" destId="{380301D5-4FA9-4C6D-8EB1-B8208D893C05}" srcOrd="2" destOrd="0" presId="urn:microsoft.com/office/officeart/2005/8/layout/vList2"/>
    <dgm:cxn modelId="{86063F62-8372-46A5-B569-305BD4BDD6E8}" type="presParOf" srcId="{8592263F-0CCD-4173-9960-46572EA7CE27}" destId="{554802EB-FE2E-4300-988C-394C138F39F0}" srcOrd="3" destOrd="0" presId="urn:microsoft.com/office/officeart/2005/8/layout/vList2"/>
    <dgm:cxn modelId="{5645C385-DC31-46D7-80F5-902FBDA47C09}" type="presParOf" srcId="{8592263F-0CCD-4173-9960-46572EA7CE27}" destId="{379210E8-57BE-46E1-B3A2-A17A6C761EE0}" srcOrd="4" destOrd="0" presId="urn:microsoft.com/office/officeart/2005/8/layout/vList2"/>
    <dgm:cxn modelId="{906FED97-F0AD-49D4-8C71-AA58EE6FB723}" type="presParOf" srcId="{8592263F-0CCD-4173-9960-46572EA7CE27}" destId="{C19216DD-05CA-4AF0-8DC6-F0FFCE805E09}" srcOrd="5"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62BA68D-3B6C-4814-AD26-76B7722DE1C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83A3C0CB-6339-4502-96CF-7E9DF0033C0C}">
      <dgm:prSet phldrT="[Text]"/>
      <dgm:spPr/>
      <dgm:t>
        <a:bodyPr/>
        <a:lstStyle/>
        <a:p>
          <a:pPr algn="ctr"/>
          <a:r>
            <a:rPr lang="en-US"/>
            <a:t>Ends-Based Principles</a:t>
          </a:r>
        </a:p>
      </dgm:t>
    </dgm:pt>
    <dgm:pt modelId="{E1A299CA-95C2-46A9-9B8D-1DE97207676D}" type="parTrans" cxnId="{2E3150DE-3264-4108-B7CD-C66526644D4F}">
      <dgm:prSet/>
      <dgm:spPr/>
      <dgm:t>
        <a:bodyPr/>
        <a:lstStyle/>
        <a:p>
          <a:pPr algn="ctr"/>
          <a:endParaRPr lang="en-US"/>
        </a:p>
      </dgm:t>
    </dgm:pt>
    <dgm:pt modelId="{F40CC979-864B-4BA8-BD2B-17C7A05A7D0B}" type="sibTrans" cxnId="{2E3150DE-3264-4108-B7CD-C66526644D4F}">
      <dgm:prSet/>
      <dgm:spPr/>
      <dgm:t>
        <a:bodyPr/>
        <a:lstStyle/>
        <a:p>
          <a:pPr algn="ctr"/>
          <a:endParaRPr lang="en-US"/>
        </a:p>
      </dgm:t>
    </dgm:pt>
    <dgm:pt modelId="{A19AF24F-06AD-47F2-B8BE-D58EC98EC112}">
      <dgm:prSet phldrT="[Text]"/>
      <dgm:spPr/>
      <dgm:t>
        <a:bodyPr/>
        <a:lstStyle/>
        <a:p>
          <a:pPr algn="ctr"/>
          <a:r>
            <a:rPr lang="en-US"/>
            <a:t>Rules-Based Principles</a:t>
          </a:r>
        </a:p>
      </dgm:t>
    </dgm:pt>
    <dgm:pt modelId="{381605E0-9AA5-4E3E-A96E-33E83AC40E13}" type="parTrans" cxnId="{ACBA0C9F-88E5-40A7-8458-C50AF8DE0BEC}">
      <dgm:prSet/>
      <dgm:spPr/>
      <dgm:t>
        <a:bodyPr/>
        <a:lstStyle/>
        <a:p>
          <a:pPr algn="ctr"/>
          <a:endParaRPr lang="en-US"/>
        </a:p>
      </dgm:t>
    </dgm:pt>
    <dgm:pt modelId="{87385940-1C0E-4EAB-8201-54DADA5E1DBD}" type="sibTrans" cxnId="{ACBA0C9F-88E5-40A7-8458-C50AF8DE0BEC}">
      <dgm:prSet/>
      <dgm:spPr/>
      <dgm:t>
        <a:bodyPr/>
        <a:lstStyle/>
        <a:p>
          <a:pPr algn="ctr"/>
          <a:endParaRPr lang="en-US"/>
        </a:p>
      </dgm:t>
    </dgm:pt>
    <dgm:pt modelId="{9C215020-977D-43D3-AD0A-152FD2E59EA2}">
      <dgm:prSet phldrT="[Text]"/>
      <dgm:spPr/>
      <dgm:t>
        <a:bodyPr/>
        <a:lstStyle/>
        <a:p>
          <a:pPr algn="ctr"/>
          <a:r>
            <a:rPr lang="en-US"/>
            <a:t>Care-Based Principles</a:t>
          </a:r>
        </a:p>
      </dgm:t>
    </dgm:pt>
    <dgm:pt modelId="{D158DA2B-8F68-416E-94F2-0DFCCB296D35}" type="parTrans" cxnId="{F11DC2AC-4A16-400B-AEFB-6ED62A14CA1D}">
      <dgm:prSet/>
      <dgm:spPr/>
      <dgm:t>
        <a:bodyPr/>
        <a:lstStyle/>
        <a:p>
          <a:pPr algn="ctr"/>
          <a:endParaRPr lang="en-US"/>
        </a:p>
      </dgm:t>
    </dgm:pt>
    <dgm:pt modelId="{E5E12177-4255-41FA-B53A-21DF7866FA76}" type="sibTrans" cxnId="{F11DC2AC-4A16-400B-AEFB-6ED62A14CA1D}">
      <dgm:prSet/>
      <dgm:spPr/>
      <dgm:t>
        <a:bodyPr/>
        <a:lstStyle/>
        <a:p>
          <a:pPr algn="ctr"/>
          <a:endParaRPr lang="en-US"/>
        </a:p>
      </dgm:t>
    </dgm:pt>
    <dgm:pt modelId="{8057E49E-9203-4841-888A-A50A0C21DB8C}" type="pres">
      <dgm:prSet presAssocID="{162BA68D-3B6C-4814-AD26-76B7722DE1C9}" presName="diagram" presStyleCnt="0">
        <dgm:presLayoutVars>
          <dgm:dir/>
          <dgm:resizeHandles val="exact"/>
        </dgm:presLayoutVars>
      </dgm:prSet>
      <dgm:spPr/>
      <dgm:t>
        <a:bodyPr/>
        <a:lstStyle/>
        <a:p>
          <a:endParaRPr lang="en-US"/>
        </a:p>
      </dgm:t>
    </dgm:pt>
    <dgm:pt modelId="{8FD64D69-8B7B-4107-BA2B-08DD56F4A6E2}" type="pres">
      <dgm:prSet presAssocID="{83A3C0CB-6339-4502-96CF-7E9DF0033C0C}" presName="node" presStyleLbl="node1" presStyleIdx="0" presStyleCnt="3" custScaleX="130397">
        <dgm:presLayoutVars>
          <dgm:bulletEnabled val="1"/>
        </dgm:presLayoutVars>
      </dgm:prSet>
      <dgm:spPr/>
      <dgm:t>
        <a:bodyPr/>
        <a:lstStyle/>
        <a:p>
          <a:endParaRPr lang="en-US"/>
        </a:p>
      </dgm:t>
    </dgm:pt>
    <dgm:pt modelId="{755164DE-0D1D-4785-A32D-5D657A7EFFCD}" type="pres">
      <dgm:prSet presAssocID="{F40CC979-864B-4BA8-BD2B-17C7A05A7D0B}" presName="sibTrans" presStyleCnt="0"/>
      <dgm:spPr/>
    </dgm:pt>
    <dgm:pt modelId="{47E85D02-C1EA-4292-9636-68195BF9560C}" type="pres">
      <dgm:prSet presAssocID="{A19AF24F-06AD-47F2-B8BE-D58EC98EC112}" presName="node" presStyleLbl="node1" presStyleIdx="1" presStyleCnt="3">
        <dgm:presLayoutVars>
          <dgm:bulletEnabled val="1"/>
        </dgm:presLayoutVars>
      </dgm:prSet>
      <dgm:spPr/>
      <dgm:t>
        <a:bodyPr/>
        <a:lstStyle/>
        <a:p>
          <a:endParaRPr lang="en-US"/>
        </a:p>
      </dgm:t>
    </dgm:pt>
    <dgm:pt modelId="{4DFFE630-629A-49CA-B823-C1321A940C11}" type="pres">
      <dgm:prSet presAssocID="{87385940-1C0E-4EAB-8201-54DADA5E1DBD}" presName="sibTrans" presStyleCnt="0"/>
      <dgm:spPr/>
    </dgm:pt>
    <dgm:pt modelId="{1051FAEC-3D1E-4355-8446-773D34EADABE}" type="pres">
      <dgm:prSet presAssocID="{9C215020-977D-43D3-AD0A-152FD2E59EA2}" presName="node" presStyleLbl="node1" presStyleIdx="2" presStyleCnt="3" custScaleX="131514">
        <dgm:presLayoutVars>
          <dgm:bulletEnabled val="1"/>
        </dgm:presLayoutVars>
      </dgm:prSet>
      <dgm:spPr/>
      <dgm:t>
        <a:bodyPr/>
        <a:lstStyle/>
        <a:p>
          <a:endParaRPr lang="en-US"/>
        </a:p>
      </dgm:t>
    </dgm:pt>
  </dgm:ptLst>
  <dgm:cxnLst>
    <dgm:cxn modelId="{FE48B369-777F-4D5E-BD4C-4C058A99E159}" type="presOf" srcId="{9C215020-977D-43D3-AD0A-152FD2E59EA2}" destId="{1051FAEC-3D1E-4355-8446-773D34EADABE}" srcOrd="0" destOrd="0" presId="urn:microsoft.com/office/officeart/2005/8/layout/default"/>
    <dgm:cxn modelId="{ACBA0C9F-88E5-40A7-8458-C50AF8DE0BEC}" srcId="{162BA68D-3B6C-4814-AD26-76B7722DE1C9}" destId="{A19AF24F-06AD-47F2-B8BE-D58EC98EC112}" srcOrd="1" destOrd="0" parTransId="{381605E0-9AA5-4E3E-A96E-33E83AC40E13}" sibTransId="{87385940-1C0E-4EAB-8201-54DADA5E1DBD}"/>
    <dgm:cxn modelId="{8A3BC86F-ECD4-471F-BB2E-4545DA0E8166}" type="presOf" srcId="{83A3C0CB-6339-4502-96CF-7E9DF0033C0C}" destId="{8FD64D69-8B7B-4107-BA2B-08DD56F4A6E2}" srcOrd="0" destOrd="0" presId="urn:microsoft.com/office/officeart/2005/8/layout/default"/>
    <dgm:cxn modelId="{00444D5C-3C50-4CF5-A521-01B07F99E74C}" type="presOf" srcId="{A19AF24F-06AD-47F2-B8BE-D58EC98EC112}" destId="{47E85D02-C1EA-4292-9636-68195BF9560C}" srcOrd="0" destOrd="0" presId="urn:microsoft.com/office/officeart/2005/8/layout/default"/>
    <dgm:cxn modelId="{F11DC2AC-4A16-400B-AEFB-6ED62A14CA1D}" srcId="{162BA68D-3B6C-4814-AD26-76B7722DE1C9}" destId="{9C215020-977D-43D3-AD0A-152FD2E59EA2}" srcOrd="2" destOrd="0" parTransId="{D158DA2B-8F68-416E-94F2-0DFCCB296D35}" sibTransId="{E5E12177-4255-41FA-B53A-21DF7866FA76}"/>
    <dgm:cxn modelId="{2E3150DE-3264-4108-B7CD-C66526644D4F}" srcId="{162BA68D-3B6C-4814-AD26-76B7722DE1C9}" destId="{83A3C0CB-6339-4502-96CF-7E9DF0033C0C}" srcOrd="0" destOrd="0" parTransId="{E1A299CA-95C2-46A9-9B8D-1DE97207676D}" sibTransId="{F40CC979-864B-4BA8-BD2B-17C7A05A7D0B}"/>
    <dgm:cxn modelId="{353F5D75-7A67-4A22-B84D-E6EB835D6226}" type="presOf" srcId="{162BA68D-3B6C-4814-AD26-76B7722DE1C9}" destId="{8057E49E-9203-4841-888A-A50A0C21DB8C}" srcOrd="0" destOrd="0" presId="urn:microsoft.com/office/officeart/2005/8/layout/default"/>
    <dgm:cxn modelId="{66353172-6387-4E33-9140-7FA5A12D9126}" type="presParOf" srcId="{8057E49E-9203-4841-888A-A50A0C21DB8C}" destId="{8FD64D69-8B7B-4107-BA2B-08DD56F4A6E2}" srcOrd="0" destOrd="0" presId="urn:microsoft.com/office/officeart/2005/8/layout/default"/>
    <dgm:cxn modelId="{84F4F196-42A7-4B6F-BBF1-EB76727C4D7B}" type="presParOf" srcId="{8057E49E-9203-4841-888A-A50A0C21DB8C}" destId="{755164DE-0D1D-4785-A32D-5D657A7EFFCD}" srcOrd="1" destOrd="0" presId="urn:microsoft.com/office/officeart/2005/8/layout/default"/>
    <dgm:cxn modelId="{34EB5DC9-59AE-4944-9F68-F1B1E646B62B}" type="presParOf" srcId="{8057E49E-9203-4841-888A-A50A0C21DB8C}" destId="{47E85D02-C1EA-4292-9636-68195BF9560C}" srcOrd="2" destOrd="0" presId="urn:microsoft.com/office/officeart/2005/8/layout/default"/>
    <dgm:cxn modelId="{88752EA1-3078-424C-BAE4-3C88292737DC}" type="presParOf" srcId="{8057E49E-9203-4841-888A-A50A0C21DB8C}" destId="{4DFFE630-629A-49CA-B823-C1321A940C11}" srcOrd="3" destOrd="0" presId="urn:microsoft.com/office/officeart/2005/8/layout/default"/>
    <dgm:cxn modelId="{051BB652-AC5F-4BFD-A776-BCB4A3AE22F5}" type="presParOf" srcId="{8057E49E-9203-4841-888A-A50A0C21DB8C}" destId="{1051FAEC-3D1E-4355-8446-773D34EADABE}" srcOrd="4"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D7DA793-5367-4B4F-82D0-C9701CBBD09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C8B6501A-A906-4D62-9F26-01F097B1E93F}">
      <dgm:prSet phldrT="[Text]" custT="1"/>
      <dgm:spPr>
        <a:solidFill>
          <a:srgbClr val="007681"/>
        </a:solidFill>
      </dgm:spPr>
      <dgm:t>
        <a:bodyPr/>
        <a:lstStyle/>
        <a:p>
          <a:r>
            <a:rPr lang="en-US" sz="2000" b="1"/>
            <a:t>GroupThink:</a:t>
          </a:r>
        </a:p>
      </dgm:t>
    </dgm:pt>
    <dgm:pt modelId="{289C8D19-2010-417C-B128-601A254C975B}" type="parTrans" cxnId="{07F6CE53-129C-416A-BC07-0EB6683D493C}">
      <dgm:prSet/>
      <dgm:spPr/>
      <dgm:t>
        <a:bodyPr/>
        <a:lstStyle/>
        <a:p>
          <a:endParaRPr lang="en-US"/>
        </a:p>
      </dgm:t>
    </dgm:pt>
    <dgm:pt modelId="{196C6A5D-0ABC-414E-ADD6-4CF4F289D4B3}" type="sibTrans" cxnId="{07F6CE53-129C-416A-BC07-0EB6683D493C}">
      <dgm:prSet/>
      <dgm:spPr/>
      <dgm:t>
        <a:bodyPr/>
        <a:lstStyle/>
        <a:p>
          <a:endParaRPr lang="en-US"/>
        </a:p>
      </dgm:t>
    </dgm:pt>
    <dgm:pt modelId="{DDC4C2C3-BEA1-485E-98F8-0B48EF5B668C}">
      <dgm:prSet phldrT="[Text]" custT="1"/>
      <dgm:spPr/>
      <dgm:t>
        <a:bodyPr/>
        <a:lstStyle/>
        <a:p>
          <a:r>
            <a:rPr lang="en-US" sz="1600"/>
            <a:t>Tends to occur with a homogenous group that works together over a period of time. </a:t>
          </a:r>
        </a:p>
      </dgm:t>
    </dgm:pt>
    <dgm:pt modelId="{60B1B191-00C9-4F8C-8F4F-61068EA817F2}" type="parTrans" cxnId="{1BF38548-94DF-42A0-A65A-760BD82172F1}">
      <dgm:prSet/>
      <dgm:spPr/>
      <dgm:t>
        <a:bodyPr/>
        <a:lstStyle/>
        <a:p>
          <a:endParaRPr lang="en-US"/>
        </a:p>
      </dgm:t>
    </dgm:pt>
    <dgm:pt modelId="{75A6C112-0192-4033-AB92-705F038A1A0B}" type="sibTrans" cxnId="{1BF38548-94DF-42A0-A65A-760BD82172F1}">
      <dgm:prSet/>
      <dgm:spPr/>
      <dgm:t>
        <a:bodyPr/>
        <a:lstStyle/>
        <a:p>
          <a:endParaRPr lang="en-US"/>
        </a:p>
      </dgm:t>
    </dgm:pt>
    <dgm:pt modelId="{18715A03-C49D-4E7B-8E78-F7DAEE71CE5C}">
      <dgm:prSet phldrT="[Text]" custT="1"/>
      <dgm:spPr/>
      <dgm:t>
        <a:bodyPr/>
        <a:lstStyle/>
        <a:p>
          <a:r>
            <a:rPr lang="en-US" sz="1600"/>
            <a:t>Often happens to those who have power or status because people are less apt to challenge them (even though they lack the frontline perspective and don't have all the answers)</a:t>
          </a:r>
        </a:p>
      </dgm:t>
    </dgm:pt>
    <dgm:pt modelId="{7DB7F52D-F358-4E45-9D48-16DA52C2FE55}" type="parTrans" cxnId="{47FF186E-7AD2-465E-8F3E-FFEF4C499FEA}">
      <dgm:prSet/>
      <dgm:spPr/>
      <dgm:t>
        <a:bodyPr/>
        <a:lstStyle/>
        <a:p>
          <a:endParaRPr lang="en-US"/>
        </a:p>
      </dgm:t>
    </dgm:pt>
    <dgm:pt modelId="{50FC6417-FF94-484D-92A4-FA3920D39D94}" type="sibTrans" cxnId="{47FF186E-7AD2-465E-8F3E-FFEF4C499FEA}">
      <dgm:prSet/>
      <dgm:spPr/>
      <dgm:t>
        <a:bodyPr/>
        <a:lstStyle/>
        <a:p>
          <a:endParaRPr lang="en-US"/>
        </a:p>
      </dgm:t>
    </dgm:pt>
    <dgm:pt modelId="{080E4963-71B2-4B86-900E-7DDF1FF687D5}" type="pres">
      <dgm:prSet presAssocID="{8D7DA793-5367-4B4F-82D0-C9701CBBD09E}" presName="linear" presStyleCnt="0">
        <dgm:presLayoutVars>
          <dgm:animLvl val="lvl"/>
          <dgm:resizeHandles val="exact"/>
        </dgm:presLayoutVars>
      </dgm:prSet>
      <dgm:spPr/>
      <dgm:t>
        <a:bodyPr/>
        <a:lstStyle/>
        <a:p>
          <a:endParaRPr lang="en-US"/>
        </a:p>
      </dgm:t>
    </dgm:pt>
    <dgm:pt modelId="{DEE5BE9B-08FA-4049-8C7B-2CF17D9C3E2B}" type="pres">
      <dgm:prSet presAssocID="{C8B6501A-A906-4D62-9F26-01F097B1E93F}" presName="parentText" presStyleLbl="node1" presStyleIdx="0" presStyleCnt="1" custScaleX="134590" custScaleY="255814" custLinFactY="-100000" custLinFactNeighborY="-150711">
        <dgm:presLayoutVars>
          <dgm:chMax val="0"/>
          <dgm:bulletEnabled val="1"/>
        </dgm:presLayoutVars>
      </dgm:prSet>
      <dgm:spPr/>
      <dgm:t>
        <a:bodyPr/>
        <a:lstStyle/>
        <a:p>
          <a:endParaRPr lang="en-US"/>
        </a:p>
      </dgm:t>
    </dgm:pt>
    <dgm:pt modelId="{7C92D0C3-86D2-4B1D-A4F3-347174BD5DB7}" type="pres">
      <dgm:prSet presAssocID="{C8B6501A-A906-4D62-9F26-01F097B1E93F}" presName="childText" presStyleLbl="revTx" presStyleIdx="0" presStyleCnt="1" custScaleX="125633" custScaleY="524932" custLinFactNeighborX="-23018" custLinFactNeighborY="253">
        <dgm:presLayoutVars>
          <dgm:bulletEnabled val="1"/>
        </dgm:presLayoutVars>
      </dgm:prSet>
      <dgm:spPr/>
      <dgm:t>
        <a:bodyPr/>
        <a:lstStyle/>
        <a:p>
          <a:endParaRPr lang="en-US"/>
        </a:p>
      </dgm:t>
    </dgm:pt>
  </dgm:ptLst>
  <dgm:cxnLst>
    <dgm:cxn modelId="{47FF186E-7AD2-465E-8F3E-FFEF4C499FEA}" srcId="{C8B6501A-A906-4D62-9F26-01F097B1E93F}" destId="{18715A03-C49D-4E7B-8E78-F7DAEE71CE5C}" srcOrd="1" destOrd="0" parTransId="{7DB7F52D-F358-4E45-9D48-16DA52C2FE55}" sibTransId="{50FC6417-FF94-484D-92A4-FA3920D39D94}"/>
    <dgm:cxn modelId="{A94AE30A-DB27-430F-ACD2-9DC3DFA66F1D}" type="presOf" srcId="{DDC4C2C3-BEA1-485E-98F8-0B48EF5B668C}" destId="{7C92D0C3-86D2-4B1D-A4F3-347174BD5DB7}" srcOrd="0" destOrd="0" presId="urn:microsoft.com/office/officeart/2005/8/layout/vList2"/>
    <dgm:cxn modelId="{0B824915-5619-4E28-AB88-D13C98486BBB}" type="presOf" srcId="{18715A03-C49D-4E7B-8E78-F7DAEE71CE5C}" destId="{7C92D0C3-86D2-4B1D-A4F3-347174BD5DB7}" srcOrd="0" destOrd="1" presId="urn:microsoft.com/office/officeart/2005/8/layout/vList2"/>
    <dgm:cxn modelId="{1BF38548-94DF-42A0-A65A-760BD82172F1}" srcId="{C8B6501A-A906-4D62-9F26-01F097B1E93F}" destId="{DDC4C2C3-BEA1-485E-98F8-0B48EF5B668C}" srcOrd="0" destOrd="0" parTransId="{60B1B191-00C9-4F8C-8F4F-61068EA817F2}" sibTransId="{75A6C112-0192-4033-AB92-705F038A1A0B}"/>
    <dgm:cxn modelId="{18BEDDBA-72DF-4AEB-A108-011B0EAF525A}" type="presOf" srcId="{C8B6501A-A906-4D62-9F26-01F097B1E93F}" destId="{DEE5BE9B-08FA-4049-8C7B-2CF17D9C3E2B}" srcOrd="0" destOrd="0" presId="urn:microsoft.com/office/officeart/2005/8/layout/vList2"/>
    <dgm:cxn modelId="{E69C8293-E76C-4FBC-99B1-4F475749F52B}" type="presOf" srcId="{8D7DA793-5367-4B4F-82D0-C9701CBBD09E}" destId="{080E4963-71B2-4B86-900E-7DDF1FF687D5}" srcOrd="0" destOrd="0" presId="urn:microsoft.com/office/officeart/2005/8/layout/vList2"/>
    <dgm:cxn modelId="{07F6CE53-129C-416A-BC07-0EB6683D493C}" srcId="{8D7DA793-5367-4B4F-82D0-C9701CBBD09E}" destId="{C8B6501A-A906-4D62-9F26-01F097B1E93F}" srcOrd="0" destOrd="0" parTransId="{289C8D19-2010-417C-B128-601A254C975B}" sibTransId="{196C6A5D-0ABC-414E-ADD6-4CF4F289D4B3}"/>
    <dgm:cxn modelId="{D7C55B11-7BE9-47C6-9720-D1B2DA17AA3B}" type="presParOf" srcId="{080E4963-71B2-4B86-900E-7DDF1FF687D5}" destId="{DEE5BE9B-08FA-4049-8C7B-2CF17D9C3E2B}" srcOrd="0" destOrd="0" presId="urn:microsoft.com/office/officeart/2005/8/layout/vList2"/>
    <dgm:cxn modelId="{44A98DE2-DEDA-4457-A451-8CC2A3032BDB}" type="presParOf" srcId="{080E4963-71B2-4B86-900E-7DDF1FF687D5}" destId="{7C92D0C3-86D2-4B1D-A4F3-347174BD5DB7}" srcOrd="1"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5D108D-FFE8-43EE-964F-FAD96D1EE02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F4FB31AA-01E4-4586-87EA-BA0F87B8C7C4}">
      <dgm:prSet phldrT="[Text]" custT="1"/>
      <dgm:spPr>
        <a:solidFill>
          <a:srgbClr val="007681"/>
        </a:solidFill>
      </dgm:spPr>
      <dgm:t>
        <a:bodyPr/>
        <a:lstStyle/>
        <a:p>
          <a:r>
            <a:rPr lang="en-US" sz="1800"/>
            <a:t>Efficient</a:t>
          </a:r>
        </a:p>
      </dgm:t>
    </dgm:pt>
    <dgm:pt modelId="{9A5D2501-9029-4308-8CDB-63868A84FC51}" type="parTrans" cxnId="{E5086D77-8553-410A-B9E8-96899FADAD5E}">
      <dgm:prSet/>
      <dgm:spPr/>
      <dgm:t>
        <a:bodyPr/>
        <a:lstStyle/>
        <a:p>
          <a:endParaRPr lang="en-US"/>
        </a:p>
      </dgm:t>
    </dgm:pt>
    <dgm:pt modelId="{1144881A-D3C3-4212-9287-29BE37A73764}" type="sibTrans" cxnId="{E5086D77-8553-410A-B9E8-96899FADAD5E}">
      <dgm:prSet/>
      <dgm:spPr/>
      <dgm:t>
        <a:bodyPr/>
        <a:lstStyle/>
        <a:p>
          <a:endParaRPr lang="en-US"/>
        </a:p>
      </dgm:t>
    </dgm:pt>
    <dgm:pt modelId="{126647C2-1321-4BC6-A518-6BFC99F411CB}">
      <dgm:prSet phldrT="[Text]" custT="1"/>
      <dgm:spPr>
        <a:solidFill>
          <a:srgbClr val="007681"/>
        </a:solidFill>
      </dgm:spPr>
      <dgm:t>
        <a:bodyPr/>
        <a:lstStyle/>
        <a:p>
          <a:r>
            <a:rPr lang="en-US" sz="1800"/>
            <a:t>Integrity</a:t>
          </a:r>
        </a:p>
      </dgm:t>
    </dgm:pt>
    <dgm:pt modelId="{E8E9AC23-2994-425C-9F95-C128E0ED9760}" type="parTrans" cxnId="{EDFF3198-422D-49C3-BC88-C8BB1F8B9ED4}">
      <dgm:prSet/>
      <dgm:spPr/>
      <dgm:t>
        <a:bodyPr/>
        <a:lstStyle/>
        <a:p>
          <a:endParaRPr lang="en-US"/>
        </a:p>
      </dgm:t>
    </dgm:pt>
    <dgm:pt modelId="{EB3D96B3-40FD-465B-A6EA-127CD60229C6}" type="sibTrans" cxnId="{EDFF3198-422D-49C3-BC88-C8BB1F8B9ED4}">
      <dgm:prSet/>
      <dgm:spPr/>
      <dgm:t>
        <a:bodyPr/>
        <a:lstStyle/>
        <a:p>
          <a:endParaRPr lang="en-US"/>
        </a:p>
      </dgm:t>
    </dgm:pt>
    <dgm:pt modelId="{F61CE2AA-CD79-47B2-AC1E-C753D1FE19BB}">
      <dgm:prSet phldrT="[Text]" custT="1"/>
      <dgm:spPr>
        <a:solidFill>
          <a:srgbClr val="007681"/>
        </a:solidFill>
      </dgm:spPr>
      <dgm:t>
        <a:bodyPr/>
        <a:lstStyle/>
        <a:p>
          <a:r>
            <a:rPr lang="en-US" sz="1800"/>
            <a:t>Fairness</a:t>
          </a:r>
        </a:p>
      </dgm:t>
    </dgm:pt>
    <dgm:pt modelId="{F81DFFAA-565E-4399-B56B-D23D2F4CA9C0}" type="parTrans" cxnId="{CCF8C7B4-C38B-4494-85A1-40E60A06A110}">
      <dgm:prSet/>
      <dgm:spPr/>
      <dgm:t>
        <a:bodyPr/>
        <a:lstStyle/>
        <a:p>
          <a:endParaRPr lang="en-US"/>
        </a:p>
      </dgm:t>
    </dgm:pt>
    <dgm:pt modelId="{903E14C3-EE72-4EAE-ABCC-493963597CAC}" type="sibTrans" cxnId="{CCF8C7B4-C38B-4494-85A1-40E60A06A110}">
      <dgm:prSet/>
      <dgm:spPr/>
      <dgm:t>
        <a:bodyPr/>
        <a:lstStyle/>
        <a:p>
          <a:endParaRPr lang="en-US"/>
        </a:p>
      </dgm:t>
    </dgm:pt>
    <dgm:pt modelId="{FC802920-AF6A-47A9-B144-D4F02A982807}">
      <dgm:prSet phldrT="[Text]" custT="1"/>
      <dgm:spPr>
        <a:solidFill>
          <a:srgbClr val="007681"/>
        </a:solidFill>
      </dgm:spPr>
      <dgm:t>
        <a:bodyPr/>
        <a:lstStyle/>
        <a:p>
          <a:r>
            <a:rPr lang="en-US" sz="1800"/>
            <a:t>Administration of the tax laws</a:t>
          </a:r>
        </a:p>
      </dgm:t>
    </dgm:pt>
    <dgm:pt modelId="{AB095676-A306-42F4-9827-98B30C218B54}" type="parTrans" cxnId="{2797E593-2933-4A5A-9104-B63FFD334B2E}">
      <dgm:prSet/>
      <dgm:spPr/>
      <dgm:t>
        <a:bodyPr/>
        <a:lstStyle/>
        <a:p>
          <a:endParaRPr lang="en-US"/>
        </a:p>
      </dgm:t>
    </dgm:pt>
    <dgm:pt modelId="{D676698C-66E6-4F47-A9D4-805CD86FD65F}" type="sibTrans" cxnId="{2797E593-2933-4A5A-9104-B63FFD334B2E}">
      <dgm:prSet/>
      <dgm:spPr/>
      <dgm:t>
        <a:bodyPr/>
        <a:lstStyle/>
        <a:p>
          <a:endParaRPr lang="en-US"/>
        </a:p>
      </dgm:t>
    </dgm:pt>
    <dgm:pt modelId="{CF4689C1-6372-4A0D-8FCD-3CD66C8003EA}">
      <dgm:prSet phldrT="[Text]" custT="1"/>
      <dgm:spPr>
        <a:solidFill>
          <a:srgbClr val="007681"/>
        </a:solidFill>
      </dgm:spPr>
      <dgm:t>
        <a:bodyPr/>
        <a:lstStyle/>
        <a:p>
          <a:r>
            <a:rPr lang="en-US" sz="1800"/>
            <a:t>Respect</a:t>
          </a:r>
        </a:p>
      </dgm:t>
    </dgm:pt>
    <dgm:pt modelId="{7600E9CA-9A54-4C4B-8D7D-1EFBAA50A2E0}" type="parTrans" cxnId="{6F394F38-24C0-4276-9A97-182EA8D39E35}">
      <dgm:prSet/>
      <dgm:spPr/>
      <dgm:t>
        <a:bodyPr/>
        <a:lstStyle/>
        <a:p>
          <a:endParaRPr lang="en-US"/>
        </a:p>
      </dgm:t>
    </dgm:pt>
    <dgm:pt modelId="{3C04A361-3A37-4BA0-917D-CB4003BE2A32}" type="sibTrans" cxnId="{6F394F38-24C0-4276-9A97-182EA8D39E35}">
      <dgm:prSet/>
      <dgm:spPr/>
      <dgm:t>
        <a:bodyPr/>
        <a:lstStyle/>
        <a:p>
          <a:endParaRPr lang="en-US"/>
        </a:p>
      </dgm:t>
    </dgm:pt>
    <dgm:pt modelId="{9F6347A4-8753-41E9-9D99-35DE3B99E37E}">
      <dgm:prSet phldrT="[Text]" custT="1"/>
      <dgm:spPr>
        <a:solidFill>
          <a:srgbClr val="007681"/>
        </a:solidFill>
      </dgm:spPr>
      <dgm:t>
        <a:bodyPr/>
        <a:lstStyle/>
        <a:p>
          <a:r>
            <a:rPr lang="en-US" sz="1800"/>
            <a:t>Nobody Acts ALONE, it is never PERSONAL</a:t>
          </a:r>
        </a:p>
      </dgm:t>
    </dgm:pt>
    <dgm:pt modelId="{5A11538E-A4EF-4F1F-A3EA-4E474472F58C}" type="parTrans" cxnId="{2F610CEC-ACB2-4490-83FD-E121CE6BD6D8}">
      <dgm:prSet/>
      <dgm:spPr/>
      <dgm:t>
        <a:bodyPr/>
        <a:lstStyle/>
        <a:p>
          <a:endParaRPr lang="en-US"/>
        </a:p>
      </dgm:t>
    </dgm:pt>
    <dgm:pt modelId="{93D7294B-688D-42C3-B13F-681DC80899C9}" type="sibTrans" cxnId="{2F610CEC-ACB2-4490-83FD-E121CE6BD6D8}">
      <dgm:prSet/>
      <dgm:spPr/>
      <dgm:t>
        <a:bodyPr/>
        <a:lstStyle/>
        <a:p>
          <a:endParaRPr lang="en-US"/>
        </a:p>
      </dgm:t>
    </dgm:pt>
    <dgm:pt modelId="{26A37778-171D-44A0-954F-27193AF91379}" type="pres">
      <dgm:prSet presAssocID="{AF5D108D-FFE8-43EE-964F-FAD96D1EE02C}" presName="linear" presStyleCnt="0">
        <dgm:presLayoutVars>
          <dgm:animLvl val="lvl"/>
          <dgm:resizeHandles val="exact"/>
        </dgm:presLayoutVars>
      </dgm:prSet>
      <dgm:spPr/>
      <dgm:t>
        <a:bodyPr/>
        <a:lstStyle/>
        <a:p>
          <a:endParaRPr lang="en-US"/>
        </a:p>
      </dgm:t>
    </dgm:pt>
    <dgm:pt modelId="{CF857885-A06F-48CC-8FB6-728380D69A16}" type="pres">
      <dgm:prSet presAssocID="{F4FB31AA-01E4-4586-87EA-BA0F87B8C7C4}" presName="parentText" presStyleLbl="node1" presStyleIdx="0" presStyleCnt="6">
        <dgm:presLayoutVars>
          <dgm:chMax val="0"/>
          <dgm:bulletEnabled val="1"/>
        </dgm:presLayoutVars>
      </dgm:prSet>
      <dgm:spPr/>
      <dgm:t>
        <a:bodyPr/>
        <a:lstStyle/>
        <a:p>
          <a:endParaRPr lang="en-US"/>
        </a:p>
      </dgm:t>
    </dgm:pt>
    <dgm:pt modelId="{E46005E7-B733-43BC-84D5-21B7616404B4}" type="pres">
      <dgm:prSet presAssocID="{1144881A-D3C3-4212-9287-29BE37A73764}" presName="spacer" presStyleCnt="0"/>
      <dgm:spPr/>
    </dgm:pt>
    <dgm:pt modelId="{AB852720-EF61-459A-A21E-FB39BB0294AF}" type="pres">
      <dgm:prSet presAssocID="{126647C2-1321-4BC6-A518-6BFC99F411CB}" presName="parentText" presStyleLbl="node1" presStyleIdx="1" presStyleCnt="6">
        <dgm:presLayoutVars>
          <dgm:chMax val="0"/>
          <dgm:bulletEnabled val="1"/>
        </dgm:presLayoutVars>
      </dgm:prSet>
      <dgm:spPr/>
      <dgm:t>
        <a:bodyPr/>
        <a:lstStyle/>
        <a:p>
          <a:endParaRPr lang="en-US"/>
        </a:p>
      </dgm:t>
    </dgm:pt>
    <dgm:pt modelId="{D4E1C44D-51D7-428F-95CC-F8E2AE294201}" type="pres">
      <dgm:prSet presAssocID="{EB3D96B3-40FD-465B-A6EA-127CD60229C6}" presName="spacer" presStyleCnt="0"/>
      <dgm:spPr/>
    </dgm:pt>
    <dgm:pt modelId="{9F5FC237-33D3-42B9-BDC6-E3B3FEC8702C}" type="pres">
      <dgm:prSet presAssocID="{F61CE2AA-CD79-47B2-AC1E-C753D1FE19BB}" presName="parentText" presStyleLbl="node1" presStyleIdx="2" presStyleCnt="6">
        <dgm:presLayoutVars>
          <dgm:chMax val="0"/>
          <dgm:bulletEnabled val="1"/>
        </dgm:presLayoutVars>
      </dgm:prSet>
      <dgm:spPr/>
      <dgm:t>
        <a:bodyPr/>
        <a:lstStyle/>
        <a:p>
          <a:endParaRPr lang="en-US"/>
        </a:p>
      </dgm:t>
    </dgm:pt>
    <dgm:pt modelId="{2F00DC7A-8D5D-48F2-8703-A4E7C8ACC632}" type="pres">
      <dgm:prSet presAssocID="{903E14C3-EE72-4EAE-ABCC-493963597CAC}" presName="spacer" presStyleCnt="0"/>
      <dgm:spPr/>
    </dgm:pt>
    <dgm:pt modelId="{A4E77E33-C350-46A4-9394-C0282246DEED}" type="pres">
      <dgm:prSet presAssocID="{FC802920-AF6A-47A9-B144-D4F02A982807}" presName="parentText" presStyleLbl="node1" presStyleIdx="3" presStyleCnt="6">
        <dgm:presLayoutVars>
          <dgm:chMax val="0"/>
          <dgm:bulletEnabled val="1"/>
        </dgm:presLayoutVars>
      </dgm:prSet>
      <dgm:spPr/>
      <dgm:t>
        <a:bodyPr/>
        <a:lstStyle/>
        <a:p>
          <a:endParaRPr lang="en-US"/>
        </a:p>
      </dgm:t>
    </dgm:pt>
    <dgm:pt modelId="{B2D9E303-E6E5-4628-8194-AF2F66D78F9F}" type="pres">
      <dgm:prSet presAssocID="{D676698C-66E6-4F47-A9D4-805CD86FD65F}" presName="spacer" presStyleCnt="0"/>
      <dgm:spPr/>
    </dgm:pt>
    <dgm:pt modelId="{69AAE29F-CE5F-4775-9AF0-199ACFBA6C4C}" type="pres">
      <dgm:prSet presAssocID="{CF4689C1-6372-4A0D-8FCD-3CD66C8003EA}" presName="parentText" presStyleLbl="node1" presStyleIdx="4" presStyleCnt="6">
        <dgm:presLayoutVars>
          <dgm:chMax val="0"/>
          <dgm:bulletEnabled val="1"/>
        </dgm:presLayoutVars>
      </dgm:prSet>
      <dgm:spPr/>
      <dgm:t>
        <a:bodyPr/>
        <a:lstStyle/>
        <a:p>
          <a:endParaRPr lang="en-US"/>
        </a:p>
      </dgm:t>
    </dgm:pt>
    <dgm:pt modelId="{940D6F33-5F99-4FE9-9E17-70930850D11C}" type="pres">
      <dgm:prSet presAssocID="{3C04A361-3A37-4BA0-917D-CB4003BE2A32}" presName="spacer" presStyleCnt="0"/>
      <dgm:spPr/>
    </dgm:pt>
    <dgm:pt modelId="{2079E528-3A39-4EBC-A251-1779B74B3270}" type="pres">
      <dgm:prSet presAssocID="{9F6347A4-8753-41E9-9D99-35DE3B99E37E}" presName="parentText" presStyleLbl="node1" presStyleIdx="5" presStyleCnt="6">
        <dgm:presLayoutVars>
          <dgm:chMax val="0"/>
          <dgm:bulletEnabled val="1"/>
        </dgm:presLayoutVars>
      </dgm:prSet>
      <dgm:spPr/>
      <dgm:t>
        <a:bodyPr/>
        <a:lstStyle/>
        <a:p>
          <a:endParaRPr lang="en-US"/>
        </a:p>
      </dgm:t>
    </dgm:pt>
  </dgm:ptLst>
  <dgm:cxnLst>
    <dgm:cxn modelId="{CCF8C7B4-C38B-4494-85A1-40E60A06A110}" srcId="{AF5D108D-FFE8-43EE-964F-FAD96D1EE02C}" destId="{F61CE2AA-CD79-47B2-AC1E-C753D1FE19BB}" srcOrd="2" destOrd="0" parTransId="{F81DFFAA-565E-4399-B56B-D23D2F4CA9C0}" sibTransId="{903E14C3-EE72-4EAE-ABCC-493963597CAC}"/>
    <dgm:cxn modelId="{21E87F9D-325B-487F-8BB6-0961F5F5B5A8}" type="presOf" srcId="{AF5D108D-FFE8-43EE-964F-FAD96D1EE02C}" destId="{26A37778-171D-44A0-954F-27193AF91379}" srcOrd="0" destOrd="0" presId="urn:microsoft.com/office/officeart/2005/8/layout/vList2"/>
    <dgm:cxn modelId="{2F610CEC-ACB2-4490-83FD-E121CE6BD6D8}" srcId="{AF5D108D-FFE8-43EE-964F-FAD96D1EE02C}" destId="{9F6347A4-8753-41E9-9D99-35DE3B99E37E}" srcOrd="5" destOrd="0" parTransId="{5A11538E-A4EF-4F1F-A3EA-4E474472F58C}" sibTransId="{93D7294B-688D-42C3-B13F-681DC80899C9}"/>
    <dgm:cxn modelId="{6F394F38-24C0-4276-9A97-182EA8D39E35}" srcId="{AF5D108D-FFE8-43EE-964F-FAD96D1EE02C}" destId="{CF4689C1-6372-4A0D-8FCD-3CD66C8003EA}" srcOrd="4" destOrd="0" parTransId="{7600E9CA-9A54-4C4B-8D7D-1EFBAA50A2E0}" sibTransId="{3C04A361-3A37-4BA0-917D-CB4003BE2A32}"/>
    <dgm:cxn modelId="{2797E593-2933-4A5A-9104-B63FFD334B2E}" srcId="{AF5D108D-FFE8-43EE-964F-FAD96D1EE02C}" destId="{FC802920-AF6A-47A9-B144-D4F02A982807}" srcOrd="3" destOrd="0" parTransId="{AB095676-A306-42F4-9827-98B30C218B54}" sibTransId="{D676698C-66E6-4F47-A9D4-805CD86FD65F}"/>
    <dgm:cxn modelId="{1B2F9B17-3CE1-4C2D-8FC4-331F51F3AF09}" type="presOf" srcId="{F4FB31AA-01E4-4586-87EA-BA0F87B8C7C4}" destId="{CF857885-A06F-48CC-8FB6-728380D69A16}" srcOrd="0" destOrd="0" presId="urn:microsoft.com/office/officeart/2005/8/layout/vList2"/>
    <dgm:cxn modelId="{FEA8290A-8DF5-4C03-92B0-4EBFB4856378}" type="presOf" srcId="{126647C2-1321-4BC6-A518-6BFC99F411CB}" destId="{AB852720-EF61-459A-A21E-FB39BB0294AF}" srcOrd="0" destOrd="0" presId="urn:microsoft.com/office/officeart/2005/8/layout/vList2"/>
    <dgm:cxn modelId="{E5086D77-8553-410A-B9E8-96899FADAD5E}" srcId="{AF5D108D-FFE8-43EE-964F-FAD96D1EE02C}" destId="{F4FB31AA-01E4-4586-87EA-BA0F87B8C7C4}" srcOrd="0" destOrd="0" parTransId="{9A5D2501-9029-4308-8CDB-63868A84FC51}" sibTransId="{1144881A-D3C3-4212-9287-29BE37A73764}"/>
    <dgm:cxn modelId="{EDFF3198-422D-49C3-BC88-C8BB1F8B9ED4}" srcId="{AF5D108D-FFE8-43EE-964F-FAD96D1EE02C}" destId="{126647C2-1321-4BC6-A518-6BFC99F411CB}" srcOrd="1" destOrd="0" parTransId="{E8E9AC23-2994-425C-9F95-C128E0ED9760}" sibTransId="{EB3D96B3-40FD-465B-A6EA-127CD60229C6}"/>
    <dgm:cxn modelId="{A8E49B87-0FC0-4AFF-9598-C856C09F8831}" type="presOf" srcId="{9F6347A4-8753-41E9-9D99-35DE3B99E37E}" destId="{2079E528-3A39-4EBC-A251-1779B74B3270}" srcOrd="0" destOrd="0" presId="urn:microsoft.com/office/officeart/2005/8/layout/vList2"/>
    <dgm:cxn modelId="{72A47B45-E7CE-4FEB-B858-74B9E3DF4E99}" type="presOf" srcId="{CF4689C1-6372-4A0D-8FCD-3CD66C8003EA}" destId="{69AAE29F-CE5F-4775-9AF0-199ACFBA6C4C}" srcOrd="0" destOrd="0" presId="urn:microsoft.com/office/officeart/2005/8/layout/vList2"/>
    <dgm:cxn modelId="{52A95970-0F2E-4B6C-B726-88A140E1ED8D}" type="presOf" srcId="{FC802920-AF6A-47A9-B144-D4F02A982807}" destId="{A4E77E33-C350-46A4-9394-C0282246DEED}" srcOrd="0" destOrd="0" presId="urn:microsoft.com/office/officeart/2005/8/layout/vList2"/>
    <dgm:cxn modelId="{680C11D7-7F4F-4CFF-9299-644A875123E1}" type="presOf" srcId="{F61CE2AA-CD79-47B2-AC1E-C753D1FE19BB}" destId="{9F5FC237-33D3-42B9-BDC6-E3B3FEC8702C}" srcOrd="0" destOrd="0" presId="urn:microsoft.com/office/officeart/2005/8/layout/vList2"/>
    <dgm:cxn modelId="{18BF8CCD-85A9-4866-BFB8-EDE1AEC936A0}" type="presParOf" srcId="{26A37778-171D-44A0-954F-27193AF91379}" destId="{CF857885-A06F-48CC-8FB6-728380D69A16}" srcOrd="0" destOrd="0" presId="urn:microsoft.com/office/officeart/2005/8/layout/vList2"/>
    <dgm:cxn modelId="{2648683E-FE95-4CDA-8F4C-A3ECD7D4B993}" type="presParOf" srcId="{26A37778-171D-44A0-954F-27193AF91379}" destId="{E46005E7-B733-43BC-84D5-21B7616404B4}" srcOrd="1" destOrd="0" presId="urn:microsoft.com/office/officeart/2005/8/layout/vList2"/>
    <dgm:cxn modelId="{7C1F3A3E-DAC8-4CD7-B5FF-960024E05D61}" type="presParOf" srcId="{26A37778-171D-44A0-954F-27193AF91379}" destId="{AB852720-EF61-459A-A21E-FB39BB0294AF}" srcOrd="2" destOrd="0" presId="urn:microsoft.com/office/officeart/2005/8/layout/vList2"/>
    <dgm:cxn modelId="{5895C508-D615-4508-A5BA-4BC10B3E958B}" type="presParOf" srcId="{26A37778-171D-44A0-954F-27193AF91379}" destId="{D4E1C44D-51D7-428F-95CC-F8E2AE294201}" srcOrd="3" destOrd="0" presId="urn:microsoft.com/office/officeart/2005/8/layout/vList2"/>
    <dgm:cxn modelId="{826032C8-0ACC-43C0-9FB0-8570FF6AF4CB}" type="presParOf" srcId="{26A37778-171D-44A0-954F-27193AF91379}" destId="{9F5FC237-33D3-42B9-BDC6-E3B3FEC8702C}" srcOrd="4" destOrd="0" presId="urn:microsoft.com/office/officeart/2005/8/layout/vList2"/>
    <dgm:cxn modelId="{4110B5B6-00F6-46F3-90B2-19E097B0D9DD}" type="presParOf" srcId="{26A37778-171D-44A0-954F-27193AF91379}" destId="{2F00DC7A-8D5D-48F2-8703-A4E7C8ACC632}" srcOrd="5" destOrd="0" presId="urn:microsoft.com/office/officeart/2005/8/layout/vList2"/>
    <dgm:cxn modelId="{012B0BAE-9C7B-4999-93DB-10D0A3858496}" type="presParOf" srcId="{26A37778-171D-44A0-954F-27193AF91379}" destId="{A4E77E33-C350-46A4-9394-C0282246DEED}" srcOrd="6" destOrd="0" presId="urn:microsoft.com/office/officeart/2005/8/layout/vList2"/>
    <dgm:cxn modelId="{99460AE6-6968-42FF-94FF-F6E4FDF1AF15}" type="presParOf" srcId="{26A37778-171D-44A0-954F-27193AF91379}" destId="{B2D9E303-E6E5-4628-8194-AF2F66D78F9F}" srcOrd="7" destOrd="0" presId="urn:microsoft.com/office/officeart/2005/8/layout/vList2"/>
    <dgm:cxn modelId="{402A6468-335A-4333-9924-9F17132B8287}" type="presParOf" srcId="{26A37778-171D-44A0-954F-27193AF91379}" destId="{69AAE29F-CE5F-4775-9AF0-199ACFBA6C4C}" srcOrd="8" destOrd="0" presId="urn:microsoft.com/office/officeart/2005/8/layout/vList2"/>
    <dgm:cxn modelId="{37B6B400-8487-46DB-9CC5-C4DDD4AC3586}" type="presParOf" srcId="{26A37778-171D-44A0-954F-27193AF91379}" destId="{940D6F33-5F99-4FE9-9E17-70930850D11C}" srcOrd="9" destOrd="0" presId="urn:microsoft.com/office/officeart/2005/8/layout/vList2"/>
    <dgm:cxn modelId="{B474B273-8BF9-4EFA-B161-65C9A4CFA7FE}" type="presParOf" srcId="{26A37778-171D-44A0-954F-27193AF91379}" destId="{2079E528-3A39-4EBC-A251-1779B74B3270}" srcOrd="10" destOrd="0" presId="urn:microsoft.com/office/officeart/2005/8/layout/vList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2FDBB7-0293-47DB-BA30-B70F3CA324B0}">
      <dsp:nvSpPr>
        <dsp:cNvPr id="0" name=""/>
        <dsp:cNvSpPr/>
      </dsp:nvSpPr>
      <dsp:spPr>
        <a:xfrm>
          <a:off x="0" y="772537"/>
          <a:ext cx="5401340" cy="428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26A21-B07A-4F70-801D-8A19E02996BF}">
      <dsp:nvSpPr>
        <dsp:cNvPr id="0" name=""/>
        <dsp:cNvSpPr/>
      </dsp:nvSpPr>
      <dsp:spPr>
        <a:xfrm>
          <a:off x="269803" y="67963"/>
          <a:ext cx="4047016" cy="955493"/>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910" tIns="0" rIns="142910" bIns="0" numCol="1" spcCol="1270" anchor="ctr" anchorCtr="0">
          <a:noAutofit/>
        </a:bodyPr>
        <a:lstStyle/>
        <a:p>
          <a:pPr lvl="0" algn="l" defTabSz="711200">
            <a:lnSpc>
              <a:spcPct val="90000"/>
            </a:lnSpc>
            <a:spcBef>
              <a:spcPct val="0"/>
            </a:spcBef>
            <a:spcAft>
              <a:spcPct val="35000"/>
            </a:spcAft>
          </a:pPr>
          <a:r>
            <a:rPr lang="en-US" sz="1600" kern="1200"/>
            <a:t>Recognize management's role and responsibility for creating and maintaining an ethical environment in the Department of Taxation and Finance.</a:t>
          </a:r>
        </a:p>
      </dsp:txBody>
      <dsp:txXfrm>
        <a:off x="316446" y="114606"/>
        <a:ext cx="3953730" cy="862207"/>
      </dsp:txXfrm>
    </dsp:sp>
    <dsp:sp modelId="{5E7142F4-020D-47F5-9193-6FA443D5B6E5}">
      <dsp:nvSpPr>
        <dsp:cNvPr id="0" name=""/>
        <dsp:cNvSpPr/>
      </dsp:nvSpPr>
      <dsp:spPr>
        <a:xfrm>
          <a:off x="0" y="1571409"/>
          <a:ext cx="5401340" cy="428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559920-5BB5-42B7-9914-B5920C005D4D}">
      <dsp:nvSpPr>
        <dsp:cNvPr id="0" name=""/>
        <dsp:cNvSpPr/>
      </dsp:nvSpPr>
      <dsp:spPr>
        <a:xfrm>
          <a:off x="279443" y="1292737"/>
          <a:ext cx="3890698" cy="529591"/>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910" tIns="0" rIns="142910" bIns="0" numCol="1" spcCol="1270" anchor="ctr" anchorCtr="0">
          <a:noAutofit/>
        </a:bodyPr>
        <a:lstStyle/>
        <a:p>
          <a:pPr lvl="0" algn="l" defTabSz="711200">
            <a:lnSpc>
              <a:spcPct val="90000"/>
            </a:lnSpc>
            <a:spcBef>
              <a:spcPct val="0"/>
            </a:spcBef>
            <a:spcAft>
              <a:spcPct val="35000"/>
            </a:spcAft>
          </a:pPr>
          <a:r>
            <a:rPr lang="en-US" sz="1600" kern="1200" dirty="0" smtClean="0"/>
            <a:t>Provide tools for working through ethical dilemmas</a:t>
          </a:r>
          <a:endParaRPr lang="en-US" sz="1600" kern="1200"/>
        </a:p>
      </dsp:txBody>
      <dsp:txXfrm>
        <a:off x="305296" y="1318590"/>
        <a:ext cx="3838992" cy="477885"/>
      </dsp:txXfrm>
    </dsp:sp>
    <dsp:sp modelId="{2DE14B9D-526E-417D-B052-4106F9DCF7B9}">
      <dsp:nvSpPr>
        <dsp:cNvPr id="0" name=""/>
        <dsp:cNvSpPr/>
      </dsp:nvSpPr>
      <dsp:spPr>
        <a:xfrm>
          <a:off x="0" y="2342529"/>
          <a:ext cx="5401340" cy="428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810B7B-C0EE-436C-8CF0-E782D2A5A323}">
      <dsp:nvSpPr>
        <dsp:cNvPr id="0" name=""/>
        <dsp:cNvSpPr/>
      </dsp:nvSpPr>
      <dsp:spPr>
        <a:xfrm>
          <a:off x="270067" y="2091609"/>
          <a:ext cx="3780938" cy="501840"/>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910" tIns="0" rIns="142910" bIns="0" numCol="1" spcCol="1270" anchor="ctr" anchorCtr="0">
          <a:noAutofit/>
        </a:bodyPr>
        <a:lstStyle/>
        <a:p>
          <a:pPr lvl="0" algn="l" defTabSz="711200">
            <a:lnSpc>
              <a:spcPct val="90000"/>
            </a:lnSpc>
            <a:spcBef>
              <a:spcPct val="0"/>
            </a:spcBef>
            <a:spcAft>
              <a:spcPct val="35000"/>
            </a:spcAft>
          </a:pPr>
          <a:r>
            <a:rPr lang="en-US" sz="1600" kern="1200"/>
            <a:t>Be aware of group think and learn how to avoid it</a:t>
          </a:r>
        </a:p>
      </dsp:txBody>
      <dsp:txXfrm>
        <a:off x="294565" y="2116107"/>
        <a:ext cx="3731942" cy="4528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BF0023-BFA2-496D-B316-E31C0DC75CCF}">
      <dsp:nvSpPr>
        <dsp:cNvPr id="0" name=""/>
        <dsp:cNvSpPr/>
      </dsp:nvSpPr>
      <dsp:spPr>
        <a:xfrm>
          <a:off x="655860" y="0"/>
          <a:ext cx="4267131" cy="492842"/>
        </a:xfrm>
        <a:prstGeom prst="roundRect">
          <a:avLst>
            <a:gd name="adj" fmla="val 10000"/>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n-US" sz="2000" kern="1200"/>
            <a:t>Ground Rules</a:t>
          </a:r>
        </a:p>
      </dsp:txBody>
      <dsp:txXfrm>
        <a:off x="670295" y="14435"/>
        <a:ext cx="4238261" cy="463972"/>
      </dsp:txXfrm>
    </dsp:sp>
    <dsp:sp modelId="{C1DD388F-11B4-48A3-BD32-44107A72C525}">
      <dsp:nvSpPr>
        <dsp:cNvPr id="0" name=""/>
        <dsp:cNvSpPr/>
      </dsp:nvSpPr>
      <dsp:spPr>
        <a:xfrm>
          <a:off x="722840" y="641782"/>
          <a:ext cx="826430" cy="826430"/>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916D79-C2C6-4431-B073-79AE8A54B3AD}">
      <dsp:nvSpPr>
        <dsp:cNvPr id="0" name=""/>
        <dsp:cNvSpPr/>
      </dsp:nvSpPr>
      <dsp:spPr>
        <a:xfrm>
          <a:off x="1586505" y="718028"/>
          <a:ext cx="3367554" cy="673937"/>
        </a:xfrm>
        <a:prstGeom prst="roundRect">
          <a:avLst>
            <a:gd name="adj" fmla="val 16670"/>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Be respectful to others opinion </a:t>
          </a:r>
        </a:p>
      </dsp:txBody>
      <dsp:txXfrm>
        <a:off x="1619410" y="750933"/>
        <a:ext cx="3301744" cy="608127"/>
      </dsp:txXfrm>
    </dsp:sp>
    <dsp:sp modelId="{A2417DD6-C7CF-4449-B843-D6BCB3067D62}">
      <dsp:nvSpPr>
        <dsp:cNvPr id="0" name=""/>
        <dsp:cNvSpPr/>
      </dsp:nvSpPr>
      <dsp:spPr>
        <a:xfrm>
          <a:off x="696458" y="1587814"/>
          <a:ext cx="851546" cy="852802"/>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70FC11-9E59-4019-B4CC-2B8EBCD1E521}">
      <dsp:nvSpPr>
        <dsp:cNvPr id="0" name=""/>
        <dsp:cNvSpPr/>
      </dsp:nvSpPr>
      <dsp:spPr>
        <a:xfrm>
          <a:off x="1722291" y="1664304"/>
          <a:ext cx="3231768" cy="658962"/>
        </a:xfrm>
        <a:prstGeom prst="roundRect">
          <a:avLst>
            <a:gd name="adj" fmla="val 16670"/>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Start/stop on time</a:t>
          </a:r>
        </a:p>
      </dsp:txBody>
      <dsp:txXfrm>
        <a:off x="1754465" y="1696478"/>
        <a:ext cx="3167420" cy="594614"/>
      </dsp:txXfrm>
    </dsp:sp>
    <dsp:sp modelId="{9514F7DF-7DE0-41AB-AC1E-E3C0DC26E46B}">
      <dsp:nvSpPr>
        <dsp:cNvPr id="0" name=""/>
        <dsp:cNvSpPr/>
      </dsp:nvSpPr>
      <dsp:spPr>
        <a:xfrm>
          <a:off x="769673" y="2519358"/>
          <a:ext cx="826430" cy="826430"/>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A055A2-70FE-4907-85A6-A9AAE03E8A10}">
      <dsp:nvSpPr>
        <dsp:cNvPr id="0" name=""/>
        <dsp:cNvSpPr/>
      </dsp:nvSpPr>
      <dsp:spPr>
        <a:xfrm>
          <a:off x="1680171" y="2650496"/>
          <a:ext cx="3273888" cy="564154"/>
        </a:xfrm>
        <a:prstGeom prst="roundRect">
          <a:avLst>
            <a:gd name="adj" fmla="val 16670"/>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Respect confidentiality</a:t>
          </a:r>
        </a:p>
      </dsp:txBody>
      <dsp:txXfrm>
        <a:off x="1707716" y="2678041"/>
        <a:ext cx="3218798" cy="509064"/>
      </dsp:txXfrm>
    </dsp:sp>
    <dsp:sp modelId="{C863A5FD-830B-48C7-AC19-3E518EF954E2}">
      <dsp:nvSpPr>
        <dsp:cNvPr id="0" name=""/>
        <dsp:cNvSpPr/>
      </dsp:nvSpPr>
      <dsp:spPr>
        <a:xfrm>
          <a:off x="775658" y="3445144"/>
          <a:ext cx="869165" cy="1003030"/>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6000" r="-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19CA1-DBAE-4CD1-8B1D-D64098214686}">
      <dsp:nvSpPr>
        <dsp:cNvPr id="0" name=""/>
        <dsp:cNvSpPr/>
      </dsp:nvSpPr>
      <dsp:spPr>
        <a:xfrm>
          <a:off x="1683648" y="3642598"/>
          <a:ext cx="3238520" cy="629013"/>
        </a:xfrm>
        <a:prstGeom prst="roundRect">
          <a:avLst>
            <a:gd name="adj" fmla="val 16670"/>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Silence phones and other electronic devices</a:t>
          </a:r>
        </a:p>
      </dsp:txBody>
      <dsp:txXfrm>
        <a:off x="1714359" y="3673309"/>
        <a:ext cx="3177098" cy="5675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74D5A4-33AE-4ACF-A6D6-46669920BD30}">
      <dsp:nvSpPr>
        <dsp:cNvPr id="0" name=""/>
        <dsp:cNvSpPr/>
      </dsp:nvSpPr>
      <dsp:spPr>
        <a:xfrm>
          <a:off x="-2453421" y="-378932"/>
          <a:ext cx="2929564" cy="2929564"/>
        </a:xfrm>
        <a:prstGeom prst="blockArc">
          <a:avLst>
            <a:gd name="adj1" fmla="val 18900000"/>
            <a:gd name="adj2" fmla="val 2700000"/>
            <a:gd name="adj3" fmla="val 737"/>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4655D-0DFD-47F2-84CD-2EF018B91FB5}">
      <dsp:nvSpPr>
        <dsp:cNvPr id="0" name=""/>
        <dsp:cNvSpPr/>
      </dsp:nvSpPr>
      <dsp:spPr>
        <a:xfrm>
          <a:off x="274108" y="217170"/>
          <a:ext cx="5593148" cy="434340"/>
        </a:xfrm>
        <a:prstGeom prst="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4757" tIns="40640" rIns="40640" bIns="40640" numCol="1" spcCol="1270" anchor="ctr" anchorCtr="0">
          <a:noAutofit/>
        </a:bodyPr>
        <a:lstStyle/>
        <a:p>
          <a:pPr lvl="0" algn="l" defTabSz="711200">
            <a:lnSpc>
              <a:spcPct val="90000"/>
            </a:lnSpc>
            <a:spcBef>
              <a:spcPct val="0"/>
            </a:spcBef>
            <a:spcAft>
              <a:spcPct val="35000"/>
            </a:spcAft>
          </a:pPr>
          <a:r>
            <a:rPr lang="en-US" sz="1600" b="1" kern="1200">
              <a:solidFill>
                <a:schemeClr val="bg1"/>
              </a:solidFill>
            </a:rPr>
            <a:t>L</a:t>
          </a:r>
          <a:r>
            <a:rPr lang="en-US" sz="1600" kern="1200">
              <a:solidFill>
                <a:schemeClr val="bg1"/>
              </a:solidFill>
            </a:rPr>
            <a:t>egal – does it violate the law?</a:t>
          </a:r>
        </a:p>
      </dsp:txBody>
      <dsp:txXfrm>
        <a:off x="274108" y="217170"/>
        <a:ext cx="5593148" cy="434340"/>
      </dsp:txXfrm>
    </dsp:sp>
    <dsp:sp modelId="{5BA4F2A6-BDD2-470E-B48E-3AFD85AA3CDE}">
      <dsp:nvSpPr>
        <dsp:cNvPr id="0" name=""/>
        <dsp:cNvSpPr/>
      </dsp:nvSpPr>
      <dsp:spPr>
        <a:xfrm>
          <a:off x="47566" y="169338"/>
          <a:ext cx="542925" cy="542925"/>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C1B94F-C9CE-4D97-96D1-359CF3B5431C}">
      <dsp:nvSpPr>
        <dsp:cNvPr id="0" name=""/>
        <dsp:cNvSpPr/>
      </dsp:nvSpPr>
      <dsp:spPr>
        <a:xfrm>
          <a:off x="463984" y="868680"/>
          <a:ext cx="5435265" cy="434340"/>
        </a:xfrm>
        <a:prstGeom prst="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4757" tIns="40640" rIns="40640" bIns="40640" numCol="1" spcCol="1270" anchor="ctr" anchorCtr="0">
          <a:noAutofit/>
        </a:bodyPr>
        <a:lstStyle/>
        <a:p>
          <a:pPr lvl="0" algn="l" defTabSz="711200">
            <a:lnSpc>
              <a:spcPct val="90000"/>
            </a:lnSpc>
            <a:spcBef>
              <a:spcPct val="0"/>
            </a:spcBef>
            <a:spcAft>
              <a:spcPct val="35000"/>
            </a:spcAft>
          </a:pPr>
          <a:r>
            <a:rPr lang="en-US" sz="1600" b="1" kern="1200">
              <a:solidFill>
                <a:schemeClr val="bg1"/>
              </a:solidFill>
            </a:rPr>
            <a:t>E</a:t>
          </a:r>
          <a:r>
            <a:rPr lang="en-US" sz="1600" kern="1200">
              <a:solidFill>
                <a:schemeClr val="bg1"/>
              </a:solidFill>
            </a:rPr>
            <a:t>thical – is it ethical?</a:t>
          </a:r>
        </a:p>
      </dsp:txBody>
      <dsp:txXfrm>
        <a:off x="463984" y="868680"/>
        <a:ext cx="5435265" cy="434340"/>
      </dsp:txXfrm>
    </dsp:sp>
    <dsp:sp modelId="{55E94A5C-3CF1-4681-BD31-9099588D2BA1}">
      <dsp:nvSpPr>
        <dsp:cNvPr id="0" name=""/>
        <dsp:cNvSpPr/>
      </dsp:nvSpPr>
      <dsp:spPr>
        <a:xfrm>
          <a:off x="192521" y="814387"/>
          <a:ext cx="542925" cy="542925"/>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B1533C-4D2C-44B5-85E3-5D01D96D4590}">
      <dsp:nvSpPr>
        <dsp:cNvPr id="0" name=""/>
        <dsp:cNvSpPr/>
      </dsp:nvSpPr>
      <dsp:spPr>
        <a:xfrm>
          <a:off x="274108" y="1526652"/>
          <a:ext cx="5593148" cy="434340"/>
        </a:xfrm>
        <a:prstGeom prst="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4757" tIns="40640" rIns="40640" bIns="40640" numCol="1" spcCol="1270" anchor="ctr" anchorCtr="0">
          <a:noAutofit/>
        </a:bodyPr>
        <a:lstStyle/>
        <a:p>
          <a:pPr lvl="0" algn="l" defTabSz="711200">
            <a:lnSpc>
              <a:spcPct val="90000"/>
            </a:lnSpc>
            <a:spcBef>
              <a:spcPct val="0"/>
            </a:spcBef>
            <a:spcAft>
              <a:spcPct val="35000"/>
            </a:spcAft>
          </a:pPr>
          <a:r>
            <a:rPr lang="en-US" sz="1600" b="1" kern="1200">
              <a:solidFill>
                <a:schemeClr val="bg1"/>
              </a:solidFill>
            </a:rPr>
            <a:t>O</a:t>
          </a:r>
          <a:r>
            <a:rPr lang="en-US" sz="1600" kern="1200">
              <a:solidFill>
                <a:schemeClr val="bg1"/>
              </a:solidFill>
            </a:rPr>
            <a:t>ptics – how would it look in the news?</a:t>
          </a:r>
        </a:p>
      </dsp:txBody>
      <dsp:txXfrm>
        <a:off x="274108" y="1526652"/>
        <a:ext cx="5593148" cy="434340"/>
      </dsp:txXfrm>
    </dsp:sp>
    <dsp:sp modelId="{F1873E4C-E00D-4E65-90BB-21B851164A26}">
      <dsp:nvSpPr>
        <dsp:cNvPr id="0" name=""/>
        <dsp:cNvSpPr/>
      </dsp:nvSpPr>
      <dsp:spPr>
        <a:xfrm>
          <a:off x="34639" y="1465897"/>
          <a:ext cx="542925" cy="542925"/>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867467-2049-4632-A0CF-95056E2DCC8E}">
      <dsp:nvSpPr>
        <dsp:cNvPr id="0" name=""/>
        <dsp:cNvSpPr/>
      </dsp:nvSpPr>
      <dsp:spPr>
        <a:xfrm>
          <a:off x="0" y="28506"/>
          <a:ext cx="6114197" cy="455715"/>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1. Previous Employment </a:t>
          </a:r>
          <a:endParaRPr lang="en-US" sz="1900" kern="1200"/>
        </a:p>
      </dsp:txBody>
      <dsp:txXfrm>
        <a:off x="22246" y="50752"/>
        <a:ext cx="6069705" cy="411223"/>
      </dsp:txXfrm>
    </dsp:sp>
    <dsp:sp modelId="{63AF6AB6-842E-4DEC-9600-3CBEFD8CCBBE}">
      <dsp:nvSpPr>
        <dsp:cNvPr id="0" name=""/>
        <dsp:cNvSpPr/>
      </dsp:nvSpPr>
      <dsp:spPr>
        <a:xfrm>
          <a:off x="0" y="484221"/>
          <a:ext cx="6114197" cy="688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126"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US" sz="1500" b="1" kern="1200"/>
            <a:t>E</a:t>
          </a:r>
          <a:r>
            <a:rPr lang="en-US" sz="1500" kern="1200"/>
            <a:t>mployees must recuse themselves from DTF matters or cases involving their former employers for a period of two years from the start of State service.</a:t>
          </a:r>
        </a:p>
      </dsp:txBody>
      <dsp:txXfrm>
        <a:off x="0" y="484221"/>
        <a:ext cx="6114197" cy="6882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09F1A1-8436-4247-BBEF-EBB478DC5F82}">
      <dsp:nvSpPr>
        <dsp:cNvPr id="0" name=""/>
        <dsp:cNvSpPr/>
      </dsp:nvSpPr>
      <dsp:spPr>
        <a:xfrm>
          <a:off x="0" y="12469"/>
          <a:ext cx="6933063" cy="45571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2. Outside Employment </a:t>
          </a:r>
          <a:endParaRPr lang="en-US" sz="1900" kern="1200"/>
        </a:p>
      </dsp:txBody>
      <dsp:txXfrm>
        <a:off x="22246" y="34715"/>
        <a:ext cx="6888571" cy="411223"/>
      </dsp:txXfrm>
    </dsp:sp>
    <dsp:sp modelId="{7B730E5C-4AEB-4E7A-BA29-AC94883FDE14}">
      <dsp:nvSpPr>
        <dsp:cNvPr id="0" name=""/>
        <dsp:cNvSpPr/>
      </dsp:nvSpPr>
      <dsp:spPr>
        <a:xfrm>
          <a:off x="0" y="468184"/>
          <a:ext cx="6933063" cy="904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125"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US" sz="1500" kern="1200"/>
            <a:t>Managers need to carefully look at the particulars of each outside employment situation. Is there a conflict with:   * the hours worked at the second job?   * the Code of Conduct? * confidential information a/k/a </a:t>
          </a:r>
          <a:r>
            <a:rPr lang="en-US" sz="1500" i="1" kern="1200"/>
            <a:t>too close for comfort?   * </a:t>
          </a:r>
          <a:r>
            <a:rPr lang="en-US" sz="1500" kern="1200"/>
            <a:t>Appearance of a conflict?</a:t>
          </a:r>
        </a:p>
      </dsp:txBody>
      <dsp:txXfrm>
        <a:off x="0" y="468184"/>
        <a:ext cx="6933063" cy="904590"/>
      </dsp:txXfrm>
    </dsp:sp>
    <dsp:sp modelId="{1BEC2E76-3750-4A72-999B-B44DBC068960}">
      <dsp:nvSpPr>
        <dsp:cNvPr id="0" name=""/>
        <dsp:cNvSpPr/>
      </dsp:nvSpPr>
      <dsp:spPr>
        <a:xfrm>
          <a:off x="0" y="1372774"/>
          <a:ext cx="6933063" cy="45571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3. Outside Business Interests</a:t>
          </a:r>
          <a:endParaRPr lang="en-US" sz="1900" kern="1200"/>
        </a:p>
      </dsp:txBody>
      <dsp:txXfrm>
        <a:off x="22246" y="1395020"/>
        <a:ext cx="6888571" cy="411223"/>
      </dsp:txXfrm>
    </dsp:sp>
    <dsp:sp modelId="{4D40A931-7668-4DD4-B3DA-F5035829187B}">
      <dsp:nvSpPr>
        <dsp:cNvPr id="0" name=""/>
        <dsp:cNvSpPr/>
      </dsp:nvSpPr>
      <dsp:spPr>
        <a:xfrm>
          <a:off x="0" y="1828489"/>
          <a:ext cx="6933063" cy="2359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125"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US" sz="1500" kern="1200"/>
            <a:t>You may not deal with yourself/ your company in the course of your official duties.  POL 74(3)(e)</a:t>
          </a:r>
        </a:p>
        <a:p>
          <a:pPr marL="114300" lvl="1" indent="-114300" algn="l" defTabSz="666750">
            <a:lnSpc>
              <a:spcPct val="90000"/>
            </a:lnSpc>
            <a:spcBef>
              <a:spcPct val="0"/>
            </a:spcBef>
            <a:spcAft>
              <a:spcPct val="20000"/>
            </a:spcAft>
            <a:buChar char="••"/>
          </a:pPr>
          <a:r>
            <a:rPr lang="en-US" sz="1500" kern="1200"/>
            <a:t>You may not invest in enterprises which might be directly involved in decisions made by you as State employee. POL 74(3)(g)</a:t>
          </a:r>
        </a:p>
        <a:p>
          <a:pPr marL="114300" lvl="1" indent="-114300" algn="l" defTabSz="666750">
            <a:lnSpc>
              <a:spcPct val="90000"/>
            </a:lnSpc>
            <a:spcBef>
              <a:spcPct val="0"/>
            </a:spcBef>
            <a:spcAft>
              <a:spcPct val="20000"/>
            </a:spcAft>
            <a:buChar char="••"/>
          </a:pPr>
          <a:r>
            <a:rPr lang="en-US" sz="1500" kern="1200"/>
            <a:t>You or your company may not sell goods or services to anyone licensed or regulated by DTF. 74(3)</a:t>
          </a:r>
        </a:p>
        <a:p>
          <a:pPr marL="114300" lvl="1" indent="-114300" algn="l" defTabSz="666750">
            <a:lnSpc>
              <a:spcPct val="90000"/>
            </a:lnSpc>
            <a:spcBef>
              <a:spcPct val="0"/>
            </a:spcBef>
            <a:spcAft>
              <a:spcPct val="20000"/>
            </a:spcAft>
            <a:buChar char="••"/>
          </a:pPr>
          <a:r>
            <a:rPr lang="en-US" sz="1500" kern="1200"/>
            <a:t>You or your company may only contract with State agencies pursuant to competitive bid. 73(4)</a:t>
          </a:r>
        </a:p>
        <a:p>
          <a:pPr marL="114300" lvl="1" indent="-114300" algn="l" defTabSz="666750">
            <a:lnSpc>
              <a:spcPct val="90000"/>
            </a:lnSpc>
            <a:spcBef>
              <a:spcPct val="0"/>
            </a:spcBef>
            <a:spcAft>
              <a:spcPct val="20000"/>
            </a:spcAft>
            <a:buChar char="••"/>
          </a:pPr>
          <a:r>
            <a:rPr lang="en-US" sz="1500" kern="1200"/>
            <a:t>You may not receive compensation for rendering services on behalf of third party</a:t>
          </a:r>
          <a:r>
            <a:rPr lang="en-US" sz="1500" b="1" kern="1200"/>
            <a:t> </a:t>
          </a:r>
          <a:r>
            <a:rPr lang="en-US" sz="1500" kern="1200"/>
            <a:t>before another State agency.</a:t>
          </a:r>
          <a:r>
            <a:rPr lang="en-US" sz="1500" b="1" kern="1200"/>
            <a:t>  </a:t>
          </a:r>
          <a:r>
            <a:rPr lang="en-US" sz="1500" kern="1200"/>
            <a:t>POL 73(7)</a:t>
          </a:r>
        </a:p>
      </dsp:txBody>
      <dsp:txXfrm>
        <a:off x="0" y="1828489"/>
        <a:ext cx="6933063" cy="2359800"/>
      </dsp:txXfrm>
    </dsp:sp>
    <dsp:sp modelId="{F9A3DF17-9638-4C7D-BDF7-1D5FE9A43710}">
      <dsp:nvSpPr>
        <dsp:cNvPr id="0" name=""/>
        <dsp:cNvSpPr/>
      </dsp:nvSpPr>
      <dsp:spPr>
        <a:xfrm>
          <a:off x="0" y="4188289"/>
          <a:ext cx="6933063" cy="455715"/>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4. Outside Activities</a:t>
          </a:r>
          <a:endParaRPr lang="en-US" sz="1900" kern="1200"/>
        </a:p>
      </dsp:txBody>
      <dsp:txXfrm>
        <a:off x="22246" y="4210535"/>
        <a:ext cx="6888571" cy="411223"/>
      </dsp:txXfrm>
    </dsp:sp>
    <dsp:sp modelId="{F04056A6-457E-4677-9F18-3193FEE0A7CF}">
      <dsp:nvSpPr>
        <dsp:cNvPr id="0" name=""/>
        <dsp:cNvSpPr/>
      </dsp:nvSpPr>
      <dsp:spPr>
        <a:xfrm>
          <a:off x="0" y="4644004"/>
          <a:ext cx="6933063"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125"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US" sz="1500" b="1" kern="1200"/>
            <a:t>* </a:t>
          </a:r>
          <a:r>
            <a:rPr lang="en-US" sz="1500" kern="1200"/>
            <a:t>Honorarium           *Leadership role in nonprofit organizations                                                                         * Political Activity     * Misuse of official DTF position     74(3)(d)</a:t>
          </a:r>
        </a:p>
      </dsp:txBody>
      <dsp:txXfrm>
        <a:off x="0" y="4644004"/>
        <a:ext cx="6933063" cy="471960"/>
      </dsp:txXfrm>
    </dsp:sp>
    <dsp:sp modelId="{991927CE-37CD-4CE0-A1E3-CB8ABEBCE534}">
      <dsp:nvSpPr>
        <dsp:cNvPr id="0" name=""/>
        <dsp:cNvSpPr/>
      </dsp:nvSpPr>
      <dsp:spPr>
        <a:xfrm>
          <a:off x="0" y="5115964"/>
          <a:ext cx="6933063" cy="455715"/>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5. Gifts</a:t>
          </a:r>
          <a:endParaRPr lang="en-US" sz="1900" kern="1200"/>
        </a:p>
      </dsp:txBody>
      <dsp:txXfrm>
        <a:off x="22246" y="5138210"/>
        <a:ext cx="6888571" cy="411223"/>
      </dsp:txXfrm>
    </dsp:sp>
    <dsp:sp modelId="{37189504-0D3E-42E2-BF3A-5B77F2242B6B}">
      <dsp:nvSpPr>
        <dsp:cNvPr id="0" name=""/>
        <dsp:cNvSpPr/>
      </dsp:nvSpPr>
      <dsp:spPr>
        <a:xfrm>
          <a:off x="0" y="5571679"/>
          <a:ext cx="6933063" cy="18254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125"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US" sz="1500" kern="1200"/>
            <a:t>Code of Conduct prohibits employees from accepting anything of value from a person or entity which has business before the Department, is seeking contractual or financial relations with the Department, or has interests that may be substantially affected by the performance or nonperformance of an employee’s official duties.</a:t>
          </a:r>
        </a:p>
        <a:p>
          <a:pPr marL="114300" lvl="1" indent="-114300" algn="l" defTabSz="666750">
            <a:lnSpc>
              <a:spcPct val="90000"/>
            </a:lnSpc>
            <a:spcBef>
              <a:spcPct val="0"/>
            </a:spcBef>
            <a:spcAft>
              <a:spcPct val="20000"/>
            </a:spcAft>
            <a:buChar char="••"/>
          </a:pPr>
          <a:r>
            <a:rPr lang="en-US" sz="1500" kern="1200"/>
            <a:t>Exceptions: de minimus value (coffee and cookie rule), promotional items, discounts available to the general public, awards, food &amp; beverage served as part of widely attended event deemed appropriate for DTF employee to attend.</a:t>
          </a:r>
          <a:r>
            <a:rPr lang="en-US" sz="1500" b="1" kern="1200"/>
            <a:t>   </a:t>
          </a:r>
          <a:endParaRPr lang="en-US" sz="1500" kern="1200"/>
        </a:p>
      </dsp:txBody>
      <dsp:txXfrm>
        <a:off x="0" y="5571679"/>
        <a:ext cx="6933063" cy="1825405"/>
      </dsp:txXfrm>
    </dsp:sp>
    <dsp:sp modelId="{DF9BB091-FDBD-45D4-AE7B-D2D4F1316F93}">
      <dsp:nvSpPr>
        <dsp:cNvPr id="0" name=""/>
        <dsp:cNvSpPr/>
      </dsp:nvSpPr>
      <dsp:spPr>
        <a:xfrm>
          <a:off x="0" y="7318792"/>
          <a:ext cx="6933063" cy="455715"/>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6. Job Offers </a:t>
          </a:r>
          <a:endParaRPr lang="en-US" sz="1900" kern="1200"/>
        </a:p>
      </dsp:txBody>
      <dsp:txXfrm>
        <a:off x="22246" y="7341038"/>
        <a:ext cx="6888571" cy="411223"/>
      </dsp:txXfrm>
    </dsp:sp>
    <dsp:sp modelId="{92ED8858-E21F-4D06-B20F-73C2D60255EF}">
      <dsp:nvSpPr>
        <dsp:cNvPr id="0" name=""/>
        <dsp:cNvSpPr/>
      </dsp:nvSpPr>
      <dsp:spPr>
        <a:xfrm>
          <a:off x="0" y="7705453"/>
          <a:ext cx="6933063" cy="1183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125" tIns="24130" rIns="135128" bIns="24130" numCol="1" spcCol="1270" anchor="t" anchorCtr="0">
          <a:noAutofit/>
        </a:bodyPr>
        <a:lstStyle/>
        <a:p>
          <a:pPr marL="114300" lvl="1" indent="-114300" algn="l" defTabSz="666750">
            <a:lnSpc>
              <a:spcPct val="90000"/>
            </a:lnSpc>
            <a:spcBef>
              <a:spcPct val="0"/>
            </a:spcBef>
            <a:spcAft>
              <a:spcPct val="20000"/>
            </a:spcAft>
            <a:buChar char="••"/>
          </a:pPr>
          <a:r>
            <a:rPr lang="en-US" sz="1500" kern="1200"/>
            <a:t>Solicited offers – employee must not solicit a job offer from any individual or entity that has a matter pending before him or her. Employee must wait 30 days from time case closed or recusal.</a:t>
          </a:r>
        </a:p>
        <a:p>
          <a:pPr marL="114300" lvl="1" indent="-114300" algn="l" defTabSz="666750">
            <a:lnSpc>
              <a:spcPct val="90000"/>
            </a:lnSpc>
            <a:spcBef>
              <a:spcPct val="0"/>
            </a:spcBef>
            <a:spcAft>
              <a:spcPct val="20000"/>
            </a:spcAft>
            <a:buChar char="••"/>
          </a:pPr>
          <a:r>
            <a:rPr lang="en-US" sz="1500" kern="1200"/>
            <a:t>Unsolicited job offers – employee must report offer to supervisor. Must wait 30 days from date you recused yourself before you may pursue the offer. </a:t>
          </a:r>
        </a:p>
      </dsp:txBody>
      <dsp:txXfrm>
        <a:off x="0" y="7705453"/>
        <a:ext cx="6933063" cy="11831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8F3924-CD45-445E-A837-656A4CB67E72}">
      <dsp:nvSpPr>
        <dsp:cNvPr id="0" name=""/>
        <dsp:cNvSpPr/>
      </dsp:nvSpPr>
      <dsp:spPr>
        <a:xfrm>
          <a:off x="0" y="101368"/>
          <a:ext cx="6933063" cy="512780"/>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7. Friends and Family</a:t>
          </a:r>
          <a:endParaRPr lang="en-US" sz="1900" kern="1200"/>
        </a:p>
      </dsp:txBody>
      <dsp:txXfrm>
        <a:off x="25032" y="126400"/>
        <a:ext cx="6882999" cy="462716"/>
      </dsp:txXfrm>
    </dsp:sp>
    <dsp:sp modelId="{BF4C612F-6047-466D-8979-95FED486BF4C}">
      <dsp:nvSpPr>
        <dsp:cNvPr id="0" name=""/>
        <dsp:cNvSpPr/>
      </dsp:nvSpPr>
      <dsp:spPr>
        <a:xfrm>
          <a:off x="0" y="645367"/>
          <a:ext cx="6933063" cy="1621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125" tIns="19050" rIns="106680" bIns="19050" numCol="1" spcCol="1270" anchor="t" anchorCtr="0">
          <a:noAutofit/>
        </a:bodyPr>
        <a:lstStyle/>
        <a:p>
          <a:pPr marL="114300" lvl="1" indent="-114300" algn="l" defTabSz="666750">
            <a:lnSpc>
              <a:spcPct val="90000"/>
            </a:lnSpc>
            <a:spcBef>
              <a:spcPct val="0"/>
            </a:spcBef>
            <a:spcAft>
              <a:spcPct val="20000"/>
            </a:spcAft>
            <a:buChar char="••"/>
          </a:pPr>
          <a:r>
            <a:rPr lang="en-US" sz="1500" kern="1200"/>
            <a:t>Code of Conduct and E-163 – employees may not supervise family members or person with whom you have a close personal relationship.</a:t>
          </a:r>
        </a:p>
        <a:p>
          <a:pPr marL="228600" lvl="2" indent="-114300" algn="l" defTabSz="666750">
            <a:lnSpc>
              <a:spcPct val="90000"/>
            </a:lnSpc>
            <a:spcBef>
              <a:spcPct val="0"/>
            </a:spcBef>
            <a:spcAft>
              <a:spcPct val="20000"/>
            </a:spcAft>
            <a:buChar char="••"/>
          </a:pPr>
          <a:r>
            <a:rPr lang="en-US" sz="1500" kern="1200"/>
            <a:t>Public Officers Law 73(14) – employees must not participate in decisions to hire, fire, promote or discipline a relative.</a:t>
          </a:r>
        </a:p>
        <a:p>
          <a:pPr marL="114300" lvl="1" indent="-114300" algn="l" defTabSz="666750">
            <a:lnSpc>
              <a:spcPct val="90000"/>
            </a:lnSpc>
            <a:spcBef>
              <a:spcPct val="0"/>
            </a:spcBef>
            <a:spcAft>
              <a:spcPct val="20000"/>
            </a:spcAft>
            <a:buChar char="••"/>
          </a:pPr>
          <a:r>
            <a:rPr lang="en-US" sz="1500" kern="1200"/>
            <a:t>Interacting with family members who are in the private sector during the course of you work at DTF: employee must RECUSE himself/herself from the matter. POL 74(3)(f)(h): Avoid even the APPEARANCE of a conflict of interest.</a:t>
          </a:r>
        </a:p>
      </dsp:txBody>
      <dsp:txXfrm>
        <a:off x="0" y="645367"/>
        <a:ext cx="6933063" cy="1621295"/>
      </dsp:txXfrm>
    </dsp:sp>
    <dsp:sp modelId="{380301D5-4FA9-4C6D-8EB1-B8208D893C05}">
      <dsp:nvSpPr>
        <dsp:cNvPr id="0" name=""/>
        <dsp:cNvSpPr/>
      </dsp:nvSpPr>
      <dsp:spPr>
        <a:xfrm>
          <a:off x="40974" y="2283304"/>
          <a:ext cx="6714671" cy="545252"/>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8. Tax Secrecy/Confidential Information</a:t>
          </a:r>
          <a:endParaRPr lang="en-US" sz="1900" kern="1200"/>
        </a:p>
      </dsp:txBody>
      <dsp:txXfrm>
        <a:off x="67591" y="2309921"/>
        <a:ext cx="6661437" cy="492018"/>
      </dsp:txXfrm>
    </dsp:sp>
    <dsp:sp modelId="{554802EB-FE2E-4300-988C-394C138F39F0}">
      <dsp:nvSpPr>
        <dsp:cNvPr id="0" name=""/>
        <dsp:cNvSpPr/>
      </dsp:nvSpPr>
      <dsp:spPr>
        <a:xfrm>
          <a:off x="0" y="2844255"/>
          <a:ext cx="6933063" cy="15551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125" tIns="19050" rIns="106680" bIns="19050" numCol="1" spcCol="1270" anchor="t" anchorCtr="0">
          <a:noAutofit/>
        </a:bodyPr>
        <a:lstStyle/>
        <a:p>
          <a:pPr marL="114300" lvl="1" indent="-114300" algn="l" defTabSz="666750">
            <a:lnSpc>
              <a:spcPct val="90000"/>
            </a:lnSpc>
            <a:spcBef>
              <a:spcPct val="0"/>
            </a:spcBef>
            <a:spcAft>
              <a:spcPct val="20000"/>
            </a:spcAft>
            <a:buChar char="••"/>
          </a:pPr>
          <a:r>
            <a:rPr lang="en-US" sz="1500" kern="1200"/>
            <a:t>Code of Conduct and the Tax Law specifically prohibit DTF employees from disclosing confidential tax information.</a:t>
          </a:r>
        </a:p>
        <a:p>
          <a:pPr marL="114300" lvl="1" indent="-114300" algn="l" defTabSz="666750">
            <a:lnSpc>
              <a:spcPct val="90000"/>
            </a:lnSpc>
            <a:spcBef>
              <a:spcPct val="0"/>
            </a:spcBef>
            <a:spcAft>
              <a:spcPct val="20000"/>
            </a:spcAft>
            <a:buChar char="••"/>
          </a:pPr>
          <a:r>
            <a:rPr lang="en-US" sz="1500" kern="1200"/>
            <a:t>Code of Conduct and Public Officers Law also prohibit DTF employees from disclosing any confidential information acquired in the course of your official duties: audit programs, collection databases (child support, high ted loans, wage reporting), sensitive internal processes must not be disclosed or used to further your own personal interests. See E- 141 and E-133.</a:t>
          </a:r>
        </a:p>
      </dsp:txBody>
      <dsp:txXfrm>
        <a:off x="0" y="2844255"/>
        <a:ext cx="6933063" cy="1555119"/>
      </dsp:txXfrm>
    </dsp:sp>
    <dsp:sp modelId="{379210E8-57BE-46E1-B3A2-A17A6C761EE0}">
      <dsp:nvSpPr>
        <dsp:cNvPr id="0" name=""/>
        <dsp:cNvSpPr/>
      </dsp:nvSpPr>
      <dsp:spPr>
        <a:xfrm>
          <a:off x="0" y="4410844"/>
          <a:ext cx="6933063" cy="574816"/>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US" sz="1900" b="1" kern="1200"/>
            <a:t>9. Post-employment Bans </a:t>
          </a:r>
          <a:endParaRPr lang="en-US" sz="1900" kern="1200"/>
        </a:p>
      </dsp:txBody>
      <dsp:txXfrm>
        <a:off x="28060" y="4438904"/>
        <a:ext cx="6876943" cy="518696"/>
      </dsp:txXfrm>
    </dsp:sp>
    <dsp:sp modelId="{C19216DD-05CA-4AF0-8DC6-F0FFCE805E09}">
      <dsp:nvSpPr>
        <dsp:cNvPr id="0" name=""/>
        <dsp:cNvSpPr/>
      </dsp:nvSpPr>
      <dsp:spPr>
        <a:xfrm>
          <a:off x="0" y="4988494"/>
          <a:ext cx="6933063" cy="1037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125" tIns="19050" rIns="106680" bIns="19050" numCol="1" spcCol="1270" anchor="t" anchorCtr="0">
          <a:noAutofit/>
        </a:bodyPr>
        <a:lstStyle/>
        <a:p>
          <a:pPr marL="114300" lvl="1" indent="-114300" algn="l" defTabSz="666750">
            <a:lnSpc>
              <a:spcPct val="90000"/>
            </a:lnSpc>
            <a:spcBef>
              <a:spcPct val="0"/>
            </a:spcBef>
            <a:spcAft>
              <a:spcPct val="20000"/>
            </a:spcAft>
            <a:buChar char="••"/>
          </a:pPr>
          <a:r>
            <a:rPr lang="en-US" sz="1500" kern="1200"/>
            <a:t>a. 2 year ban – former employees banned from appearing or practicing before DTF except with regard to their own tax filing.</a:t>
          </a:r>
        </a:p>
        <a:p>
          <a:pPr marL="114300" lvl="1" indent="-114300" algn="l" defTabSz="666750">
            <a:lnSpc>
              <a:spcPct val="90000"/>
            </a:lnSpc>
            <a:spcBef>
              <a:spcPct val="0"/>
            </a:spcBef>
            <a:spcAft>
              <a:spcPct val="20000"/>
            </a:spcAft>
            <a:buChar char="••"/>
          </a:pPr>
          <a:r>
            <a:rPr lang="en-US" sz="1500" kern="1200"/>
            <a:t>b. Lifetime ban – former employees banned from matters or projects that they specifically worked on while a DTF employee.</a:t>
          </a:r>
        </a:p>
        <a:p>
          <a:pPr marL="114300" lvl="1" indent="-114300" algn="l" defTabSz="666750">
            <a:lnSpc>
              <a:spcPct val="90000"/>
            </a:lnSpc>
            <a:spcBef>
              <a:spcPct val="0"/>
            </a:spcBef>
            <a:spcAft>
              <a:spcPct val="20000"/>
            </a:spcAft>
            <a:buChar char="••"/>
          </a:pPr>
          <a:r>
            <a:rPr lang="en-US" sz="1500" kern="1200"/>
            <a:t>These are called the ‘revolving door restrictions’. They are in place to prevent former DTF employees from unfairly profiting from or trading on the contacts, associations or special knowledge acquired while at DTF.</a:t>
          </a:r>
        </a:p>
        <a:p>
          <a:pPr marL="228600" lvl="2" indent="-114300" algn="l" defTabSz="666750">
            <a:lnSpc>
              <a:spcPct val="90000"/>
            </a:lnSpc>
            <a:spcBef>
              <a:spcPct val="0"/>
            </a:spcBef>
            <a:spcAft>
              <a:spcPct val="20000"/>
            </a:spcAft>
            <a:buChar char="••"/>
          </a:pPr>
          <a:r>
            <a:rPr lang="en-US" sz="1500" b="1" kern="1200"/>
            <a:t>* Duty to Report under Executive Law 55</a:t>
          </a:r>
          <a:endParaRPr lang="en-US" sz="1500" kern="1200"/>
        </a:p>
      </dsp:txBody>
      <dsp:txXfrm>
        <a:off x="0" y="4988494"/>
        <a:ext cx="6933063" cy="103744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D64D69-8B7B-4107-BA2B-08DD56F4A6E2}">
      <dsp:nvSpPr>
        <dsp:cNvPr id="0" name=""/>
        <dsp:cNvSpPr/>
      </dsp:nvSpPr>
      <dsp:spPr>
        <a:xfrm>
          <a:off x="1341" y="64875"/>
          <a:ext cx="1959448" cy="9016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Ends-Based Principles</a:t>
          </a:r>
        </a:p>
      </dsp:txBody>
      <dsp:txXfrm>
        <a:off x="1341" y="64875"/>
        <a:ext cx="1959448" cy="901607"/>
      </dsp:txXfrm>
    </dsp:sp>
    <dsp:sp modelId="{47E85D02-C1EA-4292-9636-68195BF9560C}">
      <dsp:nvSpPr>
        <dsp:cNvPr id="0" name=""/>
        <dsp:cNvSpPr/>
      </dsp:nvSpPr>
      <dsp:spPr>
        <a:xfrm>
          <a:off x="2111058" y="64875"/>
          <a:ext cx="1502679" cy="9016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Rules-Based Principles</a:t>
          </a:r>
        </a:p>
      </dsp:txBody>
      <dsp:txXfrm>
        <a:off x="2111058" y="64875"/>
        <a:ext cx="1502679" cy="901607"/>
      </dsp:txXfrm>
    </dsp:sp>
    <dsp:sp modelId="{1051FAEC-3D1E-4355-8446-773D34EADABE}">
      <dsp:nvSpPr>
        <dsp:cNvPr id="0" name=""/>
        <dsp:cNvSpPr/>
      </dsp:nvSpPr>
      <dsp:spPr>
        <a:xfrm>
          <a:off x="3764005" y="64875"/>
          <a:ext cx="1976233" cy="9016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Care-Based Principles</a:t>
          </a:r>
        </a:p>
      </dsp:txBody>
      <dsp:txXfrm>
        <a:off x="3764005" y="64875"/>
        <a:ext cx="1976233" cy="90160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E5BE9B-08FA-4049-8C7B-2CF17D9C3E2B}">
      <dsp:nvSpPr>
        <dsp:cNvPr id="0" name=""/>
        <dsp:cNvSpPr/>
      </dsp:nvSpPr>
      <dsp:spPr>
        <a:xfrm>
          <a:off x="0" y="0"/>
          <a:ext cx="6124353" cy="475247"/>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US" sz="2000" b="1" kern="1200"/>
            <a:t>GroupThink:</a:t>
          </a:r>
        </a:p>
      </dsp:txBody>
      <dsp:txXfrm>
        <a:off x="23200" y="23200"/>
        <a:ext cx="6077953" cy="428847"/>
      </dsp:txXfrm>
    </dsp:sp>
    <dsp:sp modelId="{7C92D0C3-86D2-4B1D-A4F3-347174BD5DB7}">
      <dsp:nvSpPr>
        <dsp:cNvPr id="0" name=""/>
        <dsp:cNvSpPr/>
      </dsp:nvSpPr>
      <dsp:spPr>
        <a:xfrm>
          <a:off x="0" y="477176"/>
          <a:ext cx="6124353" cy="1350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4775" tIns="20320" rIns="113792" bIns="20320" numCol="1" spcCol="1270" anchor="t" anchorCtr="0">
          <a:noAutofit/>
        </a:bodyPr>
        <a:lstStyle/>
        <a:p>
          <a:pPr marL="171450" lvl="1" indent="-171450" algn="l" defTabSz="711200">
            <a:lnSpc>
              <a:spcPct val="90000"/>
            </a:lnSpc>
            <a:spcBef>
              <a:spcPct val="0"/>
            </a:spcBef>
            <a:spcAft>
              <a:spcPct val="20000"/>
            </a:spcAft>
            <a:buChar char="••"/>
          </a:pPr>
          <a:r>
            <a:rPr lang="en-US" sz="1600" kern="1200"/>
            <a:t>Tends to occur with a homogenous group that works together over a period of time. </a:t>
          </a:r>
        </a:p>
        <a:p>
          <a:pPr marL="171450" lvl="1" indent="-171450" algn="l" defTabSz="711200">
            <a:lnSpc>
              <a:spcPct val="90000"/>
            </a:lnSpc>
            <a:spcBef>
              <a:spcPct val="0"/>
            </a:spcBef>
            <a:spcAft>
              <a:spcPct val="20000"/>
            </a:spcAft>
            <a:buChar char="••"/>
          </a:pPr>
          <a:r>
            <a:rPr lang="en-US" sz="1600" kern="1200"/>
            <a:t>Often happens to those who have power or status because people are less apt to challenge them (even though they lack the frontline perspective and don't have all the answers)</a:t>
          </a:r>
        </a:p>
      </dsp:txBody>
      <dsp:txXfrm>
        <a:off x="0" y="477176"/>
        <a:ext cx="6124353" cy="13506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57885-A06F-48CC-8FB6-728380D69A16}">
      <dsp:nvSpPr>
        <dsp:cNvPr id="0" name=""/>
        <dsp:cNvSpPr/>
      </dsp:nvSpPr>
      <dsp:spPr>
        <a:xfrm>
          <a:off x="0" y="631"/>
          <a:ext cx="5076967" cy="380478"/>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kern="1200"/>
            <a:t>Efficient</a:t>
          </a:r>
        </a:p>
      </dsp:txBody>
      <dsp:txXfrm>
        <a:off x="18573" y="19204"/>
        <a:ext cx="5039821" cy="343332"/>
      </dsp:txXfrm>
    </dsp:sp>
    <dsp:sp modelId="{AB852720-EF61-459A-A21E-FB39BB0294AF}">
      <dsp:nvSpPr>
        <dsp:cNvPr id="0" name=""/>
        <dsp:cNvSpPr/>
      </dsp:nvSpPr>
      <dsp:spPr>
        <a:xfrm>
          <a:off x="0" y="393766"/>
          <a:ext cx="5076967" cy="380478"/>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kern="1200"/>
            <a:t>Integrity</a:t>
          </a:r>
        </a:p>
      </dsp:txBody>
      <dsp:txXfrm>
        <a:off x="18573" y="412339"/>
        <a:ext cx="5039821" cy="343332"/>
      </dsp:txXfrm>
    </dsp:sp>
    <dsp:sp modelId="{9F5FC237-33D3-42B9-BDC6-E3B3FEC8702C}">
      <dsp:nvSpPr>
        <dsp:cNvPr id="0" name=""/>
        <dsp:cNvSpPr/>
      </dsp:nvSpPr>
      <dsp:spPr>
        <a:xfrm>
          <a:off x="0" y="786900"/>
          <a:ext cx="5076967" cy="380478"/>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kern="1200"/>
            <a:t>Fairness</a:t>
          </a:r>
        </a:p>
      </dsp:txBody>
      <dsp:txXfrm>
        <a:off x="18573" y="805473"/>
        <a:ext cx="5039821" cy="343332"/>
      </dsp:txXfrm>
    </dsp:sp>
    <dsp:sp modelId="{A4E77E33-C350-46A4-9394-C0282246DEED}">
      <dsp:nvSpPr>
        <dsp:cNvPr id="0" name=""/>
        <dsp:cNvSpPr/>
      </dsp:nvSpPr>
      <dsp:spPr>
        <a:xfrm>
          <a:off x="0" y="1180035"/>
          <a:ext cx="5076967" cy="380478"/>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kern="1200"/>
            <a:t>Administration of the tax laws</a:t>
          </a:r>
        </a:p>
      </dsp:txBody>
      <dsp:txXfrm>
        <a:off x="18573" y="1198608"/>
        <a:ext cx="5039821" cy="343332"/>
      </dsp:txXfrm>
    </dsp:sp>
    <dsp:sp modelId="{69AAE29F-CE5F-4775-9AF0-199ACFBA6C4C}">
      <dsp:nvSpPr>
        <dsp:cNvPr id="0" name=""/>
        <dsp:cNvSpPr/>
      </dsp:nvSpPr>
      <dsp:spPr>
        <a:xfrm>
          <a:off x="0" y="1573170"/>
          <a:ext cx="5076967" cy="380478"/>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kern="1200"/>
            <a:t>Respect</a:t>
          </a:r>
        </a:p>
      </dsp:txBody>
      <dsp:txXfrm>
        <a:off x="18573" y="1591743"/>
        <a:ext cx="5039821" cy="343332"/>
      </dsp:txXfrm>
    </dsp:sp>
    <dsp:sp modelId="{2079E528-3A39-4EBC-A251-1779B74B3270}">
      <dsp:nvSpPr>
        <dsp:cNvPr id="0" name=""/>
        <dsp:cNvSpPr/>
      </dsp:nvSpPr>
      <dsp:spPr>
        <a:xfrm>
          <a:off x="0" y="1966305"/>
          <a:ext cx="5076967" cy="380478"/>
        </a:xfrm>
        <a:prstGeom prst="roundRect">
          <a:avLst/>
        </a:prstGeom>
        <a:solidFill>
          <a:srgbClr val="0076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kern="1200"/>
            <a:t>Nobody Acts ALONE, it is never PERSONAL</a:t>
          </a:r>
        </a:p>
      </dsp:txBody>
      <dsp:txXfrm>
        <a:off x="18573" y="1984878"/>
        <a:ext cx="5039821" cy="34333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AF8F5ED89B6240AC96073AAE7B5A30" ma:contentTypeVersion="3" ma:contentTypeDescription="Create a new document." ma:contentTypeScope="" ma:versionID="e8a81f019f5e0f238a099cb32df20075">
  <xsd:schema xmlns:xsd="http://www.w3.org/2001/XMLSchema" xmlns:xs="http://www.w3.org/2001/XMLSchema" xmlns:p="http://schemas.microsoft.com/office/2006/metadata/properties" targetNamespace="http://schemas.microsoft.com/office/2006/metadata/properties" ma:root="true" ma:fieldsID="c2a52fc5595d1ec1ba9b024dd0b557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0D768-EF0E-4119-ACDA-49055E5BF7B2}">
  <ds:schemaRefs>
    <ds:schemaRef ds:uri="http://schemas.microsoft.com/sharepoint/v3/contenttype/forms"/>
  </ds:schemaRefs>
</ds:datastoreItem>
</file>

<file path=customXml/itemProps2.xml><?xml version="1.0" encoding="utf-8"?>
<ds:datastoreItem xmlns:ds="http://schemas.openxmlformats.org/officeDocument/2006/customXml" ds:itemID="{95E5E2C9-623B-459E-B74C-5F738DBB418E}">
  <ds:schemaRefs>
    <ds:schemaRef ds:uri="http://schemas.microsoft.com/office/2006/metadata/properties"/>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1465EA3A-E0EB-453D-881C-79ECC986B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8058C64-BB38-46DF-84B1-F080DE02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A8F399F7</Template>
  <TotalTime>1</TotalTime>
  <Pages>22</Pages>
  <Words>2809</Words>
  <Characters>16015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Doing the Right Thing</vt:lpstr>
    </vt:vector>
  </TitlesOfParts>
  <Company>NYSDTF</Company>
  <LinksUpToDate>false</LinksUpToDate>
  <CharactersWithSpaces>18787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Doing the Right Thing</dc:title>
  <dc:subject>Management Development Series</dc:subject>
  <dc:creator>New York State Department of Taxation and Finance</dc:creator>
  <cp:lastModifiedBy>Manion, Nonie</cp:lastModifiedBy>
  <cp:revision>2</cp:revision>
  <cp:lastPrinted>2014-02-19T20:00:00Z</cp:lastPrinted>
  <dcterms:created xsi:type="dcterms:W3CDTF">2017-05-24T22:30:00Z</dcterms:created>
  <dcterms:modified xsi:type="dcterms:W3CDTF">2017-05-24T22:30:00Z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0x0101001EAF8F5ED89B6240AC96073AAE7B5A30</vt:lpwstr>
  </property>
</Properties>
</file>